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C67" w:rsidRPr="00240656" w:rsidRDefault="000B0C67" w:rsidP="00BE6D80">
      <w:pPr>
        <w:pStyle w:val="NoSpacing"/>
        <w:ind w:left="6804"/>
        <w:jc w:val="right"/>
        <w:rPr>
          <w:rFonts w:ascii="Sylfaen" w:hAnsi="Sylfaen" w:cs="Sylfaen"/>
          <w:b/>
          <w:bCs/>
          <w:sz w:val="16"/>
          <w:szCs w:val="16"/>
          <w:lang w:val="ka-GE"/>
        </w:rPr>
      </w:pPr>
      <w:r w:rsidRPr="00240656">
        <w:rPr>
          <w:rFonts w:ascii="Sylfaen" w:hAnsi="Sylfaen" w:cs="Sylfaen"/>
          <w:b/>
          <w:bCs/>
          <w:sz w:val="16"/>
          <w:szCs w:val="16"/>
          <w:lang w:val="ka-GE"/>
        </w:rPr>
        <w:t>დანართი №7</w:t>
      </w:r>
    </w:p>
    <w:p w:rsidR="000B0C67" w:rsidRPr="00240656" w:rsidRDefault="000B0C67" w:rsidP="00BE6D80">
      <w:pPr>
        <w:pStyle w:val="NoSpacing"/>
        <w:ind w:left="6804"/>
        <w:jc w:val="right"/>
        <w:rPr>
          <w:rFonts w:ascii="Sylfaen" w:hAnsi="Sylfaen" w:cs="Sylfaen"/>
          <w:sz w:val="16"/>
          <w:szCs w:val="16"/>
          <w:lang w:val="ka-GE"/>
        </w:rPr>
      </w:pPr>
    </w:p>
    <w:p w:rsidR="000B0C67" w:rsidRPr="00240656" w:rsidRDefault="000B0C67" w:rsidP="00BE6D80">
      <w:pPr>
        <w:ind w:left="7088"/>
        <w:jc w:val="right"/>
        <w:rPr>
          <w:rFonts w:ascii="LitNusx" w:hAnsi="LitNusx" w:cs="LitNusx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 xml:space="preserve">საჯარიმო ქვითრების ადმინისტრაციულ 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სამართალდარღვევათა ოქმების გამოყენებასა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 xml:space="preserve">და აღრიცხვა-ანგარიშგებაზე 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პასუხისმგებელი პირი:                                              /---------------/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ind w:left="1416" w:hanging="1416"/>
        <w:rPr>
          <w:rFonts w:ascii="Sylfaen" w:hAnsi="Sylfaen" w:cs="Sylfaen"/>
          <w:b/>
          <w:bCs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საქმე</w:t>
      </w:r>
      <w:r>
        <w:rPr>
          <w:rFonts w:ascii="Sylfaen" w:hAnsi="Sylfaen" w:cs="Sylfaen"/>
          <w:sz w:val="16"/>
          <w:szCs w:val="16"/>
          <w:lang w:val="ka-GE"/>
        </w:rPr>
        <w:t xml:space="preserve"> N</w:t>
      </w:r>
      <w:r w:rsidRPr="00894B9B">
        <w:rPr>
          <w:rFonts w:ascii="Sylfaen" w:hAnsi="Sylfaen" w:cs="Sylfaen"/>
          <w:sz w:val="16"/>
          <w:szCs w:val="16"/>
          <w:lang w:val="ka-GE"/>
        </w:rPr>
        <w:t xml:space="preserve">-----                               </w:t>
      </w:r>
    </w:p>
    <w:p w:rsidR="000B0C67" w:rsidRPr="00894B9B" w:rsidRDefault="000B0C67" w:rsidP="00BE6D80">
      <w:pPr>
        <w:ind w:left="1416" w:hanging="1416"/>
        <w:rPr>
          <w:rFonts w:ascii="Sylfaen" w:hAnsi="Sylfaen" w:cs="Sylfaen"/>
          <w:b/>
          <w:bCs/>
          <w:sz w:val="16"/>
          <w:szCs w:val="16"/>
          <w:lang w:val="ka-GE"/>
        </w:rPr>
      </w:pPr>
    </w:p>
    <w:p w:rsidR="000B0C67" w:rsidRPr="00894B9B" w:rsidRDefault="000B0C67" w:rsidP="00BE6D80">
      <w:pPr>
        <w:ind w:left="1416" w:hanging="1416"/>
        <w:jc w:val="center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b/>
          <w:bCs/>
          <w:sz w:val="16"/>
          <w:szCs w:val="16"/>
          <w:lang w:val="ka-GE"/>
        </w:rPr>
        <w:t>ს ა ა ღ ს რ უ ლ ე ბ ო     ფ უ რ ც ე ლ ი</w:t>
      </w:r>
    </w:p>
    <w:p w:rsidR="000B0C67" w:rsidRPr="00894B9B" w:rsidRDefault="000B0C67" w:rsidP="00BE6D80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894B9B">
        <w:rPr>
          <w:rFonts w:ascii="Sylfaen" w:hAnsi="Sylfaen" w:cs="Sylfaen"/>
          <w:b/>
          <w:bCs/>
          <w:sz w:val="16"/>
          <w:szCs w:val="16"/>
          <w:lang w:val="ka-GE"/>
        </w:rPr>
        <w:t xml:space="preserve">არასამეწარმეო (არაკომერციული) იურიდიული პირი </w:t>
      </w:r>
    </w:p>
    <w:p w:rsidR="000B0C67" w:rsidRPr="00894B9B" w:rsidRDefault="000B0C67" w:rsidP="00BE6D80">
      <w:pPr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894B9B">
        <w:rPr>
          <w:rFonts w:ascii="Sylfaen" w:hAnsi="Sylfaen" w:cs="Sylfaen"/>
          <w:b/>
          <w:bCs/>
          <w:sz w:val="16"/>
          <w:szCs w:val="16"/>
          <w:lang w:val="ka-GE"/>
        </w:rPr>
        <w:t>„ბათუმის მუნიციპალური ინსპექცია“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(სააღსრულებო ფურცლის გამცემი)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საქმე, რომლის გამოც გაცემულია სააღსრულებო ფურცელი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დადგენილების გამოტანის თარიღი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დადგენილების კანონიერ ძალაში შესვლის თარიღი</w:t>
      </w:r>
    </w:p>
    <w:p w:rsidR="000B0C67" w:rsidRPr="00894B9B" w:rsidRDefault="000B0C67" w:rsidP="00BE6D80">
      <w:pPr>
        <w:spacing w:line="360" w:lineRule="auto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spacing w:line="360" w:lineRule="auto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spacing w:line="360" w:lineRule="auto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jc w:val="center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spacing w:line="360" w:lineRule="auto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spacing w:line="360" w:lineRule="auto"/>
        <w:jc w:val="center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____________________________________________________________________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დადგენილების სარეზოლუციო ნაწილი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კრედიტორის დასახელება და რეკვიზიტები: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მოვალის დასახელება და რეკვიზიტები: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სააღსრულებო ფურცლის გაცემის თარიღი:</w:t>
      </w: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rPr>
          <w:rFonts w:ascii="Sylfaen" w:hAnsi="Sylfaen" w:cs="Sylfaen"/>
          <w:sz w:val="16"/>
          <w:szCs w:val="16"/>
          <w:lang w:val="ka-GE"/>
        </w:rPr>
      </w:pPr>
    </w:p>
    <w:p w:rsidR="000B0C67" w:rsidRPr="00894B9B" w:rsidRDefault="000B0C67" w:rsidP="00BE6D80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 xml:space="preserve">არასამეწარმეო (არაკომერციული) იურიდიული </w:t>
      </w:r>
      <w:r>
        <w:rPr>
          <w:rFonts w:ascii="Sylfaen" w:hAnsi="Sylfaen" w:cs="Sylfaen"/>
          <w:sz w:val="16"/>
          <w:szCs w:val="16"/>
          <w:lang w:val="ka-GE"/>
        </w:rPr>
        <w:t xml:space="preserve"> </w:t>
      </w:r>
      <w:r w:rsidRPr="00894B9B">
        <w:rPr>
          <w:rFonts w:ascii="Sylfaen" w:hAnsi="Sylfaen" w:cs="Sylfaen"/>
          <w:sz w:val="16"/>
          <w:szCs w:val="16"/>
          <w:lang w:val="ka-GE"/>
        </w:rPr>
        <w:t xml:space="preserve">პირის </w:t>
      </w:r>
    </w:p>
    <w:p w:rsidR="000B0C67" w:rsidRPr="00894B9B" w:rsidRDefault="000B0C67" w:rsidP="00BE6D80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 xml:space="preserve">„ბათუმის მუნიციპალური ინსპექცია“      </w:t>
      </w:r>
    </w:p>
    <w:p w:rsidR="000B0C67" w:rsidRPr="00894B9B" w:rsidRDefault="000B0C67" w:rsidP="00BE6D80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rPr>
          <w:rFonts w:ascii="Sylfaen" w:hAnsi="Sylfaen" w:cs="Sylfaen"/>
          <w:sz w:val="16"/>
          <w:szCs w:val="16"/>
          <w:lang w:val="ka-GE"/>
        </w:rPr>
      </w:pPr>
      <w:r w:rsidRPr="00894B9B">
        <w:rPr>
          <w:rFonts w:ascii="Sylfaen" w:hAnsi="Sylfaen" w:cs="Sylfaen"/>
          <w:sz w:val="16"/>
          <w:szCs w:val="16"/>
          <w:lang w:val="ka-GE"/>
        </w:rPr>
        <w:t>ხელმძღვანელი                                                       ---------------------------</w:t>
      </w:r>
    </w:p>
    <w:p w:rsidR="000B0C67" w:rsidRPr="00894B9B" w:rsidRDefault="000B0C67" w:rsidP="00BE6D80">
      <w:pPr>
        <w:rPr>
          <w:rFonts w:ascii="Sylfaen" w:hAnsi="Sylfaen" w:cs="Sylfaen"/>
        </w:rPr>
      </w:pPr>
    </w:p>
    <w:sectPr w:rsidR="000B0C67" w:rsidRPr="00894B9B" w:rsidSect="00C8555D">
      <w:pgSz w:w="12240" w:h="15840"/>
      <w:pgMar w:top="709" w:right="1140" w:bottom="1140" w:left="11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tNusx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4AE"/>
    <w:rsid w:val="000B0C67"/>
    <w:rsid w:val="000B6C04"/>
    <w:rsid w:val="000B783D"/>
    <w:rsid w:val="001474E1"/>
    <w:rsid w:val="00160F7C"/>
    <w:rsid w:val="001A1847"/>
    <w:rsid w:val="001F6403"/>
    <w:rsid w:val="002265A0"/>
    <w:rsid w:val="00240656"/>
    <w:rsid w:val="002B74AE"/>
    <w:rsid w:val="002D2C04"/>
    <w:rsid w:val="003A3A47"/>
    <w:rsid w:val="003C2032"/>
    <w:rsid w:val="00894B9B"/>
    <w:rsid w:val="008E3586"/>
    <w:rsid w:val="008E6BF6"/>
    <w:rsid w:val="009D27DC"/>
    <w:rsid w:val="00A413F5"/>
    <w:rsid w:val="00A578BF"/>
    <w:rsid w:val="00AE440F"/>
    <w:rsid w:val="00B2060E"/>
    <w:rsid w:val="00B260EB"/>
    <w:rsid w:val="00BE6D80"/>
    <w:rsid w:val="00C53F14"/>
    <w:rsid w:val="00C82B66"/>
    <w:rsid w:val="00C8555D"/>
    <w:rsid w:val="00CD4609"/>
    <w:rsid w:val="00DC0DBC"/>
    <w:rsid w:val="00E7667D"/>
    <w:rsid w:val="00EB1338"/>
    <w:rsid w:val="00F85DF8"/>
    <w:rsid w:val="00F96BA7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B66"/>
    <w:pPr>
      <w:spacing w:after="200" w:line="276" w:lineRule="auto"/>
    </w:pPr>
    <w:rPr>
      <w:rFonts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B74A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2B74AE"/>
    <w:rPr>
      <w:color w:val="800080"/>
      <w:u w:val="single"/>
    </w:rPr>
  </w:style>
  <w:style w:type="paragraph" w:styleId="ListParagraph">
    <w:name w:val="List Paragraph"/>
    <w:basedOn w:val="Normal"/>
    <w:uiPriority w:val="99"/>
    <w:qFormat/>
    <w:rsid w:val="002B74AE"/>
    <w:pPr>
      <w:ind w:left="720"/>
    </w:pPr>
  </w:style>
  <w:style w:type="paragraph" w:customStyle="1" w:styleId="Normal0">
    <w:name w:val="[Normal]"/>
    <w:uiPriority w:val="99"/>
    <w:rsid w:val="002B74A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ru-RU" w:eastAsia="ru-RU"/>
    </w:rPr>
  </w:style>
  <w:style w:type="paragraph" w:styleId="NoSpacing">
    <w:name w:val="No Spacing"/>
    <w:basedOn w:val="Normal0"/>
    <w:uiPriority w:val="99"/>
    <w:qFormat/>
    <w:rsid w:val="002B74AE"/>
    <w:rPr>
      <w:rFonts w:ascii="Calibri" w:hAnsi="Calibri" w:cs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FF77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77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91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2</Pages>
  <Words>251</Words>
  <Characters>1432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</dc:creator>
  <cp:keywords/>
  <dc:description/>
  <cp:lastModifiedBy>nvaradashvili</cp:lastModifiedBy>
  <cp:revision>21</cp:revision>
  <cp:lastPrinted>2020-01-31T06:08:00Z</cp:lastPrinted>
  <dcterms:created xsi:type="dcterms:W3CDTF">2015-02-12T05:53:00Z</dcterms:created>
  <dcterms:modified xsi:type="dcterms:W3CDTF">2020-01-31T06:08:00Z</dcterms:modified>
</cp:coreProperties>
</file>