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5D" w:rsidRDefault="003E5C5D" w:rsidP="00153C48">
      <w:pPr>
        <w:jc w:val="right"/>
        <w:rPr>
          <w:rFonts w:ascii="Sylfaen" w:hAnsi="Sylfaen" w:cs="Sylfaen"/>
          <w:b/>
          <w:bCs/>
          <w:sz w:val="20"/>
          <w:szCs w:val="20"/>
        </w:rPr>
      </w:pPr>
      <w:r>
        <w:rPr>
          <w:rFonts w:ascii="Sylfaen" w:hAnsi="Sylfaen" w:cs="Sylfaen"/>
          <w:b/>
          <w:bCs/>
          <w:sz w:val="20"/>
          <w:szCs w:val="20"/>
        </w:rPr>
        <w:t xml:space="preserve">დანართი </w:t>
      </w:r>
      <w:r>
        <w:rPr>
          <w:rFonts w:ascii="Sylfaen" w:hAnsi="Sylfaen" w:cs="Sylfaen"/>
          <w:b/>
          <w:bCs/>
          <w:sz w:val="20"/>
          <w:szCs w:val="20"/>
          <w:lang w:val="ru-RU"/>
        </w:rPr>
        <w:t>№</w:t>
      </w:r>
      <w:r>
        <w:rPr>
          <w:rFonts w:ascii="Sylfaen" w:hAnsi="Sylfaen" w:cs="Sylfaen"/>
          <w:b/>
          <w:bCs/>
          <w:sz w:val="20"/>
          <w:szCs w:val="20"/>
        </w:rPr>
        <w:t>2</w:t>
      </w: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</w:p>
    <w:p w:rsidR="003E5C5D" w:rsidRDefault="003E5C5D" w:rsidP="00153C48">
      <w:pPr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 xml:space="preserve">შემოწმების ოქმი </w:t>
      </w:r>
      <w:r>
        <w:rPr>
          <w:rFonts w:ascii="Sylfaen" w:hAnsi="Sylfaen" w:cs="Sylfaen"/>
          <w:b/>
          <w:bCs/>
          <w:lang w:val="ru-RU"/>
        </w:rPr>
        <w:t xml:space="preserve">№ </w:t>
      </w:r>
      <w:r>
        <w:rPr>
          <w:rFonts w:ascii="Sylfaen" w:hAnsi="Sylfaen" w:cs="Sylfaen"/>
          <w:b/>
          <w:bCs/>
        </w:rPr>
        <w:t>---</w:t>
      </w:r>
    </w:p>
    <w:p w:rsidR="003E5C5D" w:rsidRDefault="003E5C5D" w:rsidP="00153C48">
      <w:pPr>
        <w:jc w:val="center"/>
        <w:rPr>
          <w:rFonts w:ascii="Sylfaen" w:hAnsi="Sylfaen" w:cs="Sylfaen"/>
          <w:b/>
          <w:bCs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 ---------------------------------                                                                   -------------------------          </w:t>
      </w:r>
    </w:p>
    <w:p w:rsidR="003E5C5D" w:rsidRDefault="003E5C5D" w:rsidP="00153C48">
      <w:pPr>
        <w:jc w:val="both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(ოქმის შედგენის ადგილი)                                                                                         (თარიღი)</w:t>
      </w:r>
    </w:p>
    <w:p w:rsidR="003E5C5D" w:rsidRDefault="003E5C5D" w:rsidP="00153C48">
      <w:pPr>
        <w:jc w:val="both"/>
        <w:rPr>
          <w:rFonts w:ascii="Sylfaen" w:hAnsi="Sylfaen" w:cs="Sylfaen"/>
          <w:sz w:val="20"/>
          <w:szCs w:val="20"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</w:t>
      </w:r>
    </w:p>
    <w:p w:rsidR="003E5C5D" w:rsidRDefault="003E5C5D" w:rsidP="00153C48">
      <w:pPr>
        <w:jc w:val="center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(შემოწმების საფუძველი)</w:t>
      </w:r>
    </w:p>
    <w:p w:rsidR="003E5C5D" w:rsidRDefault="003E5C5D" w:rsidP="00153C48">
      <w:pPr>
        <w:jc w:val="both"/>
        <w:rPr>
          <w:rFonts w:ascii="Sylfaen" w:hAnsi="Sylfaen" w:cs="Sylfaen"/>
          <w:sz w:val="20"/>
          <w:szCs w:val="20"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</w:t>
      </w:r>
    </w:p>
    <w:p w:rsidR="003E5C5D" w:rsidRDefault="003E5C5D" w:rsidP="00153C48">
      <w:pPr>
        <w:jc w:val="center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(შემოწმების მიზანი)</w:t>
      </w:r>
    </w:p>
    <w:p w:rsidR="003E5C5D" w:rsidRDefault="003E5C5D" w:rsidP="00153C48">
      <w:pPr>
        <w:jc w:val="both"/>
        <w:rPr>
          <w:rFonts w:ascii="Sylfaen" w:hAnsi="Sylfaen" w:cs="Sylfaen"/>
          <w:sz w:val="20"/>
          <w:szCs w:val="20"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</w:t>
      </w:r>
    </w:p>
    <w:p w:rsidR="003E5C5D" w:rsidRDefault="003E5C5D" w:rsidP="00153C48">
      <w:pPr>
        <w:jc w:val="center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(შემოწმების ადგილი)</w:t>
      </w:r>
    </w:p>
    <w:p w:rsidR="003E5C5D" w:rsidRDefault="003E5C5D" w:rsidP="00153C48">
      <w:pPr>
        <w:jc w:val="center"/>
        <w:rPr>
          <w:rFonts w:ascii="Sylfaen" w:hAnsi="Sylfaen" w:cs="Sylfaen"/>
          <w:sz w:val="20"/>
          <w:szCs w:val="20"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 შემოწმების განმახორციელებელი პირები (სახელი, გვარი, თანამდებობა):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შემოწმების შედეგები: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1.  საცხოვრებელი ფართის დახასიათება (ფართობი, ოთახების რაოდენობა, მდგომარეობა და სხვა) 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2.  ოჯახის წევრების რაოდენობა (მათ შორის, ადგილზე შემოწმებისას რამდენი იყო) --------------------------------------------------------------------------------------------------------------------------------------------------------------------------------------------------------------------------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3.       განმცხადებლის სოციალურ-ეკონომიკური მდგომარეობა: 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4.  შემოწმებისას განხორციელებული მოქმედებები (ფოტოგადაღება და სხვა) 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5.  შემოწმებისას გამოვლენილი სხვა გარემოებები და სხვა შენიშვნები 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6. ოქმის დანართი: ----------------------------------------------------------------------------------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შემოწმების განმახორციელებელი პირების ხელმოწერები: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განმცხადებლის ან შემოწმებაზე დამსწრე ოჯახის ერთ-ერთი სრულწლოვანი წევრის ხელმოწერა</w:t>
      </w:r>
    </w:p>
    <w:p w:rsidR="003E5C5D" w:rsidRDefault="003E5C5D" w:rsidP="00153C48">
      <w:pPr>
        <w:jc w:val="both"/>
        <w:rPr>
          <w:rFonts w:ascii="Sylfaen" w:hAnsi="Sylfaen" w:cs="Sylfaen"/>
        </w:rPr>
      </w:pPr>
    </w:p>
    <w:p w:rsidR="003E5C5D" w:rsidRDefault="003E5C5D" w:rsidP="00153C48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--------------------------------------</w:t>
      </w: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sz w:val="20"/>
          <w:szCs w:val="20"/>
        </w:rPr>
        <w:t>(სახელი, გვარი)</w:t>
      </w: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</w:p>
    <w:p w:rsidR="003E5C5D" w:rsidRDefault="003E5C5D" w:rsidP="00153C48">
      <w:pPr>
        <w:jc w:val="both"/>
        <w:rPr>
          <w:rFonts w:ascii="Sylfaen" w:hAnsi="Sylfaen" w:cs="Sylfaen"/>
          <w:b/>
          <w:bCs/>
        </w:rPr>
      </w:pPr>
    </w:p>
    <w:p w:rsidR="003E5C5D" w:rsidRDefault="003E5C5D" w:rsidP="00153C48">
      <w:pPr>
        <w:pStyle w:val="ListParagraph"/>
        <w:tabs>
          <w:tab w:val="left" w:pos="284"/>
        </w:tabs>
        <w:ind w:left="0"/>
        <w:jc w:val="both"/>
        <w:rPr>
          <w:rFonts w:ascii="Sylfaen" w:hAnsi="Sylfaen" w:cs="Sylfaen"/>
          <w:lang w:val="ka-GE"/>
        </w:rPr>
      </w:pPr>
    </w:p>
    <w:p w:rsidR="003E5C5D" w:rsidRDefault="003E5C5D"/>
    <w:sectPr w:rsidR="003E5C5D" w:rsidSect="00B269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38F9"/>
    <w:rsid w:val="00153C48"/>
    <w:rsid w:val="003E44CA"/>
    <w:rsid w:val="003E5C5D"/>
    <w:rsid w:val="008D38F9"/>
    <w:rsid w:val="009140C4"/>
    <w:rsid w:val="00B2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C4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53C4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66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721</Words>
  <Characters>4113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Elene Archvadze</dc:creator>
  <cp:keywords/>
  <dc:description/>
  <cp:lastModifiedBy>nvaradashvili</cp:lastModifiedBy>
  <cp:revision>3</cp:revision>
  <cp:lastPrinted>2020-01-27T11:12:00Z</cp:lastPrinted>
  <dcterms:created xsi:type="dcterms:W3CDTF">2020-01-24T09:49:00Z</dcterms:created>
  <dcterms:modified xsi:type="dcterms:W3CDTF">2020-01-27T11:12:00Z</dcterms:modified>
</cp:coreProperties>
</file>