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60" w:type="dxa"/>
        <w:tblInd w:w="-718" w:type="dxa"/>
        <w:tblLayout w:type="fixed"/>
        <w:tblLook w:val="0000" w:firstRow="0" w:lastRow="0" w:firstColumn="0" w:lastColumn="0" w:noHBand="0" w:noVBand="0"/>
      </w:tblPr>
      <w:tblGrid>
        <w:gridCol w:w="516"/>
        <w:gridCol w:w="520"/>
        <w:gridCol w:w="4112"/>
        <w:gridCol w:w="1152"/>
        <w:gridCol w:w="560"/>
        <w:gridCol w:w="560"/>
        <w:gridCol w:w="540"/>
        <w:gridCol w:w="520"/>
        <w:gridCol w:w="520"/>
        <w:gridCol w:w="540"/>
        <w:gridCol w:w="360"/>
        <w:gridCol w:w="360"/>
        <w:gridCol w:w="360"/>
        <w:gridCol w:w="360"/>
        <w:gridCol w:w="360"/>
        <w:gridCol w:w="360"/>
        <w:gridCol w:w="360"/>
        <w:gridCol w:w="360"/>
        <w:gridCol w:w="480"/>
        <w:gridCol w:w="620"/>
        <w:gridCol w:w="620"/>
        <w:gridCol w:w="620"/>
      </w:tblGrid>
      <w:tr w:rsidR="00035810" w:rsidRPr="002402CB" w:rsidTr="002402CB">
        <w:trPr>
          <w:trHeight w:val="49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right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დანართი                                   </w:t>
            </w:r>
          </w:p>
        </w:tc>
      </w:tr>
      <w:tr w:rsidR="00035810" w:rsidRPr="002402CB" w:rsidTr="002402CB">
        <w:trPr>
          <w:trHeight w:val="585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AcadNusx" w:hAnsi="AcadNusx" w:cs="AcadNusx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72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საქართველოს დედაქალაქის ადმინისტრაციულ საზღვრებში ადგილობრივი საქალაქო რეგულარული სამგზავრო გადაყვანის მიზნით ავტობუსების (M3 კატეგორია) მოძრაობის მარშრუტები                                                                                                                                                                 </w:t>
            </w:r>
          </w:p>
        </w:tc>
      </w:tr>
      <w:tr w:rsidR="00035810" w:rsidRPr="002402CB" w:rsidTr="002402CB">
        <w:trPr>
          <w:trHeight w:val="300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რიგითი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მარშრუტის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ა ვ ტ ო ბ უ ს ე ბ ი ს   მ ა რ შ რ უ ტ ე ბ ი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ავტობუსი</w:t>
            </w:r>
          </w:p>
        </w:tc>
        <w:tc>
          <w:tcPr>
            <w:tcW w:w="8460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ავტობუსების რაოდენობა</w:t>
            </w:r>
          </w:p>
        </w:tc>
      </w:tr>
      <w:tr w:rsidR="00035810" w:rsidRPr="002402CB" w:rsidTr="002402CB">
        <w:trPr>
          <w:trHeight w:val="54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2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21.01-დან 21.06-მდე                                                                                                                                                                                                                                                          16.09-დან 01.01-მდე                                       </w:t>
            </w:r>
          </w:p>
        </w:tc>
        <w:tc>
          <w:tcPr>
            <w:tcW w:w="21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21.06-დან 16.09-მდე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6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01.01-დან 21.01-მდე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35810" w:rsidRPr="002402CB" w:rsidTr="002402CB">
        <w:trPr>
          <w:trHeight w:val="54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სამუშაო დღე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შაბათი დღე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კვირა და უქმე დღეები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სამუშაო დღე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შაბათი დღე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კვირა და უქმე დღეები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სამუშაო დღე</w:t>
            </w:r>
          </w:p>
        </w:tc>
        <w:tc>
          <w:tcPr>
            <w:tcW w:w="1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შაბათი დღე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კვირა და უქმე დღეები</w:t>
            </w:r>
          </w:p>
        </w:tc>
      </w:tr>
      <w:tr w:rsidR="00035810" w:rsidRPr="002402CB" w:rsidTr="002402CB">
        <w:trPr>
          <w:trHeight w:val="99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მაქსიმუმი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მინიმუმი</w:t>
            </w:r>
          </w:p>
        </w:tc>
      </w:tr>
      <w:tr w:rsidR="00035810" w:rsidRPr="002402CB" w:rsidTr="002402CB">
        <w:trPr>
          <w:trHeight w:val="21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b/>
                <w:bCs/>
                <w:i/>
                <w:iCs/>
                <w:color w:val="FFFFFF"/>
                <w:sz w:val="16"/>
                <w:szCs w:val="16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b/>
                <w:bCs/>
                <w:i/>
                <w:iCs/>
                <w:color w:val="FFFFFF"/>
                <w:sz w:val="16"/>
                <w:szCs w:val="16"/>
              </w:rPr>
              <w:t>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i/>
                <w:iCs/>
                <w:color w:val="FFFFFF"/>
                <w:sz w:val="16"/>
                <w:szCs w:val="16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Sylfaen" w:hAnsi="Sylfaen" w:cs="Sylfaen"/>
                <w:i/>
                <w:iCs/>
                <w:color w:val="FFFFFF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</w:pPr>
            <w:r w:rsidRPr="002402CB">
              <w:rPr>
                <w:rFonts w:ascii="AcadNusx" w:hAnsi="AcadNusx" w:cs="AcadNusx"/>
                <w:i/>
                <w:iCs/>
                <w:color w:val="FFFFFF"/>
                <w:sz w:val="16"/>
                <w:szCs w:val="16"/>
              </w:rPr>
              <w:t>22</w:t>
            </w:r>
          </w:p>
        </w:tc>
      </w:tr>
      <w:tr w:rsidR="00035810" w:rsidRPr="002402CB" w:rsidTr="002402CB">
        <w:trPr>
          <w:trHeight w:val="18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როსტომ აბრამიშვილის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1-3 კორპუსის  მიმდებარედ (მოედანთან) - როსტომ აბრამიშვილის ქ. -  ლილოს დასახლება (ჭირნახულის ქ. - მეფრინველეთა ქ. - თენზიგ სტურუას ქ. - ზურაბ ნამორაძის ქ. - ევგენი აფხაზავას II შესახვევი - ევგენი აფხაზავას ქ. - ჭირნახულის ქ.) - ივანე იუმაშევის ქ. - კახეთის გზატკეცილი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3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 - ვაჟა ჩაჩავას ქ. - აწყურის ქ. - კახეთის I შესახვევი - ქეთევან დედოფლის გამზირი - მ/ს "სამგორი" (ქვედა გასასვლელი) - მოსკოვის გამზირი - ჯავახეთის ქ. - კახეთის გზატკეცილი - ივანე იუმაშევის ქ. - ლილოს დასახლება (ჭირნახულის ქ. - ევგენი აფხაზავას ქ. - ევგენი აფხაზავას II შესახვევი - ევგენი აფხაზავას IV შესახვევი -  ევგენი აფხაზავას ქ. - თენზიგ სტურუას ქ. - მეფრინველეთა ქ. - ჭირნახულის ქ. ) - როსტომ აბრამიშვილის ქ. - როსტომ აბრამიშვილის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1-3 კორპუსის  მიმდებარედ (მოედანთან)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75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78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ქიზიყის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 კორპუსის მიმდებარედ) - ქიზიყის ქ. - პოლიციის ქ. - აბელ ენუქიძის ქ. - ბესარიონ ჭიჭინაძის ქ. - გუმათჰესის ქ. - ქინძმარაულის ქ. - მოსკოვის გამზირი - მ/ს "სამგორი" (ქვედა გასასვლელი) - ქეთევან დედოფლის გამზირი - ნიკოლოზ ბარათაშვილის აღმართი - ნიკოლოზ ბარათაშვილის ხიდი - ნიკოლოზ ბარათაშვილის ქ. - ალექსანდრე პუშკინის ქ. - თავისუფლების მოედანი - ალექსანდრე პუშკინის ქ. - ნიკოლოზ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17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17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17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ნიკოლოზ ბარათაშვილის ქ. ("კონკის" მხარეს) - ნიკოლოზ ბარათაშვილის ხიდი - ნიკოლოზ ბარათაშვილის აღმართი - ქეთევან დედოფლის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8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</w:tr>
      <w:tr w:rsidR="00035810" w:rsidRPr="002402CB" w:rsidTr="002402CB">
        <w:trPr>
          <w:trHeight w:val="216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,,სანდრო ახმეტელის თეატრი" (ალეკო გობრონიძისა და ომარ ხიზანიშვილის ქუჩის გადაკვეთა) - ალეკო გობრონიძის ქ. - აქვსენტ ისააკიანის ქ. - ანაპის 414-ე დივიზიის ქ. (ზღვის უბნის XI მ/რ-ის V-IV კვ.) - ანაპის 414-ე დივიზიის ქ. (ზღვის უბნის XI მ/რ-ის III-II-I კვ - ზღვის უბნის X-X"ბ" კვარტალი) - მ/ს ,,სარაჯიშვილი"- დავით სარაჯიშვილის გამზირი (მობრუნება ქერჩის ქუჩის გადაკვეთასთან) - გიორგი მიდელის ქ. - გიორგი მიდელის ხიდი - ჯორჯ ბალანჩინის ქ.  - აკაკი ბელიაშვილის ქ. - ნოდარ ბოხუას ქ. - ლუბლიანას ქ. - სანდრო ახმეტელის ქ. - რობერტ ბარძიმაშვილის ქ. - ბორის პაიჭაძის ქ. (მიქელაძის ქუჩის გადაკვეთა,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21 პოლიკლინიკის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5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ბორის პაიჭაძის ქ. (მიქელაძის ქუჩის გადაკვეთა,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21 პოლიკლინიკის პირდაპირ) - მიქელაძის ქ. - რობერტ ბარძიმაშვილის ქ. - სანდრო ახმეტელის ქ. - ლუბლიანას ქ. - ნოდარ ბოხუას ქ. - აკაკი ბელიაშვილის ქ. - ჯორჯ ბალანჩინის ქ. - გიორგი მიდელის ხიდი - გიორგი მიდელის ქ. - დავით გურამიშვილის გამზირი (მობრუნება შატილის ქუჩის გადაკვეთასთან) - ანაპის 414-ე დივიზიის ქ. (ზღვის უბნის X"ბ"-X კვარტალი - ზღვის უბნის XI მ/რ-ის I-II-III კვ)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2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186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წავკისი (რუსთაველის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86-ის მიმდებარედ, გიორგი ბრწყინვალეს ქუჩის გადაკვეთასთან) - სოფელი წავკისი (რუსთაველის ქ. - დავით აღმაშენებლის ქ.) - თბილისი-კოჯრის ქ. - კოჯრის გზატკეცილი - მარო მაყაშვილის აღმართი - მარო მაყაშვილის ქ. - ამაღლების ქ. - ლადო ასათიანის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1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გიორგი ლეონიძის ქ. - მიხეილ ლერმონტოვის ქ. - პაოლო იაშვილის ქ. - ამაღლების ქ. - მარო მაყაშვილის ქ. - მარო მაყაშვილის აღმართი - კოჯრის გზატკეცილი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6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დაბა წყნეთი (მაია წყნეთელის ქუჩისა და მაია წყნეთელის I შესახვევის გადაკვეთის მიმდებარედ) - დაბა წყნეთი (მაია წყნეთელის ქ. - თამარ მეფის ქ. - შოთა რუსთაველის ქ. - დავით აღმაშენებლის ქ. - დიმიტრი ამილახვარის ქ.) - წყნეთის გზატკეცილი - ილია ჭავჭავაძის გამზირი - მიხეილ თამარაშვილის გამზირი - ვაჟა ფშაველას გამზირი-- ფერდინანდ თავაძის ქ. - სერგო ზაქარიაძის ქ. - ვაჟა ფშაველას I ჩიხი - ვაჟა ფშაველას გამზირი (მ/ს "დელისი"-ს 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6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მ/ს "დელისი" (ვაჟა ფშაველას გამზირი) 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1-თან მოხვევით) - მიხეილ თამარაშვილის გამზირი - გიორგი წერეთლის ქ. - წყნეთის გზატკეცილი - დაბა წყნეთი (დიმიტრი ამილახვარის ქ. - დავით აღმაშენებლის ქ. - შოთა რუსთაველის ქ. - თამარ მეფის ქ. - მაია წყნეთელის ქ. - მაია წყნეთელის ქუჩისა და მაია წყნეთელის I შესახვევის გადაკვეთის მიმდებარედ).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04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ანა პოლიტკოვსკაიას ქ. (ანა პოლიტკოვსკაიას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18-ის მიმდებარედ, მოედანთან) - ანა პოლიტკოვსკაიას ქ.  - ზურაბ ანჯაფარიძის ქ. - ელიზბარ მინდელის ქ. (მობრუნება ელიზბარ მინდელის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9-ის მიმდებარედ) - შალვა ნუცუბიძის ქ. - სიმონ კანდელაკის ქ. - პეკინის გამზირი - ვაჟა ფშაველას გამზირი - ბექას ქ. - ალექსანდრე ყაზბეგის გამზირი - პეკინის გამზირი - მერაბ კოსტავას ქ.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შოთა რუსთაველის გამზირი - გიორგი ჭანტურიას ქ. - სულიკო ვირსალაძის ქ. - მარჯვენა სანაპირო - ბართაშვილის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8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გმირთა მოედანი - მერაბ კოსტავას ქ. - გიორგი მიროტაძის ქ. - პეკინის გამზირი - ზურაბ ჟვანიას მოედანი - სიმონ კანდელაკის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415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"დიდუბე" (ქვედა გასასვლელი)(ტრანსპორტის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 - აკაკი წერეთლის გამზირი - შალიკაშვილის ხიდი - გრიგოლ რობაქიძის გამზირი - დავით აღმაშენებლის ხეივანი (მობრუნება გიორგი  ბრწყინვალეს  ქუჩის გადაკვეთამდე, რესტორანი „მონოპოლის“ მიმდებარედ) - მარშალ გელოვანის გამზირი - სოფ. დიღომი (დავით აღმაშენებლის ქ. - დავით სარაჯიშვილის ქ. - დავით აღმაშენებლის ქ.) - პეტრე სარაჯიშვილის ქ. - მარშალ გელოვანის გამზირი -  გრიგოლ რობაქიძის გამზირი - ჯონ (მალხაზ) შალიკაშვილის ხიდი - აკაკი წერეთლის გამზირი - მ/ს "დიდუბე" (ქვედა)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მიმდებარედ)(წრიული).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41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აეროპორტის დასახლება (სანდრო შანშიაშვილის ქ.,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28 კორპუსის მოპირდაპირედ) - აეროპორტის დასახლება (სანდრო შანშიაშვილის ქ. - შალვა ჭანკოტაძის ხეივანი - ვერა ბარდაველიძის ქ. - ლუი ბლერიოს ქ. - ჯიმშერ მაისურაძის ქ (მობრუნება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34-თან - ლუი ბლერიოს ქ.) - ვერა ბარდაველიძის ქ. - ალექსეევკის დასახლება (იაკობ ხვედელიანის ქ. - ბესარიონ ქებურიას დასახლების III ქ. - ბესარიონ ქებურიას დასახლების I ქ.) - კახეთის გზატკეცილი - ევროპის ქ. (მობრუნება ევროპის ქუჩაზე მონუმენტის მიმდებარედ) - კახეთის გზატკეცილი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70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 - ვაჟა ჩაჩავას ქ. - აწყურის ქ. - კახეთის I შესახვევი - ქეთევან დედოფლის გამზირი - მ/ს "სამგორი" (ქვედა გასასვლელი) - მოსკოვის გამზირი - ჯავახეთის ქ. - კახეთის გზატკეცილი -  ალექსეევკის დასახლება (ბესარიონ ქებურიას დასახლების I ქ. - ბესარიონ ქებურიას დასახლების III ქ. - იაკობ ხვედელიანის ქ.) - აეროპორტის დასახლება ( ვერა ბარდაველიძის ქ. - ლუი ბლერიოს ქ. - ჯიმშერ მაისურაძის ქ (მობრუნება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34-თან - ლუი ბლერიოს ქ. - ვერა ბარდაველიძის ქ. - შალვა ჭანკოტაძის ხეივანი - სანდრო შანშიაშვილის ქ.) - აეროპორტის დასახლება (სანდრო შანშიაშვილის ქ.,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28 კორპუსის მოპირდაპირედ)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12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გმირთა მოედანი - ვარაზისხევის ქ. - ილია ჭავჭავაძის გამზირი - წყნეთის გზატკეცილი (ბაგების დასახლება) - წყნეთის გზატკეცილი, კორპუსი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მიდებარედ ( ივანე ჯავახიშვილის სახ. თსუ-ის საერთო სახოვრებელი)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124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წყნეთის გზატკეცილი,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მიდებარედ (ივანე ჯავახიშვილის სახ. თსუ-ის საერთო სახოვრებელი) - წყნეთის გზატკეცილი (ბაგების დასახლება) - ილია ჭავჭავაძის გამზირი - პეტრე მელიქიშვილის ქუჩა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09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დაბა კოჯორი (ვაჟა ფშაველას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33-ის მიმდებარედ) - დაბა კოჯორი (ვაჟა ფშაველას ქ. - ალექსანდრე ჩხეიძის ქ. (მობრუნება ალექსანდრე ჩხეიძის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16-თან) - გრიგოლ ორბელიანის ქ. - ამაღლების ქ. - ზაქარია ბაქრაძის ქ. - იუნკერთა ქ.) - თბილისი-კოჯრის ქ. (სოფ. ტაბახმელას, სოფ. შინდისის, სოფელი წავკისის, წავკისის ველის გავლით) - კოჯრის გზატკეცილი - მარო მაყაშვილის აღმართი - მარო მაყაშვილის ქ. - ამაღლების ქ. - ლადო ასათიანის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3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გიორგი ლეონიძის ქ. - მიხეილ ლერმონტოვის ქ. - პაულო იაშვილის ქ. - ამაღლების ქ. - მარო მაყაშვილის ქ. - მარო მაყაშვილის აღმართი - კოჯრის გზატკეცილი -  თბილისი-კოჯრის ქ. (წავკისის ველის, სოფ. წავკისის, სოფ. შინდისის, სოფ. ტაბახმელას გავლით) - დაბა კოჯორი (იუნკერთა ქ. - ზაქარია ბაქრაძის ქ. -  ამაღლების ქ. - გრიგოლ ორბელიანის ქ. - ალექსანდრე ჩხეიძის ქ. (მობრუნება ალექსანდრე ჩხეიძის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16-თან) - ვაჟა ფშაველას ქ. - აზეულას ქ. (მობრუნება ნიკო კეცხოველის ქუჩის გადაკვეთასთან) - ვჟა ფშაველას ქ. - ვაჟა ფშაველას ქ.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33-ის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7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დაბა ზაჰესის დასახლება (ავჭალის ქ., ბენზინ გასამართი სადგურის მიმდებარე ტერიტორია) - ავჭალის ქ. - ელეფთერ ანდრონიკაშვილის ქ. - უწერის ქ. - ლიბანის ქ. - დავით სარაჯიშვილის ქ. - დავით გურამიშვილის გამზირი - თორნიკე ერისთავის ქ. - აკაკი წერეთლის გამზირი - აკაკი წერეთლის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 (ბორის პაიჭაძის სახ. ეროვნული სტადიონი)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აკაკი წერეთლის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 (ბორის პაიჭაძის სახ. ეროვნული სტადიონი) - აკაკი წერეთლის გამზირი (მობრუნება გიორგი ცაბაძის ქუჩის გადაკვეთასთან)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1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11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დიდი ლილო (ერეკლე მეორეს და მშვიდობის ქუჩების გადაკვეთა) - ერეკლე მეორეს ქ. (სოფელი დიდი ლილო) - კახეთის გზატკეცილი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05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 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- ვაჟა ჩაჩავას ქ. - აწყურის ქ. - კახეთის I შესახვევი - ქეთევან დედოფლის გამზირი -  მ/ს "სამგორი" (ქვედა გასასვლელი) - მოსკოვის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3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"დელისი" (ვაჟა ფშაველას გამზირი) - ვაჟა-ფშაველას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მიხეილ თამარაშვილის გამზირი - უნივერსიტეტის ქ. - ივანე  ჯავახიშვილის სახ. თსუ-ის  X კორპუსი (მაღლივი კორპუსი).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15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ივანე  ჯავახიშვილის სახ. თსუ-ის  X კორპუსი (მაღლივი კორპუსი) - უნივერსიტეტის ქ. - მიხეილ თამარაშვილის გამზირი - მ/ს "დელისი" (ვაჟა ფშაველას გამზირი).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67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დიდი დიღმის IV მ/რაიონი,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6-ის მიმდებარედ (დემეტრე თავდადებულის ქ.) - დიდი დიღომი  IV მ/რაიონი (დემეტრე თავდადებულის ქ. - არჩილ მეფის ქ.) - დიდი დიღმის III მ/რაიონი (მირიან მეფის ქ.) - პეტრე იბერის ქ. - იოანე პეტრიწის ქ. - ფარნავაზ მეფის გამზირი - დავით აღმაშენებლის ხეივანი  - მარშალ გელოვანის გამზირი - იური გაგარინის ქ. - ზურაბ ჟვანიას მოედანი - სიმონ კანდელაკის ქ. - ჟიული შარტავას ქ. - გიორგი სააკაძის მოედანი - მერაბ კოსტავას ქ. - გიორგი მიროტაძის ქ. - პეკინის გამზირი - მერაბ კოსტავას ქ.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15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გმირთა მოედანი - მერაბ კოსტავას ქ. - გიორგი სააკაძის მოედანი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დიდი დიღმის IV მ/რაიონი,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6-ის მიმდებარედ (დემეტრე თავდადებულის ქ.) - დიდი დიღმის IV მ/რაიონი (დემეტრე თავდადებულის ქ. - არჩილ მეფის ქ.) - დიდი დიღმის III მ/რაიონი (მირიან მეფის ქ.)- პეტრე იბერის ქ. - იოანე პეტრიწის ქ. - ფარნავაზ მეფის გამზირი - დავით აღმაშენებლის ხეივანი - გრიგოლ რობაქიძის გამზირი -  შალიკაშვილის ხიდი - აკაკი წერეთლის გამზირი - გიორგი ცაბაძის ქ. - დავით აღმაშენებლის გამზირი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10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96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სადგურის მოედანი ("თბილისი ცენტრალი"-ს პირდაპირ) - თამარ მეფის გამზირი - მიხეილ წინამძღვრიშვილის ქ. - აკაკი წერეთლის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207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"დიდუბე" (ქვედა გასასვლელი)(ტრანსპორტის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 - აკაკი წერეთლის გამზირი - შალიკაშვილის ხიდი - გრიგოლ რობაქიძის გამზირი - დავით აღმაშენებლის ხეივანი (მობრუნება გიორგი  ბრწყინვალეს  ქუჩის გადაკვეთამდე, რესტორანი „მონოპოლის“ მიმდებარედ) - მარშალ გელოვანის გამზირი - სოფ. დიღომი (დავით აღმაშენებლის ქ. ) - დიდგორის ქ. - მირიან მეფე და ნანა დედოფლის I ჩიხი - სოფელი დიდგორი (ორასი თავდადებული მხედრის ქ. ) - ხოდაბუნების ქ. - მირიან მეფე და ნანა დედოფლის I ჩიხი - სოფელი თელოვანი (ქეთევან დედოფლის ქ. - ქეთევან დედოფლის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17-19-ის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80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თელოვანი (ქეთევან დედოფლის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17-19-ის მიმდებარედ - ქეთევან დედოფლის ქ.) </w:t>
            </w: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-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მირიან მეფე და ნანა დედოფლის I ჩიხი - ხოდაბუნების ქ. - სოფელი დიდგორი (ორასი თავდადებული მხედრის ქ. ) - მირიან მეფე და ნანა დედოფლის I ჩიხი - დიდგორის ქ. - სოფ. დიღომი (დავით აღმაშენებლის ქ.) - პეტრე სარაჯიშვილის ქ. - მარშალ გელოვანის გამზირი -  გრიგოლ რობაქიძის გამზირი - ჯონ (მალხაზ) შალიკაშვილის ხიდი - აკაკი წერეთლის გამზირი - 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6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17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მუხიანის IV "ბ" მ/რ (კორპუსი </w:t>
            </w:r>
            <w:r w:rsidRPr="002402CB">
              <w:rPr>
                <w:rFonts w:ascii="AcadMtavr" w:hAnsi="AcadMtavr" w:cs="AcadMtavr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42-ის მიმდებარედ) - ალეკო გობრონიძის ქ. - აქვსენტ ისააკიანის ქ. - გია რომელაშვილის ქ. (ზღვის უბნის III მ/რ-ის III - II - I კვარტალი) - ზღვის უბნის IV მ/რ (მობრუნება სარაჯიშვილის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მიმდებარედ) - ჩარგლის ქ. - გუდამაყრის ქ. - დავით გურამიშვილის გამზირი - ცოტნე დადიანის ქ. - რკინიგზის გადასასვლელი ხიდი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6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რკინიგზის გადასასვლელი ხიდი (მიმდებარედ) - ცოტნე დადიანის ქ. - დავით გურამიშვილის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სოფელი პატარა ლილო (თამარ მეფის ქ.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72-ის მიმდებარედ) - სოფელი პატარა ლილო (თამარ მეფის ქ. - დავით აღმაშენებლის ქ.) - ვარკეთილის მეურნეობა (ალექსანდრე ყაზბეგის ქ. - მეგობრობის ქ. - გრიგოლ რობაქიძის გამზირი - მშვიდობის ქ.) - ევგენია მაისურაძის ქ. - მიხეილ გახოკიძის ქ. - საქართველოს ერთიანობისთვის მებრძოლთა ქ.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Mtavr" w:hAnsi="AcadMtavr" w:cs="AcadMtavr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5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 - ვაჟა ჩაჩავას ქ. - აწყურის ქ. - კახეთის I შესახვევი - ქეთევან დედოფლის გამზირი -  მ/ს "სამგორი" (ქვედა გასასვლელი) - მოსკოვის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7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ზემო ფონიჭალის დასახლება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 კორპუსი - ანდრო ჟორდანიას ქ. - ლევან ღოღობერიძის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9,1,3,7,21,23 სახლების გავლით) - ზემო ფონიჭალის დასახლება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28,14,15,19,23,20 კორპუსების გავლით) - მარნეულის გზატკეცილი - ვახტანგ გორგასალის ქ. - დიმიტრი გულიას მოედანი - დიმიტრი გულიას ქ. - რიჩარდ ჰოლბრუკის ქუჩა - ნავთლუღის ქ. - ქეთევან დედოფლის გამზირი - მოსკოვის გამზირი - ჯავახეთის ქ. (მობრუნება მ/ს "ვარკეთილთან") - 17 შინდისელი გმირის ქ. - ოსიპ მანდელშტამის ქ. - ალექსანდრე წულუკიძის ქ. - იოსებ და ლევან ორბელების ქ. - დავით კვაჭანტირაძის ქ. - ნიკო მუსხელიშვილის ქ. - შალვა მშველიძის ქ.</w:t>
            </w:r>
            <w:r w:rsidRPr="002402CB">
              <w:rPr>
                <w:rFonts w:ascii="Sylfaen" w:hAnsi="Sylfaen" w:cs="Sylfaen"/>
                <w:color w:val="FF0000"/>
                <w:sz w:val="16"/>
                <w:szCs w:val="16"/>
              </w:rPr>
              <w:t xml:space="preserve">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- ვაზისუბნის 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2-4-11-6 კორპუსების გავლით) - ვაზისუბნის 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23 კორპუსის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63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ვაზისუბნის 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23 კორპუსის მიმდებარედ) - ვაზისუბნის 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6-11-4-2 კორპუსების გავლით) -შალვა მშველიძის ქ. - ნიკო მუსხელიშვილის ქ. - დავით კვაჭანტირაძის ქ. - იოსებ და ლევან ორბელების ქ. - ალექსანდრე წულუკიძის ქ. - ოსიპ მანდელშტამის ქ. - ლიზა ნაკაშიძე-ბოლქვაძის ქ.  - მ/ს "ვარკეთილი" - ჯავახეთის ქ. - მოსკოვის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დიღმის მასივი, ლუბლიანას ქ. </w:t>
            </w:r>
            <w:r w:rsidRPr="002402CB">
              <w:rPr>
                <w:rFonts w:ascii="AcadMtavr" w:hAnsi="AcadMtavr" w:cs="AcadMtavr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21“ა“-ს მიმდებარე ტერიტორია - ლუბლიანას ქ. - სანდრო ახმეტელის ქ. - რობერტ ბარძიმაშვილის ქ. - ბორის პაიჭაძის ქ. - გრიგოლ რობაქიძის გამზირი - შალიკაშვილის ხიდი - აკაკი წერეთლის გამზირი - გიორგი ცაბაძის ქ. - დავით აღმაშენებლის გამზირი - ჭოროხის ქ. - დიმიტრი უზნაძის ქ. - ზაარბრიუკენის მოედანი - ჩუღურეთის ხიდი - მშრალი ხიდი - გიორგი ათონელის ქ. - ხაზინის ქ. - ფხოვის ქ. (ანტონ ფურცალაძის ქუჩის გადაკვეთა, გრიგოლ ორბელიანის მოედანი).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</w:tr>
      <w:tr w:rsidR="00035810" w:rsidRPr="002402CB" w:rsidTr="002402CB">
        <w:trPr>
          <w:trHeight w:val="21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ფხოვის ქ. (ანტონ ფურცალაძის ქუჩის გადაკვეთა, გრიგოლ ორბელიანის მოედანი) - ვახტანგ ვეკუას ქ. - ალექსანდრე პუშკინის ქ. - თავისუფლების მოედანი - შოთა რუსთაველის გამზირი - გიორგი ჭანტურიას ქ. - გიორგი ათონელის ქ. - მშრალი ხიდი - ჩუღურეთის ხიდი - ზაარბრიუკენის მოედანი - მტკვრის მარცხენა სანაპირო - კოტე მარჯანიშვილის ქ. - კოტე მარჯანიშვილის მოედანი - დავით აღმაშენებლის გამზირი - გიორგი ცაბაძის ქ. - მიხეილ წინამძღვრიშვილის ქ. - აკაკი წერეთლის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5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დიდი დიღმის IV მ/რაიონი,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6-ის მიმდებარედ (დემეტრე თავდადებულის ქ.) - დიდი დიღმის IV მ/რაიონი (დემეტრე თავდადებულის ქ. - არჩილ მეფის ქ.) - დიდი დიღმის III მ/რაიონი (მირიან მეფის ქ.) - პეტრე იბერის ქ. - იოანე პეტრიწის ქ. - ფარნავაზ მეფის გამზირი - ჯორჯ ბალანჩინის ქ. - აკაკი ბელიაშვილის ქ. - ნოდარ ბოხუას ქ. - ლუბლიანას ქ. - სანდრო ახმეტელის ქ. - რობერტ ბარძიმაშვილის ქ. - ბორის პაიჭაძის ქ. - გრიგოლ რობაქიძის გამზირი - შალიკაშვილის ხიდი - აკაკი წერეთლის გამზირი - გიორგი წინამძღვრიშვილის ქ. - თამარ მეფის გამზირი - გმირთა მოედანი - ვარაზისხევის ქ. - ილია ჭავჭავაძის გამზირი - მიხეილ თამარაშვილის გამზირი - ვაჟა ფშაველას გამზირი - ზურაბ ანჯაფარიძის ქ. -ივანე  ჯავახიშვილის სახ. თსუ-ის  X კორპუსი (მაღლივი კორპუსი)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27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ივანე  ჯავახიშვილის სახ. თსუ-ის  X კორპუსი (მაღლივი კორპუსი) - ზურაბ ანჯაფარიძის ქ. 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1-თან მოხვევით) - მიხეილ თამარაშვილის გამზირი - გიორგი წერეთლის ქ. - ილია ჭავჭავაძის გამზირი - პეტრე მელიქიშვილის ქ. - მერაბ კოსტავას ქ. - გმირთა მოედანი - თამარ მეფის გამზირი - მიხეილ წინამძღვრიშვილის ქ. - აკაკი წერეთლის გამზირი - შალიკაშვილის ხიდი - გრიგოლ რობაქიძის გამზირი - ბორის პაიჭაძის ქ. - ევგენი მიქელაძის ქ. -  რობერტ ბარძიმაშვილის ქ. - სანდრო ახმეტელის ქ. - ლუბლიანას ქ. - ნოდარ ბოხუას ქ. - აკაკი ბელიაშვილის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11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ნასაგური (აფხაზეთის და ნახშირგორას ქუჩების გადაკვეთის მიმდებარედ) - სოფელი ნასაგური (აფხაზეთის ქ. - იორის ქ. - აკაკი მგელაძის ქ.) - კახეთის გზატკეცილი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44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 - ვაჟა ჩაჩავას ქ. - აწყურის ქ. - კახეთის I შესახვევი - ქეთევან დედოფლის გამზირი -  მ/ს "სამგორი" (ქვედა გასასვლელი) - მოსკოვის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6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ომარ ხიზანიშვილის ქ.  (გლდანის VII - VIII მ/რ-ის დამაკავშირებული გზა)  - ომარ ხიზანიშვილის ქ. (VIII - VI - IV - II მ/რ) - მ/ს "ახმეტელის თეატრი" - აკაკი ვასაძის ქ. - ქერჩის ქ - დავით გურამიშვილის გამზირი - ცოტნე დადიანის ქ. - გიორგი ჩიტაიას ქ. - გიორგი მაზნიაშვილის ქ. - ივანე ჯავახიშვილის ქ. - მოსე გოგიბერიძის ქ. - ზაარბრუკენის მოედანი - ჩუღურეთის ხიდი - მშრალი ხიდი - გიორგი ათონელის ქ. - გიორგი ათონელის და ხაზინის ქუჩების გადაკვეთის მიმდებარედ.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8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ხაზინის ქ. (ფხოვის ქუჩის გადაკვეთასთან) - ფხოვის ქ. - ვეკუას ქ. - ალექსანდრე პუშკინის ქ. - თავისუფლების მოედანი - შოთა რუსთაველის გამზირი - გიორგი ჭანტურიას ქ. - გიორგი ათონელის ქ. - მშრალი ხიდი - ჩუღურეთის ხიდი - მოსე გოგიბერიძის ქ. - არნოლდ ჩიქობავას ქ. - გიორგი ჩიტაიას ქ. - ცოტნე დადიანის ქ. - დავით გურამიშვილის გამზირი - ქერჩის ქ. - აკაკი ვასაძის ქ. - მ/ს "ახმეტელის თეატრი" - ომარ ხიზანიშვილის ქ. (გლდანის I - III - V - VII მ/რ) - ომარ ხიზანიშვილის ქ.  (გლდანის VII - VIII მ/რ-ის დამაკავშირებული გზა)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55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ომარ ხიზანიშვილის ქ.  (გლდანის VII - VIII მ/რ-ის დამაკავშირებული გზა) - ომარ ხიზანიშვილის ქ. (VIII - VI - IV - II მ/რ) - მ/ს "ახმეტელის თეატრი" - აკაკი ვასაძის ქ. - ქერჩის ქ - გიორგი მინდელის ქ. - გიორგი მინდელის ხიდი - ჯორჯ ბალანჩინის ქ. - აკაკი ბელიაშვილის ქ. - ნოდარ ბოხუას ქ. - ლუბლიანას ქ. - სანდრო ახმეტელის ქ. - რობერტ ბარძიმაშვილის ქ. - ბორის პაიჭაძის ქ. - გრიგოლ რობაქიძის გამზირი - დავით აღმაშენებლის ხეივანი (მობრუნება გიორგი  ბრწყინვალეს ქუჩის გადაკვეთამდე, რესტორანი „მონოპოლის“ მიმდებარედ) - მარშალ გელოვანის გამზირი - იური გაგარინის ქ. - პეკინის გამზირი - ვაჟა ფშაველას გამზირი - პეტრე ქავთარაძის ქ.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ივანე ჯავახიშვილის სახ. თსუ-ის  X კორპუსი (მაღლივი კორპუსი)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33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ივანე ჯავახიშვილის სახ. თსუ-ის  X კორპუსი (მაღლივი კორპუსი) - პეტრე ქავთარაძის ქ. - ალექსანდრე ყაზბეგის გამზირი - იონა ვაკელის ქ. - ბუდაპეშტის ქ. - გურამ ფანჯიკიძის ქ. - პეკინის გამზირი - ზურაბ ჟვანიას მოედანი - იური გაგარინის ქუჩა - მარშალ გელოვანის გამზირი - გრიგოლ რობაქიძის გამზირი - ბორის პაიჭაძის ქ. - მიქელაძის ქ. -  რობერტ ბარძიმაშვილის ქ. - სანდრო ახმეტელის ქ. - ლუბლიანას ქ. -  ნოდარ ბოხუას ქ. - აკაკი ბელიაშვილის ქ. - ჯორჯ ბალანჩინის ქ. - გიორგი მინდელის ხიდი - გიორგი მინდელის ქ. - მ/ს "სარაჯიშვილი" - დავით გურამიშვილის გამზირი - ქერჩის ქ. - აკაკი ვასაძის ქ. - მ/ს "ახმეტელის თეატრი" - ილია ვეკუას ქ. (გლდანის I - III - V - VII მ/რ) - ომარ ხიზანიშვილის ქ.  (გლდანის VII - VIII მ/რ-ის დამაკავშირებული გზა).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17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ვაზისუბანი 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23 კორპუსის მიმდებარედ) - ვაზისუბნის III მ/რ I კვ.(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3,4,5,6 კორპუსების გავლით) - ვაზისუბნის 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15,14,13 კორპუსების გავლით) - თეოფანე დავითაიას ქ. - შანდორ პეტეფის ქ. - 17 შინდისელი გმირის ქ. - ჯავახეთის ქ. - მოსკოვის გამზირი - ქეთევან დედოფლის გამზირი - ნიკოლოზ ბარათაშვილის აღმართი - ნიკოლოზ ბარათაშვილის ხიდი - ნიკოლოზ ბარათაშვილის ქ. - ალექსანდრე პუშკინის ქ. - თავისუფლების მოედანი - ალექსანდრე პუშკინის ქ. -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 - ნიკოლოზ ბარათაშვილის ხიდი - ნიკოლოზ ბარათაშვილის აღმართი - მ/ს `ავლაბარი" - ქეთევან დედოფლის გამზირი - მოსკოვის გამზირი - ჯავახეთის ქ. (მობრუნება მ/ს "ვარკეთილთან") - 17 შინდისელი გმირის ქ. - შანდორ პეტეფის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6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30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ზურგოვანა (მერაბ კოსტავას ქ. - თავისუფლების ქ.) - ასი ათასი მოწამის ქ. - ფარნავაზ მეფის გამზირი - ჯორჯ ბალანჩინის ქ. - აკაკი ბელიაშვილის ქ. - ნოდარ ბოხუას ქ. - ლუბლიანას ქ. - სანდრო ახმეტელის ქ. - რობერტ ბარძიმაშვილის ქ. - ბორის პაიჭაძის ქ. - გრიგოლ რობაქიძის გამზირი - შალიკაშვილის ხიდი - აკაკი წერეთლის გამზირი - მ/ს "დიდუბე" (ქვედა გასასვლელი) (ბაზრობა "ჩემპიონის" პირდაპირ)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</w:tr>
      <w:tr w:rsidR="00035810" w:rsidRPr="002402CB" w:rsidTr="002402CB">
        <w:trPr>
          <w:trHeight w:val="14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"დიდუბე" (ქვედა გასასვლელი) (ბაზრობა "ჩემპიონის" პირდაპირ) - აკაკი წერეთლის გამზირი - შალიკაშვილის ხიდი - გრიგოლ რობაქიძის გამზირი - ბორის პაიჭაძის ქ. - ევგენი მიქელაძის ქ. -  რობერტ ბარძიმაშვილის ქ. - სანდრო ახმეტელის ქ. - ლუბლიანას ქ. - ნოდარ ბოხუას ქ. - აკაკი ბელიაშვილის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27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ვაშლიჯვრის დასახლება IV ზონა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11 კორპუსის მიმდებარედ) - ვასო გოძიაშვილის II შესახვევი - ვასო გოძიაშვილის ქ. - პეტრე სარაჯიშვილის ქ. - მარშალ გელოვანის გამზირი - გრიგოლ რობაქიძის გამზირი - შალიკაშვილის ხიდი - აკაკი წერეთლის გამზირი - მიხეილ  წინამძღვრიშვილის ქ. - აბასთუმნის ქ. - ვაგზლის მოედნისა და აბასთუმნის ქუჩის გადაკვეთის მიმდებრედ (ყოფილი სასტუმრო „კოლხეთის"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73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ვაგზლის მოედნისა და აბასთუმნის ქუჩის გადაკვეთის მიმდებრედ (ყოფილი სასტუმრო „კოლხეთის" მიმდებარედ) - თამარ მეფის გამზირი - თევდორე მღვდლის ქ. - აბასთუმნის ქ. - მიხეილ წინამძღვრიშვილის ქ. - აკაკი წერეთლის გამზირი - შალიკაშვილის ხიდი - გრიგოლ რობაქიძის გამზირი - დავით აღმაშენებლის ხეივანი (მობრუნება გიორგი  ბრწყინვალეს  ქუჩის გადაკვეთამდე, რესტორანი „მონოპოლის“ მიმდებარედ) - მარშალ გელოვანის გამზირი - დავით აღმაშენებლის ქ. - თეთრი დუქნის ქ. - პეტრე სარაჯიშვილის ქ. - ვასო გოძიაშვილის ქ. - ვაშლიჯვრის დასახლება II - III ზონა - ვასო გოძიაშვილის II შესახვევი  - ვაშლიჯვრის დასახლება IV ზონა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11 კორპუსის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106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კოტე მარჯანიშვილის ქუჩისა და კოტე მარჯანიშვილის მოედნის გადაკვეთის მიმდებარედ- კოტე მარჯანიშვილის ქ. - მიხეილ წინამძღვრიშვილის ქ. - კიტა აბაშიძის ქ. - არნოლდ ჩიქობავას მოედანი - ტერენტი გრანელის ქ. - ლამის ქ. - პაატა სააკაძის ქ. - მნათობის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73-ის პირდაპირ.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3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მნათობის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73-ის პირდაპირ - პაატა სააკაძის ქ. - ლამის ქ. - ტერენტი გრანელის ქ. - არნოლდ ჩიქობავას მოედანი - გიორგი მაზნიაშვილის ქ. - კიევის ქ. - დავით აღმაშენებლის გამზირი - კოტე მარჯანიშვილის მოედანი - კოტე მარჯანიშვილის ქუჩისა და კოტე მარჯანიშვილის მოედნის გადაკვეთის მიმდებარედ.</w:t>
            </w: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95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ვაგზლის მოედნისა და აბასთუმნის ქუჩის გადაკვეთის მიმდებრედ (ყოფილი სასტუმრო „კოლხეთის“ მიმდებარედ) - თამარ მეფის გამზირი - გმირთა მოედანი - მერაბ კოსტავას ქ. - სააკაძის მოედანი - ჟიული შარტავას ქ. - ზურაბ ჟვანიას მოედანი - სიმონ კანდელაკის ქ. - ბუდაპეშტის ქ. - ივანე ბერიტაშვილის ქ. - ლევან კვაჭაძის ქ.- ონკოლოგიის კვლ. ცენტრი (მობრუნება) - ლევან კვაჭაძის ქ.- ფერმწერთა ქ. (მობრუნება ნუცუბიძის IV მ/რ,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42 კორპუსის მიმდებარედ) -  ლევან კვაჭაძის ქ. - კეჭაყმაძის ქ. - სოფელი თხინვალი (თხინვალას და ავალიანის ქუჩების გადაკვეთის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5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თხინვალი (თხინვალას და ავალიანის ქუჩების გადაკვეთის მიმდებარედ) - კეჭაყმაძის ქ. - ლევან კვაჭაძის ქ. - ფერმწერთა ქ. (მობრუნება ნუცუბიძის IV მ/რ,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42 კორპუსის მიმდებარედ) - ლევან კვაჭაძის ქ.- ონკოლოგიის კვლ. ცენტრი (მობრუნება) - ლევან კვაჭაძის ქ.- ივანე ბერიტაშვილის ქ. - ბუდაპეშტის ქ. - სიმონ კანდელაკის ქ. - ჟიული შარტავას ქ. - გიორგი სააკაძის მოედანი - მერაბ კოსტავას ქ. - გიორგი მიროტაძის ქ. - პეკინის გამზირი - მერაბ კოსტავას ქ. - გმირთა მოედანი - თამარ მეფის გამზირი (მობრუნება ვაგზლის მოედნის გადაკვეთასთან) - თევდორე მღვდლის ქ. - ვაგზლის მოედნისა და აბასთუმნის ქუჩის გადაკვეთის მიმდებრედ (ყოფილი სასტუმრო „კოლხეთის“ მიმდებარედ)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ქიზიყის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34-ის მიმდებარედ) - ქიზიყის ქ. - პოლიციის ქ. - გრიგოლ ლორთქიფანიძის ქ.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67"ა"-ს მოპირდაპირედ)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0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მ/ს "ისანი"(ქეთევან დედოფლის გამზირი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 - ვაჟა ჩაჩავას ქ. - აწყურის ქ. - კახეთის I შესახვევი - ქეთევან დედოფლის გამზირი - მ/ს "სამგორი" (ქვედა გასასვლელი) - მოსკოვის გამზირი - ჯავახეთის ქ. - გრიგოლ ლორთქიფანიძის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08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გმირთა მოედანი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შოთა რუსთაველის გამზირი - გიორგი ჭანტურიას ქ. - სოლიკო ვირსალაძის ქ. - მარჯვენა სანაპირო - ნიკოლოზ ბარათაშვილის ქ. (მობრუნება ნიკოლოზ ბარათაშვილისა და ალექსანდრე პუშკინის ქუჩების გადაკვეთასთან) - მარჯვენა სანაპირო - ვახტანგ გორგასალის ქ. - კრწანისის ქ.  (მობრუნება გრიგოლ ვოლსკის ქუჩის გადაკვეთასთან) -კრწანისის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63-ის 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80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კრწანისის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63-ის მიმდებარედ)  - კრწანისის ქ. (მობრუნება გრიგოლ ვოლსკის ქუჩის გადაკვეთასთან) - ვახტანგ გორგასალის ქ. - წმინდა ასი ათასი ქართველი მოწამის სახელობის მეტეხის ხიდი - ევროპის მოედანი - რიყე - მარცხენა სანაპირო - ნიკოლოზ ბარათაშვილის  ხიდი - ნიკოლოზ ბარათაშვილის ქ. - ალექსანდრე პუშკინის ქ. - თავისუფლების  მოედანი - შოთა რუსთაველის გამზირი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45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ომარ ხიზანიშვილის ქ.  (გლდანის VII - VIII მ/რ-ის დამაკავშირებული გზა) - ომარ ხიზანიშვილის ქ. (გლდანის VIII - VI - IV - II მ/რ) - მ/ს "ახმეტელის თეატრი" - თენგიზ შეშელიძის ქ. - გიორგი მინდელის ქ. - სარაჯიშვილის ქ. (მობრუნება ქერჩის გადაკვეთის შემდეგ) - თენგიზ შეშელიძის ქ. - ჯორჯ ბალანჩინის ქ. - მირიან მეფის ქ. - ფარნავაზ მეფის გამზირი - გიორგი ბრწყინვალეს ქ. (მობრუნება ფარნავაზ მეფის გამზირზე) - პეტრე იბერის ქ. - მირიან მეფის ქ. - დიდი დიღომი III  მ/რ (მირიან მეფის ქ.) - დიდი დიღმის IV მ/რაიონი ( არჩილ მეფის ქ. - დემეტრე თავდადებულის ქ.) - დიდი დიღმის IV მ/რაიონი, კორპუსი #6-ის მიმდებარედ (დემეტრე თავდადებულის ქ.)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დიდი დიღმის IV მ/რაიონი, კორპუსი #6-ის მიმდებარედ (დემეტრე თავდადებულის ქ.) -  დიდი დიღმის IV მ/რაიონი (დემეტრე თავდადებულის ქ. - არჩილ მეფის ქ.) - დიდი დიღომი III  მ/რ (მირიან მეფის ქ.) - პეტრე იბერის ქ. - გიორგი ბრწყინვალეს ქ. - ფარნავაზ მეფის გამზირი - მირიან მეფის ქ. - ჯორჯ ბალანჩინის ქ. - გიორგი მინდელის ქ. - თენგიზ შეშელიძის ქ. - მ/ს "სარაჯიშვილი" - თენგიზ შეშელიძის ქ. - მ/ს "ახმეტელის თეატრი" - ილია ვეკუას ქ. (გლდანის I - III - V - VII მ/რ) - ომარ ხიზანიშვილის ქ.  (გლდანის VII - VIII მ/რ-ის დამაკავშირებული გზა)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2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31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ომარ ხიზანიშვილის ქ.  (გლდანის VII - VIII მ/რ-ის დამაკავშირებული გზა) - ომარ ხიზანიშვილის ქ. (გლდანის VIII - VI - IV - II მ/რ) - მ/ს  ახმეტელის თეატრი" - აკაკი ვასაძის ქ. - ქერჩის ქ. - დავით გურამიშვილის გამზირი - თორნიკე ერისთავის ქ. - აკაკი წერეთლის გამზირი - გიორგი ცაბაძის ქ. - დავით აღმაშენებლის გამზირი - კოტე მარჯანიშვილის ქ. - მიხეილ ჯავახიშვილის ქ. - პირველი რესპუბლიკის მოედანი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10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 მოედანი - შოთა რუსთაველის გამზირი - მერაბ კოსტავას ქ - გმირთა მოედანი - თამარ მეფის გამზირი - მიხეილ წინამძღვრიშვილის ქ. - აკაკი წერეთლის გამზირი - თორნიკე ერისთავის ქ. - დავით გურამიშვილის გამზირი - მ/ს "სარაჯიშვილი" - ქერჩის ქ. - აკაკი ვასაძის ქ. - მ/ს "ახმეტელის თეატრი" - ილია ვეკუას ქ. (გლდანის I - III - V - VII მ/რ) - ომარ ხიზანიშვილის ქ.  (გლდანის VII - VIII მ/რ-ის დამაკავშირებული გზა)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32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გმირთა მოედანი - ვარაზისხევის ქ. - ილია ჭავჭავაძის გამზირი - წყნეთის გზატკეცილი - დაბა წყნეთი (შოთა რუსთაველის ქ. - აფხაზეთის ქ. - გაგრის ქ. - აფხაზეთის ქ. - შოთა რუსთაველის ქ.) - დაბა წყნეთი (შოთა რუსთაველის  და ბატუ კრავეიშვილის ქუჩის გადაკვეთის პირდაპირ)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</w:tr>
      <w:tr w:rsidR="00035810" w:rsidRPr="002402CB" w:rsidTr="002402CB">
        <w:trPr>
          <w:trHeight w:val="160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დაბა</w:t>
            </w:r>
            <w:r>
              <w:rPr>
                <w:rFonts w:ascii="Sylfaen" w:hAnsi="Sylfaen" w:cs="Sylfaen"/>
                <w:sz w:val="16"/>
                <w:szCs w:val="16"/>
              </w:rPr>
              <w:t xml:space="preserve"> წყნეთი (შოთა რუსთაველის  და ბათ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უ კრავეიშვილის ქუჩის გადაკვეთის პირდაპირ) - დაბა წყნეთი (შოთა რუსთაველის ქ. - აფხაზეთის ქ. - გაგრის ქ. - აფხაზეთის ქ. - შოთა რუსთაველის ქ. - დავით აღმაშენებლის ქ. - დიმიტრი ამილახვარის ქ.) - წყნეთის გზატკეცილი - ილია ჭავჭავაძის გამზირი - პეტრე მელიქიშვილის ქ.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9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ზღვის უბნის დასახლება, მე-2 მ/რაიონი,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204-ის მიმდებარედ (ლოტკინის მთა) - დავით იოსელიანის ქ. - გარეჯის ქ. - ნიკოლოზ ხუდადოვის ქ. - ცოტნე დადიანის ქ. - რკინიგზის გადასასვლელი ხიდი (მიმდებარედ).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7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რკინიგზის გადასასვლელი ხიდი (მიმდებარედ) - ცოტნე დადიანის ქ. - ნიკოლოზ ხუდადოვის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ავიაქიმიის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53-ის მიმდებარედ) - ავიაქიმიის ქ. - სანავარდოს ქ. - წერონისის ქ. - კლდეკარის ქ. - სამღერეთის ქ. - რევაზ ურიდიას ქ. - ცოტნე დადიანის ქ. - რკინიგზის გადასასვლელი ხიდი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20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რკინიგზის გადასასვლელი ხიდი (მიმდებარედ) - ცოტნე დადიანის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2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37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გმირთა მოედანი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ნიკოლოზ ბარათაშვილის აღმართი - ქეთევან დედოფლის გამზირი - ლეხ კაჩინსკის ქ. - ჯორჯ ბუშის ქ. - კახეთის გზატკეცილი - ევროპის ქ. - თბილისის შოთა რუსთაველის სახელობის საერთაშორისო აეროპორტი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</w:tr>
      <w:tr w:rsidR="00035810" w:rsidRPr="002402CB" w:rsidTr="002402CB">
        <w:trPr>
          <w:trHeight w:val="3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9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თბილისის შოთა რუსთაველის სახელობის საერთაშორისო აეროპორტი - ევროპის ქ. - კახეთის გზატკეცილი - ჯორჯ ბუშის ქ. - ლეხ კაჩინსკის ქ. - ქეთევან დედოფლის გამზირი - ნიკოლოზ ბარათაშვილის აღმართი - ნიკოლოზ ბარათაშვილის ხიდი - ნიკოლოზ ბარათაშვილის ქ. - ალექსანდრე პუშკინის ქ. - თავისუფლების მოედანი - შოთა რუსთაველის გამზირი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9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97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აგრარული უნივერსიტეტი - დავით აღმაშენებლის ხეივანი - გრიგოლ რობაქიძის გამზირი - შალიკაშვილის ხიდი - აკაკი წერეთლის გამზირი - მ/ს "დიდუბე" (ქვედა გასასვლელი) (ბაზრობა "ჩემპიონის" პირდაპირ).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</w:tr>
      <w:tr w:rsidR="00035810" w:rsidRPr="002402CB" w:rsidTr="002402CB">
        <w:trPr>
          <w:trHeight w:val="3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მ/ს "დიდუბე" (ქვედა გასასვლელი) (ბაზრობა "ჩემპიონის" პირდაპირ) - აკაკი წერეთლის გამზირი - შალიკაშვილის ხიდი - გრიგოლ რობაქიძის გამზირი - დავით აღმაშენებლის ხეივანი - აგრარული უნივერსიტეტი (შესვლა კლინიკა "ლანცეტი"-ის მხრიდან.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75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</w:tr>
      <w:tr w:rsidR="00035810" w:rsidRPr="002402CB" w:rsidTr="002402CB">
        <w:trPr>
          <w:trHeight w:val="172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სესილია თაყაიშვილის ქ. (ვარკეთილის IV მ/რ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418 კორპ.) - ვიქტორ კუპრაძის ქ. (მობრუნება ვარკეთილის IV მ/რ, ვიქტორ კუპრაძის და იოთამ ზედგენიძის ქუჩების გადაკვეთასთან) - ჯავახეთის ქ. - მოსკოვის გამზირი - ქეთევან დედოფლის გამზირი - ნიკოლოზ ბარათაშვილის აღმართი - ნიკოლოზ ბარათაშვილის ხიდი - ნიკოლოზ ბარათაშვილის ქ. - ალექსანდრე პუშკინის ქ. - თავისუფლების მოედანი - ალექსანდრე პუშკინის ქ. -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- ნიკოლოზ ბარათაშვილის ხიდი - ნიკოლოზ ბარათაშვილის აღმართი - მ/ს "ავლაბარი" - ქეთევან დედოფლის გამზირი - მოსკოვის გამზირი -  ჯავახეთის ქ. - ილია სუხიშვილის ქ. - სესილია თაყაიშვილის ქ. (ვარკეთილის IV მ/რ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403 კორპ.).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2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247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ვარკეთილის მეურნეობა (შოთა რუსთაველის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16 - მეგობრობის ქ.) - ვარკეთილის მეურნეობა (მშვიდობის ქ. - გრიგოლ რობაქიძის გამზირი (მობრუნება აკაკი წერეთლის გადაკვეთასთან) - მშვიდობის ქ. - ევგენია მაისურაძის ქ. - მიხეილ გახოკიძის ქ. - საქართველოს ერთიანობისთვის მებრძოლთა ქ. - ჯავახეთის ქ. - მოსკოვის გამზირი -  მ/ს "სამგორი" (ქვედა გასასვლელი) - ქეთევან დედოფლის გამზირი - მ/ს "ისანი"  - ნავთლუღის ქ. - ვლადიმერ ლობჟანიძის ქ. - ვლადიმერ ლობჟანიძის ქ.                                     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41-42-ის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60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ვლადიმერ ლობჟანიძის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41-42-ის მიმდებარედ) - ვლადიმერ ლობჟანიძის ქ. - ნავთლუღის ქ. - მ/ს "ისანი" - ქეთევან დედოფლის გამზირი - მ/ს "სამგორი" (ქვედა გასასვლელი) - მოსკოვის გამზირი - ჯავახეთის ქ. - რომანოზ ხომლელის ქ. - მიხეილ გახოკიძის ქ. - ევგენია მაისურაძის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8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წინუბანი (მშვიდობისა და გუდამაყარის ქუჩის გადაკვეთის მიმდებარედ) - მშვიდობის ქ. - კახეთის გზატკეცილი - ჯავახეთის ქ.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6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67"ა"-ს მოპირდაპირედ)  - ვაჟა ჩაჩავას ქ. - აწყურის ქ. - კახეთის I შესახვევი - ქეთევან დედოფლის გამზირი -  მ/ს "სამგორი" (ქვედა გასასვლელი) - მოსკოვის გამზირი -ჯავახეთის ქ. - კახეთის გზატკეცილი - მშვიდობის ქ. -სოფელი წინუბანი (მშვიდობის ქ. - იალნოს ქ. (მობრუნება იალნოს მე-5 შესახვევთან) - მერი მდივანის ქ. (მობრუნება ხ</w:t>
            </w:r>
            <w:r>
              <w:rPr>
                <w:rFonts w:ascii="Sylfaen" w:hAnsi="Sylfaen" w:cs="Sylfaen"/>
                <w:sz w:val="16"/>
                <w:szCs w:val="16"/>
              </w:rPr>
              <w:t>იდამდე) - მშვიდობისა და გუდამაყ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რის ქუჩის გადაკვეთის მიმდებარედ.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1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იყალთოს მთა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(#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40-ის მიმდებარე ტერიტორია) - ზაზა  ფანასკერტელ-ციციშვილის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25,21,19,22,20,16 კორპუსების გავლით) - ბახტრიონის ქ. - პეკინის გამზირი - მერაბ კოსტავას ქ.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შოთა რუსთაველის გამზირი - გიორგი ჭანტურიას ქ. - სოლიკო ვირსალაძის ქ. - მარჯვენა სანაპირო - ნიკოლოზ ბართაშვილის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8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გმირთა მოედანი - მერაბ კოსტავას ქ. - ვახტანგ ჭაბუკიანის ქ. - პეკინის გამზირი - ბახტრიონის ქ. - ფანასკერტელ-ციციშვილის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16,20,22,19,21,25 კორპუსების გავლით) - იყალთოს მთა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40-ის მიმდებარე ტერიტორია).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5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ყვარლისა და თევდორე უშაკოვის ქ-ების გადაკვეთა (ყვარლის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126, მეტრომშენის დასახლება) - ყვარლის ქ. - კაკაბეთის ქ. - კახეთის გზატკეცილი - ვაჟა ჩაჩავას ქ. - მ/ს ,,ისანი" - ქეთევან დედოფლის გამზირი - ნიკოლოზ ბარათაშვილის აღმართი - ნიკოლოზ ბარათაშვილის ხიდი - ნიკოლოზ ბარათაშვილის ქ. - ალექსანდრე პუშკინის ქ. - თავისუფლების მოედანი - ალექსანდრე პუშკინის ქ. -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5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- ნიკოლოზ ბარათაშვილის ხიდი - ნიკოლოზ ბარათაშვილის აღმართი - მ/ს ,,ავლაბარი" - ქეთევან დედოფლის გამზირი - მ/ს ,,ისანი" - ვაჟა ჩაჩავას ქ. -  კახეთის გზატკეცილი - კაკაბეთის ქ. - ტვიშის ქ. - თევდორე უშაკოვის ქ. - ყვარლისა და თევდორე უშაკოვის ქ-ების გადაკვეთა (ყვარლის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126, მეტრომშენის დასახლება).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78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ზემო ფონიჭალის დასახლება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12 კორპუსი - ანდრო ჟორდანიას ქ. - ლევან ღოღობერიძის ქ.) - ზემო ფონიჭალის დასახლება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28,14,15,19,23,20 კორპუსების გავლით) - მარნეულის გზატკეცილი - ვახტანგ გორგასალის ქ. - წმინდა ასი ათასი ქართველი მოწამის სახელობის მეტეხის ხიდი - ევროპის მოედანი - რიყე - მარცხენა სანაპირო - ნიკოლოზ ბარათაშვილის  ხიდი - ნიკოლოზ ბარათაშვილის ქ. - ალექსანდრე პუშკინის ქ. - თავისუფლების მოედანი - ალექსანდრე პუშკინის ქ. - ნიკოლოზ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73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- მარჯვენა სანაპირო - ვახტანგ გორგასალის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6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მარნეულის გზატკეცილი (ზემო ფონიჭალის დასახლება </w:t>
            </w:r>
            <w:r w:rsidRPr="002402CB">
              <w:rPr>
                <w:rFonts w:ascii="AcadMtavr" w:hAnsi="AcadMtavr" w:cs="AcadMtavr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13 კორპუსის პირდაპირ) - მარნეულის გზატკეცილი - ვახტანგ გორგასალის ქ. - წმინდა ასი ათასი ქართველი მოწამის სახელობის მეტეხის ხიდი - ევროპის მოედანი - რიყე - მარცხენა სანაპირო - ნიკოლოზ ბარათაშვილის  ხიდი - ნიკოლოზ ბარათაშვილის ქ. - ალექსანდრე პუშკინის ქ. - თავისუფლების მოედანი - ალექსანდრე პუშკინის ქ. - ნიკოლოზ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6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- მარჯვენა სანაპირო - ვახტანგ გორგასალის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14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სოფელ გლდანი (ბორის პაიჭაძის ქ.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18 სახლის მიმდებარედ) - სოფელი გლდანი (ბორის პაიჭაძის ქ. - ვიტალი დარასელიას ქ. - ვახტანგ გორგასალის ქ. – 26 მაისის ქ.).   - თიანეთის გზატკეცილი - ქერჩის ქ. - აკაკი ვასაძის ქ. - თენგიზ შეშელიძის ქ. - ილია ვეკუას ქ. - მ/ს "ახმეტელის თეატრი" (მიმდებარე ტერიტორია).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2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"ახმეტელის თეატრი" (მიმდებარე ტერიტორია) - ომარ ხიზანიშვილის ქ. - აკაკი ვასაძის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55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აკაკი ბელიაშვილის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40-ის მიმდებარედ) - აკაკი ბელიაშვილის ქ. - სანდრო ახმეტელის ქ - რობერტ ბარძიმაშვილის ქ. - პაიჭაძის ქ. (მობრუნება პაიჭაძის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5"ა"-სთან) - ევგენი მიქელაძის ქ. - აკაკი ბელიაშვილის ქ. - აკაკი ბაქრაძის ქ. - გრიგოლ რობაქიძის გამზირი - შალიკაშვილის ხიდი - აკაკი წერეთლის გამზირი - გიორგი ცაბაძის ქ. - დავით აღმაშენებლის გამზირი - თამარ მეფის გამზირი - გმირთა მოედანი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ბარათაშვილის ქ. - ნიკოლოზ ბარათაშვილის ხიდი - ნიკოლოზ ბარათაშვილის აღმართი - მ/ს ,,ავლაბარი"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81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მ/ს ,,ავლაბარი" (მიმდებარედ) - ნიკოლოზ ბარათაშვილის აღმართი - ნიკოლოზ ბარათაშვილის ხიდი - ნიკოლოზ ბარათაშვილის ქ. - ალექსანდრე პუშკინის ქ. - თავისუფლების მოედანი - შოთა რუსთაველის გამზირი - მერაბ კოსტავას ქ. - გმირთა მოედანი - თამარ მეფის გამზირი - მიხეილ წინამძღვრიშვილის ქ. - აკაკი წერეთლის გამზირი - შალიკაშვილის ხიდი  - აკაკი ბელიაშვილის ქ. (მობრუნება ჯორჯ ბალანჩინის ქუჩაზე, "Mcdonald's"-ის მიმდებარედ) - აკაკი ბელიაშვილის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40-ის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1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07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47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თავისუფალი უნივერსიტეტი (შალვა ნუცუბიძის I მ/რ) - ბედიას ქ. (შალვა ნუცუბიძის I მ/რ) - შალვა ნუცუბიძის ქ. - ფერდინანდ თავაძის ქ. -  მ/ს ,,დელისი" - ვაჟა ფშაველას გამზირი - ალექსანდრე ყაზბეგის გამზირი (პეტრე ქავთარაძის ქ. </w:t>
            </w:r>
            <w:r>
              <w:rPr>
                <w:rFonts w:ascii="Sylfaen" w:hAnsi="Sylfaen" w:cs="Sylfaen"/>
                <w:sz w:val="16"/>
                <w:szCs w:val="16"/>
                <w:lang w:val="ru-RU"/>
              </w:rPr>
              <w:t>№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იონა ვაკელის ქ. - ადამ მიცკევიჩის ქ. - დავით გამრეკელის ქ. - ალექსანდრე ყაზბეგის გამზირი - პეკინის გამზირი - მერაბ კოსტავას ქ. - გმირთა მოედანი - თამარ მეფის გამზირი (მობრუნება ვაგზლის მოედნის გადაკვეთასთან) - თევდორე მღვდლის ქ. - ვაგზლის მოედნისა და აბასთუმნის ქუჩის გადაკვეთის მიმდებრედ (ყოფილი სასტუმრო „კოლხეთის“ მიმდებარედ)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8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ვაგზლის მოედნისა და აბასთუმნის ქუჩის გადაკვეთის მიმდებრედ (ყოფილი სასტუმრო „კოლხეთის“ მიმდებარედ) - თამარ მეფის გამზირი - თამარ მეფის გამზირი - გმირთა მოედანი - მერაბ კოსტავას ქ. - გიორგი მიროტაძის ქ. - პეკინის გამზირი - ვაჟა ფშაველას გამზირი - ბექას ქ. - დავით გამრეკელის ქ. - ადამ მიცკევიჩის ქ. - იონა ვაკელის ქ. - ვაჟა ფშაველას გამზირი - მარიჯანის ქ. - შალვა ნუცუბიძის ქ. - ბედიას ქ. (შალვა ნუცუბიძის I მ/რ)  - თავისუფალი უნივერსიტეტი (შალვა ნუცუბიძის I მ/რ).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57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დიმიტრი ჟღენტის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66-ის მიმდებარედ) - სამღერეთის ქ. - ნიკოლოზ ხუდადოვის ქ. - რკინიგზის გადასასვლელი ხიდი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6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რკინიგზის გადასასვლელი ხიდი (მიმდებარედ) - ნიკოლოზ ხუდადოვის ქ. - სამღერეთის ქ. - დიმიტრი ჟღენტის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66-ის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63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49</w:t>
            </w: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სადგურის მოედანი ("თბილისი ცენტრალი"-ს პირდაპირ) - თამარ მეფის გამზირი - მერაბ კოსტავას ქ. - გიორგი სააკაძის მოედანი - ჟიული შარტავას ქ.- ანა კალანდაძის ქ. - პეკინის გამზირი - ვაჟა ფშაველას გამზირი  - მ/ს ,,დელისი" - ფერდინანდ თავაძის ქ. - შალვა ნუცუბიძის ქ. - რამაზ ჩხიკვაძის ქ. (შალვა ნუცუბიძის III მ/რ) - შალვა ნუცუბიძის III მ/რ-ის II კვ.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5-2-1 კორპუსების გავლით (რამაზ ჩხიკვაძის ქ.) - შალვა ნუცუბიძის III მ/რ IIIკვ.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3-5 კორპუსების გავლით (რამაზ ჩხიკვაძის ქ.) - შალვა ნუცუბიძის III მ/რ IIკვ.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8-9 კორპუსების გავლით (რამაზ ჩხიკვაძის ქ.) - შალვა ნუცუბიძის III მ/რ I კვ.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8-7 კორპუსების გავლით (ძოწენიძის ქ.) - რამაზ ჩხიკვაძის ქ. - შალვა ნუცუბიძის ქ. - ფერდინანდ  თავაძის ქ. -  მ/ს ,,დელისი" 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პეკინის გამზირი - თინა იოსებიძის ქ. - დები იშხნელების ქ. - ჟიული შარტავას ქ. - გიორგი სააკაძის მოედანი - მერაბ კოსტავას ქ. - გიორგი მიროტაძის ქ. - პეკინის გამზირი - მერაბ კოსტავას ქ. - გმირთა მოედანი - თამარ მეფის გამზირი - სადგურის მოედანი ("თბილისი ცენტრალი"-ს პირდაპირ) (წრიული).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234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საერთაშორისო სავაჭრო ცენტრი "თბილისის ზღვის პლაზა"-ს მიმდებარე ტერიტორია (ს/კ: 404934381). - პატარიძის ქ. (ვაზისუბნის III მ/რ, II კვ.) - თეოფანე დავითაიას ქ. - შანდორ პეტეფის ქ. - 17 შინდისელი გმირის ქ. - ჯავახეთის ქ. - მოსკოვის გამზირი - ქეთევან დედოფლის გამზირი - მ/ს "ისანი" - ნავთლუღის ქ. - რიჩარდ ჰოლბრუკის ქ. - დიმიტრი გულიას ქ. - დიმიტრი გულიას მოედანი - ვახტანგ გორგასალის ქ. - მარჯვენა სანაპირო - წმინდა ასი ათასი ქართველი მოწამის სახელობის მეტეხის ხიდი - ევროპის მოედანი - წმინდა ასი ათასი ქართველი მოწამის სახელობის მეტეხის ხიდი -კოტე აფხაზის ქ. - თავისუფლების მოედანი - ალექსანდრე პუშკინის ქ. - ნიკოლოზ ბარათაშვილის ქ. (გაჩერება "კონკის" მხარეს).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15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17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("კონკის" მხარეს) - მარჯვენა სანაპირო - ვახტანგ გორგასალის ქუჩა - დიმიტრი გულიას მოედანი - დიმიტრი გულიას ქ. - რიჩარდ ჰოლბრუკის ქ. - ნავთლუღის ქ. - ქეთევან დედოფლის გამზირი - მოსკოვის გამზირი - ჯავახეთის ქ. (მობრუნება მ/ს "ვარკეთილთან") - 17 შინდისელი გმირის ქ. - შანდორ პეტეფის ქ. - თეოფანე დავითაიას ქ. - ვაზისუბნის III მ/რ, II კვარტლი (წრეზე მოძრაობით) - საერთაშორისო სავაჭრო ცენტრი "თბილისის ზღვის პლაზა"-ს მიმდებარე ტერიტორია (ს/კ: 404934381).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85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გლდანულას დასახლება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 კორპუსის მიმდებარედ) - მიქატაძის ქ. - კონსტანტინე ლესელიძის ქ. (გლდანის VI-VIII მ/რ-ს გამყოფი გზა)  - ომარ ხიზანიშვილის ქ. (გლდანის VI - IV - II მ/რ) - მ/ს "ახმეტელის თეატრი" - გიორგი მინდელის ქ. - თენგიზ შეშელიძის ქ. - ჯორჯ ბალანჩინის ქ. - აკაკი ბელიაშვილის ქ. - ნოდარ ბოხუას ქ. - ლუბლიანას ქ. - სანდრო ახმეტელის ქ. - რობერტ ბარძიმაშვილის ქ. - ბორის პაიჭაძის ქ. - გრიგოლ რობაქიძის გამზირი - შალიკაშვილის ხიდი - აკაკი წერეთლის გამზირი - ქუთაისის ქ. - ვახუშტი ბაგრატიონის ხიდი - გიორგი სააკაძის დაღმართი - გიორგი სააკაძის მოედანი - მერაბ კოსტავას ქ. - გიორგი მიროტაძის ქ. -  პეკინის გამზირი - მერაბ კოსტავას ქ. - ვარაზისხევის ქ. - ილია ჭავჭავაძის გამზირი - წყნეთის გზატკეცილი (ბაგების დასახლება) - წყნეთის გზატკეცილი,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 (უნივერსიტეტის საერთო საცხოვრებელი)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</w:tr>
      <w:tr w:rsidR="00035810" w:rsidRPr="002402CB" w:rsidTr="002402CB">
        <w:trPr>
          <w:trHeight w:val="29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წყნეთის გზატკეცილი,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 (უნივერსიტეტის საერთო საცხოვრებელი) - წყნეთის გზატკეცილი (ბაგების დასახლება) - ილია ჭავჭავაძის გამზირი - პეტრე მელიქიშვილის ქ. - მერაბ კოსტავას ქ. - გიორგი სააკაძის მოედანი - გიორგი სააკაძის დაღმართი - ვახუშტი ბაგრატიონის  ხიდი - ვახუშტი ბაგრატიონის ქ. - აკაკი წერეთლის გამზირი - შალიკაშვილის ხიდი - გრიგოლ რობაქიძის გამზირი - ბორის პაიჭაძის ქ. - მიქელაძის ქ. - რობერტ ბარძიმაშვილის ქ. - სანდრო ახმეტელის ქ. - ლუბლიანას ქ. - ნოდარ ბოხუას ქ. - აკაკი ბელიაშვილის ქ. - ჯორჯ ბალანჩინის ქ. - გიორგი მინდელის ქ. - თენგიზ შეშელიძის ქ - მ/ს "ახმეტელის თეატრი" - ომარ ხიზანიშვილის ქ. (გლდანის I - III - V - VII) - გლდანის VII-VIII მ/რ-ის შემაერთებელი გზა - კონსტანტინე ლესელიძის ქ. (გლდანის VI-VIII მ/რ-ს გამყოფი გზა) - მიქატაძის ქ. - გლდანულას დასახლება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 კორპუსის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29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ვიქტორ დოლიძის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89-ის მიმდებარედ) - ვიქტორ დოლიძის ქ. - მელიტონ და ანდრია ბალანჩივაძის ქ. - მერაბ კოსტავას ქ. - გმირთა მოედანი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შოთა რუსთაველის გამზირი - გიორგი ჭანტურიას ქ. - სოლიკო ვირსალაძის ქ. - მარჯვენა სანაპირო - ნიკოლოზ ბართაშვილის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16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მერაბ კოსტავას ქ. - გიორგი მიროტაძის ქ. - პეკინის გამზირი - დოლიძის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89-ის მიმდებარედ).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71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ცაიშის ქ. (კუკიის დასახლება, ქვის დამამუშავებელი საამქროს მიმდებარედ) - ატოცის ქ.  - ნორიოს აღმართი - ართვინის ქ. (მობრუნება ართვინის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71-ის მიმდებარედ) - მერაბ მამარდაშვილის ქ. - არნოლდ ჩიქობავას მოედანი - გიორგი მაზნიაშვილის ქ. - კიევის ქ. - დავით აღმაშენებლის გამზირი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6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სადგურის მოედანი ("თბილისი ცენტრალი"-ს პირდაპირ) - თამარ მეფის გამზირი - დავით აღმაშენებლის გამზირი - კორტე მარჯანიშვილის მოედანი - კოტე მარჯანიშვილის ქ. - მიხეილ წინამძღვრიშვილის ქ. - კიტა აბაშიძის ქ. - არნოლდ ჩიქობავას მოედანი - მერაბ მამარდაშვილის ქ. - ართვინის ქ. (მობრუნება ართვინის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71-ის მიმდებარედ) - ნორიოს აღმართი - ატოცის ქ. - ცაიშის ქ. (ქვის დამამუშავებელი საამქროს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7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დიღმის IV მ/რაიონი, კორპუსი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6-ის მიმდებარედ (დემეტრე თავდადებულის ქ.) - დიდი დიღმის IV მ/რაიონი (დემეტრე თავდადებულის ქ. - არჩილ მეფის ქ.)  - დიდი დიღმის III მ/რაიონი (მირიან მეფის ქ.) - პეტრე იბერის ქ. - იოანე პეტრიწის ქ. - ფარნავაზ მეფის გამზირი - დავით აღმაშენებლის ხეივანი - მარშალ გელოვანის გამზირი - იური გაგარინის ქ. - ზურაბ ჟვანიას მოედანი - პეკინის გამზირი - ვაჟა ფშაველას გამზირი - ზურაბ ანჯაფარიძის ქ. - ივანე ჯავახიშვილის სახ. თსუ-ის  X კორპუსი (მაღლივი კორპუსი)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</w:tr>
      <w:tr w:rsidR="00035810" w:rsidRPr="002402CB" w:rsidTr="002402CB">
        <w:trPr>
          <w:trHeight w:val="10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ივანე ჯავახიშვილის სახ. თსუ-ის  X კორპუსი (მაღლივი კორპუსი) - ზურაბ ანჯაფარიძის ქ. - ვაჟა ფშაველას გამზირი - ალექსანდრე ყაზბეგის გამზირი - პეკინის გამზირი - ზურაბ ჟვანიას მოედანი - გაგარინის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234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წმინდა ბარბარეს სახელობის უბანი (გარდაბნის გზატკეცილისა და რევაზ კვირიკაშვილის ქუჩის გადაკვეთის მიმდებარედ) - გარდაბნის გზატკეცილი - ბოგდან ხმელნიცკის ქ. - ბერი გაბრიელ სალოსის გამზირი - დიმიტრი გულიას ქ. - დიმიტრი გულიას მოედანი - ვახტანგ გორგასალის ქ. - მარჯვენა სანაპირო - წმინდა ასი ათასი ქართველი მოწამის სახელობის მეტეხის ხიდი - ევროპის მოედანი - წმინდა ასი ათასი ქართველი მოწამის სახელობის მეტეხის ხიდი -კოტე აფხაზის ქ. - თავისუფლების მოედანი - ალექსანდრე პუშკინის ქ. - ნიკოლოზ ბარათაშვილის ქ. (გაჩერება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(კონკის მხარეს) - ნიკოლოზ ბარათაშვილის ქ. - მარჯვენა სანაპირო - ვახტანგ გორგასალის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8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18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ორხევის დასახლება (თენგიზ ჩანტლაძის ქ.,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5-ის მიმდებარედ) - ორხევის დასახლება (თენგიზ ჩანტლაძის ქ. -  კობა ახვლედიანის ქ. - გიორგი ახვლედიანის ქ. - გიორგი მუხაძის ქ. - თენგიზ ჩანტლაძის ქ.) - კახეთის გზატკეცილი - გიორგი აბაშვილის ქ. - კალოუბნის ქ. - ჯავახეთის ქ. (მობრუნება მ/ს "ვარკეთილის" მიმდებარედ) - მოსკოვის გამზირი - მ/ს "სამგორი" (ქვედა გასასვლელი) - ქეთევან დედოფლის გამზირი - 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4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"ისანი"(ქეთევან დედოფლის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67"ა"-ს მოპირდაპირედ)  - ვაჟა ჩაჩავას ქ. - აწყურის ქ. - კახეთის I შესახვევი - ქეთევან დედოფლის გამზირი -  მ/ს "სამგორი" (ქვედა გასასვლელი) - მოსკოვის გამზირი - ჯავახეთის ქ. - კახეთის გზატკეცილი - ორხევის დასახლება ( თენგიზ ჩანტლაძის ქ. - გიორგი მუხაძის ქ. - გიორგი ახვლედიანის ქ. - თენგიზ ჩანტლაძის ქ.) - ორხევის დასახლება (თენგიზ ჩანტლაძის ქ.,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5-ის მიმდებარედ)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5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57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კრწანისის ქ.  (გრიგოლ ვოლსკის ქუჩის გადაკვეთის მიმდებარე ტერიტორია) - კრწანისის ქ. - ორთაჭალის ქ. - ვახტანგ გორგასალის ქ. - დიმიტრი გულიას მოედანი - დიმიტრი გულიას ქ. - რიჩარდ ჰოლბრუკის ქ. - ნავთლუღის ქ. - ქეთევან დედოფლის გამზირი - მ/ს "სამგორი" (ქვედა გასასვლელი) - მოსკოვის გამზირი - სამგორის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(#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5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>უკუმიმართულებით: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სამგორის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მოსკოვის გამზირი - მ/ს "სამგორი" (ქვედა გასასვლელი) - ქეთევან დედოფლის გამზირი - ნავთლუღის ქ. - რიჩარდ ჰოლბრუკის ქ. - დიმიტრი გულიას ქ. - გია გულუას ქ. - ვახტანგ გორგასალის ქ. - ორთაჭალის ქ. - კრწანისის ქ. - კრწანისის ქ.  (გრიგოლ ვოლსკის ქუჩის გადაკვეთის მიმდებარე ტერიტორია).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04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ილია ჭავჭავაძის გამზირი(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55-ის მიმდებარედ) - ილია ჭავჭავაძის გამზირი - მიხეილ თამარაშვილის გამზირი - ალექსანდრე ყაზბეგის გამზირი - გივი კარტოზიას ქ. - ვლადიმერ და არჩილ ასათიანების ქ. (მობრუნება გვირბთან) - სულხან ცინცაძის ქ. - პეკინის გამზირი - 26 მაისის მოედანი - მერაბ კოსტავას ქ. - გმირთა მოედანი - ვარაზისხევის ქ.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5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>უკუმიმართულებით: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 ალექსანდრე პუშკინის ქ. - თავისუფლების მოედანი - შოთა რუსთაველის გამზირი - მერაბ კოსტავას ქ. - მიროტაძის ქ. - პეკინის გამზირი - ვაჟა ფშაველას გამზირი - ბექას ქ. - ალექსანდრე ყაზბეგის გამზირი - პეკინის გამზირი - სულხან ცინცაძის ქ. - გივი კარტოზიას ქ. - მიხეილ ასათიანის ქ. - ვაჟა ფშაველას გამზირი - მიხეილ თამარაშვილის გამზირი - გიორგი წერეთლის ქ. - ილია ჭავჭავაძის გამზირი(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55-ის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7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59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(გაჩერება "კონკის" მხარეს)- ნიკოლოზ ბარათაშვილის ხიდი - მარცხენა სანაპირო - ნიკოლოზ ბარათაშვილის პანდუსი (მობრუნება ნიკოლოზ ბარათაშვილის ხიდის დასაწყისში) - კოსტა ხეთაგუროვის ქ. - მოსე გოგიბერიძის ქ. - ზაარბრიუკენის მოედანი - მარცხენა სანაპირო - კოტე მარჯანიშვილის ქ.  (მობრუნება კოტე მარჯანიშვილის მოედანზე) - გალაქტიონ ტაბიძის ხიდი - მიხეილ ჯავახიშვილის ქ. - პირველი რესპუბლიკის მოედანი - შოთა რუსთაველის გამზირი - მერაბ კოსტავას ქ. - ვარაზისხევის ქ. - ილია ჭავჭავაძის გამზირი - წყნეთის გზატკეცილი, კორპუსი #2-ის მიდებარედ ( ივანე ჯავახიშვილის სახ. თსუ-ის საერთო სახოვრებელი).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31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წყნეთის გზატკეცილი, კორპუსი #2-ის მიდებარედ ( ივანე ჯავახიშვილის სახ. თსუ-ის საერთო სახოვრებელი) - წყნეთის გზატკეცილი (ბაგების დასახლება) - ილია ჭავჭავაძის გამზირი - პეტრე მელიქიშვილის ქ. - მერაბ კოსტავას ქ. - შოთა რუსთაველის გამზირი (მობრუნება ზეთის ხილის ხესთან) - მიხეილ ჯავახიშვილის ქ. - გალაქტიონ ტაბიძის ხიდი - კოტე მარჯანიშვილის ქ. - კოტე მარჯანიშვილის მოედანი - დავით აღმაშენებელის გამზირი - ჭოროხის ქ. - დიმიტრი უზნაძის ქ. - ზაარბრიუკენის მოედანი - ლევ ტოლსტოის ქ. - წმ. ნიკოლოზის ქ. - ხეთაგუროვის ქ. - ნიოლოზ ბარათაშვილის პანდუსი - ნიკოლოზ ბარათაშვილის ხიდი - ნიკოლოზ ბარათაშვილის ქ. - ალექსანდრე პუშკინის ქ. - თავისუფლების მოედანი - ალექსანდრე პუშკინის ქ. - ნიკოლოზ ბარათაშვილის ქ. (გაჩერება "კონკის" მხარეს).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2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მ/ს ,,ღრმაღელე" (მიმდებარედ) - დავით გურამიშვილის გამზირი - გუდამაყრის ქ. - ჩარგლის ქ. - ანაპის 414-ე დივიზიის ქ. (ზღვის უბნის  XI მ/რ-ის I-II-III კვ.) - უცნობ გმირთა ქ. - ბეშენოვას ქ. - ლიპტოვის ქ. - ნიკოლოზ ხუდადოვის ქ. - რკინიგზის გადასასვლელი ხიდი (მიმდებარე ტერიტორია)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126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რკინიგზის გადასასვლელი ხიდი (მიმდებარე ტერიტორია) - ნიკოლოზ ხუდადოვის ქ. -  ლიპტოვის ქ. - ბეშენოვას ქ. - უცნობ გმირთა ქ. - ანაპის დივიზიის ქ. (ზღვის უბნის XI მ/რ-ის III-II-I კვ.) - ჩარგლის ქ. - ლიახვის ქ. - დავით გურამიშვილის გამზირი - მ/ს ,,ღრმაღელე" (მიმდებარედ).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49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წყნეთის გზატკეცილი, კორპუსი #2-ის მიდებარედ ( ივანე ჯავახიშვილის სახ. თსუ-ის საერთო სახოვრებელი)- წყნეთის გზატკეცილი - ილია ჭავჭავაძის გამზირი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19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ვარაზისხევის ქ. - ილია ჭავჭავაძის გამზირი - წყნეთის გზატკეცილი - წყნეთის გზატკეცილი, კორპუსი #2-ის მიდებარედ ( ივანე ჯავახიშვილის სახ. თსუ-ის საერთო სახოვრებელი)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19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ზღვის უბნის III მ/რ-ის IV კვ.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65 კორპუსის მიმდებარედ) - ლევან რჩეულიშვილის ქ. (თემქის III მ/რ, IV-III კვ.) - ანაპის 414-ე დივიზიის ქ. (ზღვის უბნის XI მ/რ-ის V-IV - III-II-I კვარტალი) - ურეკის ქ. - პეტრე გამყრელიძის ქ. - ალექსანდრე ბარამიძის ქ. - დავით გურამიშვილის გამზირი - ცოტნე დადიანის ქ. - გიორგი ჩიტაიას ქ. - დავით კლდიაშვილის ქ. - ივანე ჯავახიშვილის ქ. - კონსტიტუციის ქ. - გიორგი  ჩუბინაშვილის ქ. - თამარ მეფის გამზირი (მობრუნება ვაგზლის მოედნის გადაკვეთასთან) - თევდორე მღვდლის ქ. - ვაგზლის მოედნისა და აბასთუმნის ქუჩის გადაკვეთის მიმდებრედ (ყოფილი სასტუმრო „კოლხეთის“ მიმდებარედ)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115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ვაგზლის მოედნისა და აბასთუმნის ქუჩის გადაკვეთის მიმდებრედ (ყოფილი სასტუმრო „კოლხეთის“ მიმდებარედ) - თამარ მეფის გამზირი - ეგნატე ნინოშვილის ქ. - კონსტიტუციის ქ. - მიხეილ წინამძღვრიშვილის ქ. - კოტე მარჯანიშვილის ქ. - გიორგი ჩიტაიას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4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მ/ს "დელისი" (ვაჟა ფშაველას გამზირი) - ფერდინანდ თავაძის ქ. - შალვა ნუცუბიძის ქ. - ბესარიონ ჟღენტის ქ. (ნუცუბიძის მე-2 მ/რაიონი) - ავთო ვარაზის ქ. (ნუცუბიძის მე-4 მ/რაიონი) - ფერმწერთა ქ. - ტატა თვალჭრელიძის ქ. (მობრუნება ალექსანდრე ბანძელაძის ქუჩის გადაკვეთასთან) - ლევან კვაჭაძის ქ. - კეჭაყმაძის ქ. - სოფელი თხინვალი (თხინვალას და ავალიანის ქუჩების გადაკვეთის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65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სოფელი თხინვალი (თხინვალას და ავალიანის ქუჩების გადაკვეთის მიმდებარედ) - კეჭაყმაძის ქ. - ლევან კვაჭაძის ქ. - ფერმწერთა ქ. - ტატა თვალჭრელიძის ქ. (მობრუნება ალექსანდრე ბანძელაძის ქუჩის გადაკვეთასთან) - ფერმწერთა ქ. - ავთო ვარაზის ქ. (ნუცუბიძის მე-4 მ/რაიონი) - ბესარიონ ჟღენტის ქ. (ნუცუბიძის მე-2 მ/რაიონი) - შალვა ნუცუბიძის ქ. - ფერდინანდ თავაძის ქ. - სერგო ზაქარიაძის ქ. - ვაჟა ფშაველას ჩიხი - მ/ს "დელისი" (ვაჟა ფშაველას გამზირი).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6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ცაცა ამირეჯიბის მესამე და მეორე შესახვევების გადაკვეთის მიმდებარედ (360-ე კმ) - ჯამბულ წურწუმიას ქ. (360-ე კმ) - ბესარიონ ჭიჭინაძის ქ. - გუმათჰესის ქ. - ბესარიონ ჭიჭინაძის ქ. - ქინძმარაულის ქ. - გარდაბნის გზატკეცილი - სადგური ველი.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15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სადგური ველი - გარდაბნის გზატკეცილი - ქინძმარაულის ქ. - ბესარიონ ჭიჭინაძის ქ. - გუმათჰესის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78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ვიქტორ დოლიძის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89-ის მიმდებარედ) - დოლიძის ქ. - მელიტონ და ანდრია ბალანჩივაძის ქ.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84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გმირთა მოედანი - მერაბ კოსტავას ქ. - გიორგი მიროტაძის ქ. - პეკინის გამზირი - დოლიძის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89-ის მიმდებარედ).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90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გმირთა მოედანი - ვარაზისხევის ქ. - ილია ჭავჭავაძის გამზირი - დიდიმ მირცხულავას ქ. - ზაქარია ფალიაშვილის ქ. - დიდიმ მირცხულავას ქ. - ირაკლი აბაშიძის ქ. - მრგვალი ბაღი - იოველ ქუთათელაძის ქ. - გიორგი შატბერაშვილის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70).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91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გიორგი შატბერაშვილის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70) - იოველ ქუთათელაძის ქ. - მრგვალი ბაღი - ირაკლი აბაშიძის ქ. - დიდიმ მირცხულავას ქ - ზაქარია ფალიაშვილის ქ. - ბაზალეთის ქ. - ილია ჭავჭავაძის გამზირი - პეტრე მელიქიშვილის ქ. - მერაბ კოსტავას ქ. - გმირთა მოედანი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30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67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ყვარლისა და თევდორე უშაკოვის ქ-ების გადაკვეთა (ყვარლის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126, მეტრომშენის დასახლება) - ყვარლის ქ. - კაკაბეთის ქ. - კახეთის გზატკეცილი - ვაჟა ჩაჩავას ქ. - მ/ს ,,ისანი" - ქეთევან დედოფლის გამზირი - მ/ს "სამგორი" (ქვედა გასასვლელი) - მოსკოვის გამზირი - სამგორის ქ.,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26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სამგორის ქ.,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 - მოსკოვის გამზირი - ქეთევან დედოფლის გამზირი - მ/ს ,,ისანი" - ვაჟა ჩაჩავას ქ. -  კახეთის გზატკეცილი - კაკაბეთის ქ. - მესხეთის ქ. - თევდორე უშაკოვის ქ. - ყვარლისა და თევდორე უშაკოვის ქ-ების გადაკვეთა (ყვარლის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126, მეტრომშენის დასახლება).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9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ცაიშის ქ. (ლებარდეს ქუჩის დადაკვეთასთან) - სალხინოს ქ. - ცხრა ძმა ხერხეულიძის ქ. - გიორგი ჩიტაიას ქ. - დავით კლდიაშვილის ქ. - ივანე ჯავახიშვილის ქ. - კონსტიტუციის ქ. - მიხეილ წინამძღვრიშვილის ქ.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62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ეგნატე ნინოშვილის ქ. - კონსტიტუციის ქ. - მიხეილ წინამძღვრიშვილის ქ. - დავით კლდიაშვილის ქ. - გიორგი ჩიტაიას ქ. - ცხრა ძმა ხერხეულიძის ქ. - სალხინოს ქ. - თეკლათის ქ. - ლებარდეს ქ. - დავით გივიშვილის ქ. - სენაკის ქ. - ასხინის ქ. - ცაიშის ქ. (ლებარდეს ქუჩის გადაკვეთასთან).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36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მიმდებარედ) - აკაკი წერეთლის გამზირი - შალიკაშვილის ხიდი - გრიგოლ რობაქიძის გამზირი - დავით აღმაშენებლის ხეივანი - ფარნავაზ მეფის გამზირი - ასი ათასი მოწამის ქ. - მუხათგვერდის ქ. (მუხათგვერდის სასაფლაო)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0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5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მუხათგვერდის ქ. (მუხათგვერდის სასაფლაო) - მუხათგვერდის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11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ბიჭვინთის ქ. (II-III კორპუსების მიმდებარედ) - ალექსანდრე მანაგაძის ქ. - უწერის ქ. - ლიბანის ქ. - დავით სარაჯიშვილის ქ. -  დავით გურამიშვილის გამზირი - ცოტნე დადიანის ქ. - რკინიგზის გადასასვლელი ხიდი (მიმდებარედ).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21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</w:tr>
      <w:tr w:rsidR="00035810" w:rsidRPr="002402CB" w:rsidTr="002402CB">
        <w:trPr>
          <w:trHeight w:val="64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რკინიგზის გადასასვლელი ხიდი - ცოტნე დადიანის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9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დიმიტრი ალექსიძის ქ.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403-ის მიმდებარედ) - ვიქტორ კუპრაძის ქ. (ვარკეთილის IV მ/რ-ის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404,406,415,424,420 კორპუსების გავლით) - ვარკეთილის IV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422,421 კორპუსების გავლით) - დიმიტრი ალექსიძის ქ. - საქართველოს ერთიანობისთვის მებრძოლთა ქ. - ხომლელის ქ. - თრიალეთის ქ. - ზაზა ფანასკერტელ-ციციშვილის ქ. - გიორგი აბაშვილის ქ. - კალოუბნის ქ. - ჯავახეთის ქ. (მობრუნება მ/ს "ვარკეთილთან") - კახეთის გზატკეცილი - მ/ს ,,ისანი" - ნავთლუღის ქ. - რიჩარდ ჰოლბრუკის ქ. - დიმიტრი გულიას ქ. - დიმიტრი გულიას მოედანი - ვახტანგ გორგასალის ქ. - მარჯვენა სანაპირო - წმინდა ასი ათასი ქართველი მოწამის სახელობის მეტეხის ხიდი - ევროპის მოედანი - წმინდა ასი ათასი ქართველი მოწამის სახელობის მეტეხის ხიდი -კოტე აფხაზის ქ. - თავისუფლების მოედანი - ალექსანდრე პუშკინის ქ. - ნიკოლოზ ბარათაშვილის ქ. (გაჩერება "კონკის" მხარეს) (წრიული). 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65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- მარჯვენა სანაპირო - ვახტანგ გორგასალის ქუჩა - დიმიტრი გულიას მოედანი - დიმიტრი გულიას ქ. - რიჩარდ ჰოლბრუკის ქ. - ნავთლუღის ქ. - მ/ს "ისანი" - კახეთის გზატკეცილი - ჯავახეთის ქ. - კალოუბნის ქ. - თრიალეთის ქ. - ხომლელის ქ. - საქართველოს ერთიანობისთვის მებრძოლთა ქ. - დიმიტრი ალექსიძის ქ.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403-ის მიმდებარედ).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</w:tr>
      <w:tr w:rsidR="00035810" w:rsidRPr="002402CB" w:rsidTr="002402CB">
        <w:trPr>
          <w:trHeight w:val="148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ძმები ოცხელებისა და ნაკადულის ქუჩების გადაკვეთა - ძმები ოცხელების ქ. - ქინძმარაულის შესახვევი - მოსკოვის გამზირი - ქეთევან დედოფლის გამზირი - მ/ს "ისანი" - ნავთლუღის ქ. - რიჩარდ ჰოლბრუკის ქ. - ბერი გაბრიელ სალოსის გამზირი - ბოგდან ხმელნიცკის ქ. - გარდაბნის გზატკეცილი - წმინდა ბარბარეს სახელობის უბანი (გარდაბნის გზატკეცილისა და რევაზ კვირიკაშვილის ქუჩის გადაკვეთის მიმდებარედ).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3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6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გლდანულას დასახლება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4 კორპუსის მიმდებარედ) - გლდანის ხევის ქ. - თიანეთის გზატკეცილი - ქერჩის ქ. - ფორე მოსულიშვილის ქ. - ომარ ხიზანიშვილის ქ. - მ/ს "ახმეტელის თეატრი" (მიმდებარედ).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14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"ახმეტელის თეატრი" (მიმდებარედ) - ილია ვეკუას ქ. - ომარ ხიზანიშვილის ქ. (მობრუნება გლდანის I მ/რ, 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#9-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ის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მხრიდან) - ფორე მოსულიშვილის ქ.- ქერჩის ქ. - თიანეთის გზატკეცილი - გლდანის ხევის ქ. - გლდანულას დასახლება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 კორპუსის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14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მაცხოვრის ნათლიღების სახ. მამათა მონასტერი (მიმდებარედ) - მონასტრის ქ. - წყალსადენის ქ. - ფეიქართა ქ. - ქსნის ქ. - დავით გურამიშვილის გამზირი (მობრუნება ერწოს ქუჩის გადაკვეთის მიმდებარედ) - მ/ს "ღრმაღელე" - მ/ს "სარაჯიშვილი"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14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"სარაჯიშვილი" (მიმდებარედ) - დავით სარაჯიშვილის ქ. (მობრუნება ქერჩის ქუჩის გადაკვეთასთან) - დავით გურამიშვილის გამზირი - ქერჩის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1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ზღვის უბნის III მ/რ-ის IV კვ.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65 კორპუსის მიმდებარედ) - ლევან რჩეულიშვილის ქ. (თემქის III მ/რ, IV-III კვ.) - გიორგი რომელაშვილის ქ. (ზღვის უბნის III მ/რ-ის III - II - I კვარტალი) - ზღვის უბნის IV მ/რ - მობრუნება სარაჯიშვილის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 - ჩარგლის ქ - ანაპის 414-ე დივიზიის ქ. - მ/ს "სარაჯიშვილი"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70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"სარაჯიშვილი" (მიმდებარედ) - დავით სარაჯიშვილის ქ. (მობრუნება ქერჩის ქუჩის გადაკვეთასთან) - ანაპის 414-ე დივიზიის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20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მუხიანის IV "ბ" მ/რ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42-ის მიმდებარედ) - ალეკო გობრონიძის ქ. - მ/ს "ახმეტელის თეატრი" (ალეკო გობრონიძის და ომარ ხიზანიშვილის ქუჩების გადაკვეთის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20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"ახმეტელის თეატრი" (ალეკო გობრონიძის და ომარ ხიზანიშვილის ქუჩების გადაკვეთის მიმდებარედ) - ალეკო გობრონიძის ქ. - მუხიანის IV "ბ" მ/რ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42-ის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33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77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სამშვილდეს ქ. </w:t>
            </w:r>
            <w:r w:rsidRPr="002402CB">
              <w:rPr>
                <w:rFonts w:ascii="AcadMtavr" w:hAnsi="AcadMtavr" w:cs="AcadMtavr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27-ის მიმდებარედ - გიორგი მარუაშვილის ქ. - აჭარის ქ. (მობრუნება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10-ის მიმდებარედ) - გიორგი მარუაშვილის ქ. - გიორგი ზაზიაშვილის ქ. - გიორგი ჩიტაიას ქ. - დავით კლდიაშვილის ქ. - ივანე ჯავახიშვილის ქ. - კონსტიტუციის ქ. - მიხეილ წინამძღვრიშვილის ქ.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6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>უკუ მიმართულება: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სადგურის მოედანი ("თბილისი ცენტრალი"-ს პირდაპირ) - თამარ მეფის გამზირი - ეგნატე ნინოშვილის ქ. - კონსტიტუციის ქ. - მიხეილ წინამძღვრიშვილის ქ. - დავით კლდიაშვილის ქ. - გიორგი ჩიტაიას ქ. - გიორგი ზაზიაშვილის ქ. - გიორგი მარუაშვილის ქ. - აჭარის ქ. (მობრუნება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10-ის მიმდებარედ) - გიორგი მარუაშვილის ქ. - სამშვილდეს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#2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7-ის მიმდებარედ.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1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სადგურის მოედანი ("თბილისი ცენტრალი"-ს პირდაპირ) - თამარ მეფის გამზირი - გმირთა მოედანი - ვარაზისხევის ქ. - პეტრე მელიქიშვილის ქ. -  თამარ ჭოველიძის ქ. - იაკობ გოგებაშვილის ქ. - გურამ რჩეულიშვილის ქ. - ჯაფარიძის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46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7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ჯაფარიძის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46 (მიმდებარედ) - ჯაფარიძის ქ. - გურამ რჩეულიშვილის ქ. - იაკობ გოგებაშვილის ქ. - აკაკი შანიძის ქ. - პეტრე მელიქიშვილის ქ. - მერაბ კოსტავას ქ. - შოთა რუსთაველის გამზირი (მობრუნება ზეთის ხილის ხესთან)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8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მუხიანის III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5"ა" კორპუსის მიმდებარედ) - ნოდარ დუმბაძის გამზირი - ნოდარ დუმბაძის გამზირისა და იოსებ ნონეშვილის ქუჩის დამაკავშირებელი გზა -  იოსებ ნონეშვილის ქ.- ალეკო გობრონიძის ქ. - მ/ს "ახმეტელის თეატრი" (ალეკო გობრონიძისა და ომარ ხიზანიშვილის ქუჩების გადაკვეთა).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8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202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80</w:t>
            </w:r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80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კრწანისის ქ.  (გრიგოლ ვოლსკის ქუჩის გადაკვეთის მიმდებარე ტერიტორია) - კრწანისის ქ. - ორთაჭალის ქ. - ვახტანგ გორგასალის ქ. - დიმიტრი გულიას მოედანი - ვახტანგ გორგასალის ქ. - წმინდა ასი ათასი ქართველი მოწამის სახელობის მეტეხის ხიდი - რიყე - მარცხენა სანაპირო - ნიკოლოზ ბარათაშვილის  ხიდი - ნიკოლოზ ბარათაშვილის ქ. - ალექსანდრე პუშკინის ქ. - თავისუფლების მოედანი - შოთა რუსთაველის გამზირი (მობრუნება შოთა რუსთაველის გამზირი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42-44-თან) - თავისუფლების მოედანი - ალექსანდრე პუშკინის ქ. -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მოპირდაპირედ, გაჩერება "კონკის" მხარეს).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600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ნიკოლოზ ბარათაშვილის ქ. ("კონკის" მხარეს) - მარჯვენა სანაპირო - ვახტანგ გორგასალის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დაბა კიკეთი (9 ძმა ხერხეულიძის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17-19-ის პირდაპირ) - დაბა კიკეთი (9 ძმა ხერხეულიძის ქ. - ექვთიმე თაყაიშვილის ქ.) - წყნეთი - სამადლოს გზა (სოფ. დიდებაში ჩასვლა-ამოსვლით) - დაბ წყნეთი (რუსთაველის ქ. - რუსთაველისა და დავით აღმაშენებლის ქუჩების გადაკვეთის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7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31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სოფ. ახალდაბა - ახალდაბის ქ. - დაბა წყნეთი (აფხაზეთის ქ. - რუსთაველის ქ. - დიმიტრი ამილახვარის ქ.) - წყნეთის გზატკეცილი - ილია ჭავჭავაძის გამზირი - მიხეილ თამარაშვილის გამზირი - ვაჟა ფშაველას გამზირი (მ/ს "დელისი")' - ფერდინანდ თავაძის ქ. - სერგო ზაქარიაძის ქ. - ვაჟა ფშაველას I ჩიხი - ვაჟა ფშაველას გამზირი (მ/ს "დელისი"-ს 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3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ვაჟა ფშაველას გამზირი (მ/ს "დელისი"-ს მიმდებარედ) 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მიხეილ თამარაშვილის გამზირი - გიორგი წერეთლის ქ. - წყნეთის გზატკეცილი - დაბა წყნეთი (რუსთაველის ქ. - აფხაზეთის ქ. ) - ახალდაბის ქ. - სოფ. ახალდაბა.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22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„დელისი“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მიხეილ თამარაშვილის გამზირი - გიორგი წერეთლის ქ. - ილია ჭავჭავაძის გამზირი - არჩილ მიშველაძის ქ. - ირაკლი აბაშიძის ქ. - ვასილ ბარნოვის ქ. - კოტე მაყაშვილის ქ. - პოლიკარპე კაკაბაძის ქ. - დანიელ ჭონქაძის ქ. - ამაღლების ქ. - ლადო ასათიანის II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ბარათაშვილის ქ. - ნიკოლოზ ბარათაშვილის ხიდი - მტკვრის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15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-თავისუფლების მოედანი - გიორგი ლეონიძის ქ. - მიხეილ ლერმონტოვის ქ. - პაოლო იაშვილის ქ. - ამაღლების ქ. - დანიელ ჭონქაძის ქ. - პოლიკარპე კაკაბაძის ქ. - კოტე მაყაშვილის ქ. - მიხეილ ზანდუკელის ქ. - ვასილ ბარნოვის ქ. - ირაკლი აბშიძის ქ. - ლადო კავსაძის ქ. - ილია ჭავჭავაძის გამზირი - მიხეილ თამარაშვილის გამზირი - ვაჟა ფშაველას გამზირი - მ/ს „დელისი“.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20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84</w:t>
            </w:r>
          </w:p>
        </w:tc>
        <w:tc>
          <w:tcPr>
            <w:tcW w:w="4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პატარა დიღომი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 სახლის მიმდებარედ) - გრიგოლ ფერაძის ქ. (პატარა დიღომი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1-15 სახლი, V- I კორპუსის გავლით) - დავით აღმაშენებლის ხეივანი (მობრუნება "AUDI"-ს ავტოსერვისის მიმდებარედ) - ასი ათასი მოწამის ქ. - დემეტრე თავდადებულის ქ. - პეტრე იბერის ქ. - იოანე პეტრიწის ქ. - ფარნავაზ მეფის გამზირი - დავით აღმაშენებლის ხეივანი - გრიგოლ რობაქიძის გამზირი - შალიკაშვილის ხიდი - აკაკი წერეთლის გამზირი - გიორგი ცაბაძის ქ. - დავით აღმაშენებლის გამზირი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54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სადგურის მოედანი ("თბილისი ცენტრალი"-ს პირდაპირ) - თამარ მეფის გამზირი - მიხეილ წინამძღვრიშვილის ქ. - აკაკი წერეთლის გამზირი - შალიკაშვილის ხიდი - გრიგოლ რობაქიძის გამზირი - დავით აღმაშენებლის ხეივანი - გრიგოლ ფერაძის ქ. (პატარა დიღომი, I-V კორპუსის,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15-1 სახლის გავლით) - პატარა დიღომი (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 სახლი).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03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85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მერაბ კოსტავას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#68-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ის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მიმდებარედ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) -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მერაბ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კოსტავას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ქ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. -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ვარაზისხევის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ქ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. -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ილია ჭავჭავაძის გამზირი - მიხეილ თამარაშვილის გამზირი - ალექსანდრე ყაზბეგის გამზირი - პეკინის გამზირი - მერაბ კოსტავას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68-ის მიმდებარედ) (წრიული).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7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38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მუხიანის III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5"ა" კორპუსის მიმდებარედ) - ნოდარ დუმბაძის გამზირი - ალეკო გობრონიძის ქ. - აქვსენტ ისააკიანის ქ. - გიორგი რომელაშვილის ქ. (ზღვის უბნის III მ/რ-ის III - II - I კვარტალი) - ზღვის უბნის IV მ/რ - მობრუნება სარაჯიშვილის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  - ჩარგლის ქ. - ანაპის დივიზიის ქ. - დავით გურამიშვილის გამზირი - თორნიკე ერისთავის ქ. - აკაკი წერეთლის გამზირი - გიორგი ცაბაძის ქ. - დავით აღმაშენებლის გამზირი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სადგურის მოედანი ("თბილისი ცენტრალი"-ს პირდაპირ) - თამარ მეფის გამზირი - მიხეილ წინამძღვრიშვილის ქ. - აკაკი წერეთლის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9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31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87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გიორგი მიროტაძის ქ. - პეკინის გამზირი - ვაჟა ფშაველას გამზირი - მიხეილ თამარაშვილის გამზირი - გიორგი წერეთლის ქ. - ილია ჭავჭავაძის გამზირი - პეტრე მელიქიშვილის ქ. - მერაბ კოსტავას ქ. - შოთა რუსთაველის გამზირი - თავისუფლების მოედანი - შოთა რუსთაველის გამზირი - გიორგი ჭანტურიას ქ. - სულიკო ვირსალაძის ქ. - მარჯვენა სანაპირო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208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352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შალვა ნუცუბიძის IV მ/რ (შალვა ნუცუბიძის V მ/რ-ის გადასახვევის მიმდებარედ) - ავთო ვარაზის ქ. - შალვა ნუცუბიძის IV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19-20-21-22-29-28-კორპუსების გავლით) - კონსტანტინე კაპანელის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14-6-5-4-3-2-1-11 კორპუსების გავლით) - შალვა ნუცუბიძის IV მ/რ ( #12,3,2,1 კორპუსების გავლით) - ნუცუბიძის II მ/რ (ბესარიონ ჟღენტის ქ.) -  შალვა ნუცუბიძის ქ. - მარიჯანის ქ. - პეტრე ქავთარაძის ქ. - ალექსანდრე ყაზბეგის გამზირი - მიხეილ თამარაშვილის გამზირი - გიორგი წერეთლის ქ. - ილია ჭავჭავაძის გამზირი - პეტრე მელიქიშვილის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39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ვარაზისხევის ქ. - ილია ჭავჭავაძის გამზირი - მიხეილ თამარაშვილის გამზირი - ვაჟა ფშაველას გამზირი - მარიჯანის ქ. - შალვა ნუცუბიძის ქ. - ბესარიონ ჟღენტის ქ. (შალვა ნუცუბიძის II მ/რ) - შალვა ნუცუბიძის IV მ/რ ( #1,2,3,12 კორპუსების გავლით) - კონსტანტინე კაპანელის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#11-1-2-3-5-6-14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კორპუსების გავლით) - შალვა ნუცუბიძის IV მ/რ (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28-29-22-21-20-19 კორპუსების გავლით) - ავთო ვარაზის ქ. - შალვა ნუცუბიძის V მ/რ-ის გადასახვევის მიმდებარედ.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21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მიმდებარედ) - აკაკი წერეთლის გამზირი - გრიგოლ რობაქიძის გამზირი - დავით აღმაშენებლის ხეივანი (მობრუნება გიორგი  ბრწყინვალეს  ქუჩის გადაკვეთამდე, რესტორანი „მონოპოლის“ მიმდებარედ) - მარშალ გელოვანის გამზირი - დავით აღმაშენებლის ქ. - თეთრი დუქნის ქ. - პეტრე სარაჯიშვილის ქ. - ვასო გოძიაშვილის ქ. - მუხრან მაჭავარიანის ქ. - ივანე ბერიტაშვილის ქ. - შალვა ნუცუბიძის ქ. - მიხეილ ასათიანის ქ. - ვაჟა ფშაველას გამზირი - ზურაბ ანჯაფარიძის ქ.  (მ/ს "სახელმწიფო უნივერსიტეტის"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31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ზურაბ ანჯაფარიძის ქ.   (მ/ს "სახელმწიფო უნივერსიტეტის" მიმდებარედ) - ზურაბ ანჯაფარიძის ქ. (მობრუნება ანა პოლიტკოვსკაიას ქუჩის გადაკვეთასთან) - ვაჟა ფშაველას გამზირი - ალექსანდრე ყაზბეგის გამზირი 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1-თან მოხვევით)- მიხეილ თამარაშვილის გამზირი (მობრუნება უნივერსიტეტის ქუჩის გადაკვეთამდე) - ვაჟა ფშაველას გამზირი - ფერდინანდ თავაძის ქ. - შალვა ნუცუბიძის ქ. - ბუდაპეშტის ქ. - ტაშკენტის ქ. - სიმონ კანდელაკის ქ. - ივანე ბერიტაშვილის ქ. - მუხრან მაჭავარიანის ქ. - ვასო გოძიაშვილის ქ. - პეტრე სარაჯიშვილის ქ. - მარშალ გელოვანის გამზირი - გრიგოლ რობაქიძის გამზირი - აკაკი წერეთლის გამზირი - 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3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გიორგი ლეონიძის ქ. - გერონტი ქიქოძის ქ. - მიხეილ ლერმონტოვის ქ. - პაოლო იაშვილის ქ. - ამაღლების ქ. - მარო მაყაშვილის ქ. - მარო მაყაშვილის აღმართი - კოჯრის გზატკეცილი - ოქროყანის დასახლება (თბილისის ქუჩა, "გ-ბ" ზონებთან მობრუნება) - მთაწმინდის პარკი.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</w:tr>
      <w:tr w:rsidR="00035810" w:rsidRPr="002402CB" w:rsidTr="002402CB">
        <w:trPr>
          <w:trHeight w:val="40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მთაწმინდის პარკი - ოქროყანის დასახლება ("გ-ბ" ზონებთან მობრუნება, თბილისის ქუჩა) - კოჯრის გზატკეცილი - მარო მაყაშვილის აღმართი - მარო მაყაშვილის ქ. - ამაღლების ქ. - ასათიანის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1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მ/ს "ავლაბარი" - ჰამლეტ გონაშვილის ქ. - ვახტანგ VI ქ. - ვლადიმერ მესხიშვილის ქ. - სამრეკლოს ქ. - მიხეილ ბუხაიძის ქ. - მაქსიმ გორკის ქ. - ივანე ჯავახიშვილის ქ. - მოსე გოგიბერიძის ქ. - ზაარბრიუკენის მოედანი - მარცხენა სანაპირო - კოტე მარჯანიშვილის ქ.  (მობრუნება კოტე მარჯანიშვილის მოედანზე) - გალაქტიონ ტაბიძის ხიდი - მიხეილ ჯავახიშვილის ქ. - მერაბ კოსტავას ქ. - გიორგი სააკაძის მოედანი - ლევან გოთუას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26-ის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310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ლევან გოთუას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26-ის მიმდებარედ) - ლევან გოთუას ქ. - გიორგი სააკაძის მოედანი - მერაბ კოსტავას ქ. - გიორგი მიროტაძის ქ. - პეკინის გამზირი - მერაბ კოსტავას ქ. -  გმირთა მოედანი - ვარაზის ხევი - პეტრე მელიქიშვილის ქ. - მერაბ კოსტავას ქ. - შოთა რუსთაველის გამზირი (მობრუნება ზეთის ხილის ხესთან) - ივანე ჯავახიშვილის ქ. - გალაქტიონ ტაბიძის ხიდი - კოტე მარჯანიშვილის ქ. - დავით აღმაშენებლის გამზირი - ჭოროხის ქ. - დიმიტრი უზნაძის ქ. - ზაარბრიუკენი მოედანი - ლევ ტოლსტოის ქ. - კოსტა ხეთაგუროვის ქ. - მაქსიმ გორკის ქ. - მიხეილ ბუხაიძის ქ. - სამრეკლოს ქ. - ვლადიმერ მესხიშვილის ქ. - ფაღავას ქ. - მ/ს "ავლაბარი" (მიმდებარედ).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29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მერაბ კოსტავას ქ. - გიორგი სააკაძის მოედანი - ვახტანგ ჭაბუკიანის ქ. - სულხან ცინცაძის ქ. - გივი კარტოზიას ქ. - მიხეილ ასათიანის ქ. - ვაჟა ფშაველას გამზირი - ზურაბ ანჯაფარიძის ქ. - ივანე ჯავახიშვილის სახ. თსუ-ის  X კორპუსი (მაღლივი კორპუსი)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57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ივანე ჯავახიშვილის სახ. თსუ-ის  X კორპუსი (მაღლივი კორპუსი) - ზურაბ ანჯაფარიძის ქ.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გივი კარტოზიას ქ. - ვლადიმერ და არჩილ ასათიანების ქ. (მობრუნება გვირბთან) - სულხან ცინცაძის ქ. - ვახტანგ ჭაბუკიანის ქ. - გიორგი სააკაძის მოედანი - მერაბ კოსტავას ქ. - გმირთა მოედანი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91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81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ზღვის უბნის III მ/რ-ის IV კვ.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65 კორპუსის მიმდებარედ) - ლევან რჩეულიშვილის ქ. (ზღვის უბნის III მ/რ, IV-III კვ.) - ანაპის 414-ე დივიზიის ქ. (ზღვის უბნის XI მ/რ-ის V-IV - III-II-I კვარტალი) - ჩარგლის ქ. - გუდამაყრის ქ. - დავით გურამიშვილის გამზირი - თორნიკე ერისთავის ქ. - თორნიკე ერისთავის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 (მ/ს "დიდუბე" ზედა გასასვლელი).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3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თორნიკე ერისთავის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 (მ/ს "დიდუბე" ზედა გასასვლელი) - თორნიკე ერისთავის ქ. - დავით გურამიშვილის გამზირი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04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74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95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მუხიანის III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5"ა" კორპუსის მიმდებარედ) - ნოდარ დუმბაძის გამზირი - მუხიანის III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I-22 კორპუსების გავლით) - იოსებ ნონეშვილის ქ. - ალეკო გობრონიძის ქ. - აქვსენტ ისააკიანის ქ. - ანაპის 414-ე დივიზიის ქ. (ზღვის უბნის XI მ/რ-ის V-IV - III-II-I კვარტალი) - ჩარგლის ქ. - გუდამაყრის ქ. - დავით გურამიშვილის გამზირი - ცოტნე დადიანის ქ. - გიორგი ჩიტაიას ქ. - გიორგი მაზნიაშვილის ქ. - ივანე ჯავახიშვილის ქ. - მოსე გოგიბერიძის ქ. - ზაარბრიუკენის მოედანი - ჩუღურეთის ხიდი - მშრალი ხიდი - გიორგი ათონელის ქ. - სულიკო ვირსალაძის ქ. - მარჯვენა სანაპირო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63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შოთა რუსთაველის გამზირი - გიორგი ჭანტურიას ქ. - გიორგი ათონელის ქ. - მშრალი ხიდი - ჩუღურეთის ხიდი - ზაარბრიუკენის მოედანი - მოსე გოგიბერიძის ქ. - არნოლდ ჩიქობავას ქ. - არნოლდ ჩიქობავას  მოედანი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7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35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99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შალვა ნუცუბიძის V მ/რ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10-11-ის მიდებარედ)- ავთო ვარაზის ქ. - შალვა ნუცუბიძის IV მ/რ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19-20-21-22-29-28-კორპუსების გავლით) - კონსტანტინე კაპანელის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14-6-5-4-3-2-1-11-12 კორპუსების გავლით) - შალვა ნუცუბიძის II მ/რ (ბესარიონ ჟღენტის ქ.) - შალვა ნუცუბიძის ქ. - ფერდინანდ თავაძის ქ. - სერგო ზაქარიაძის ქ. - ვაჟა ფშაველას ჩიხი - ვაჟა ფშაველას გამზირი (მ/ს "დელისი"-ს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8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ვაჟა ფშაველას გამზირი (მ/ს "დელისი"-ს მიმდებარედ) - ფერდინანდ თავაძის ქ. - შალვა ნუცუბიძის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7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103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სოფელი ტაბახმელა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7 და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6 სახლების გზაგამყოფის მიმდებარედ ) - თბილისი-კოჯრის ქ. (სოფ. შინდისის, სოფელი წავკისის, წავკისის ველის გავლით) - კოჯრის გზატკეცილი - მარო მაყაშვილის აღმართი - მარო მაყაშვილის ქ. - ამაღლების ქ. - ლადო ასათიანის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84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გიორგი ლეონიძის ქ. - მიხეილ ლერმონტოვის ქ. - პაოლო იაშვილის ქ. - ამაღლების ქ. - მარო მაყაშვილის ქ. - მარო მაყაშვილის აღმართი - კოჯრის გზატკეცილი - თბილისი-კოჯრის ქ. ( წავკისის ველის, სოფელი წავკისის, სოფ. შინდისის გავლით) - სოფელი ტაბახმელა (კვირაცხოვლის ქ. - საცხოვრებელი კორპუსი - იაშაღაშვილის ქ. -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7,11,12,13,14 სახლი -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6,5,4,3,2,1 სახლი -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7 და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6 სახლების გზაგამყოფის მიმდებარედ). 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5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  - წერეთლის გამზირი - შალიკაშვილის ხიდი - გრიგოლ რობაქიძის გამზირი - დავით აღმაშენებლის ხეივანი (მობრუნება გიორგი  ბრწყინვალეს  ქუჩის გადაკვეთამდე, რესტორანი „მონოპოლის“ მიმდებარედ) - მარშალ გელოვანის გამზირი - სოფელი დიღომი (დავით აღმაშენებლის ქ. - კვირაცხოვლის ქ. - ცამეტი ასურელი მამის ქ. - ალექსანდრე ყაზბეგის ქ. - შოთა რუსთაველის ქ. - ფიროსმანის ქ. - ალექსანდრე ყაზბეგის ქ. - ცამეტი ასურელი მამის ქ. - კვირაცხოვლის ქ. - დავით აღმაშენებლის ქ.). - პეტრე სარაჯიშვილის ქ. - მარშალ გელოვანის გამზირი -  გრიგოლ რობაქიძის გამზირი -  შალიკაშვილის ხიდი - აკაკი წერეთლის გამზირი - 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მიმდებარედ, წრიული).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9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7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106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დაბა კიკეთი - თბილისი-კოჯრის გზა (სოფ. დიდება, დაბა კოჯორი, სოფ. ტაბახმელა, სოფ. შინდისი, სოფ. წავკისი, წავკისის ველის გავლით) - კოჯრის გზატკეცილი - მარო მაყაშვილის აღმართი - მარო მაყაშვილის ქ. - ამაღლების ქ. - ლადო ასათიანის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12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გიორგი ლეონიძის ქ. - მიხეილ ლერმონტოვის ქ. - პაოლო იაშვილის ქ. - ამაღლების ქ. - მარო მაყაშვილის ქ. - მარო მაყაშვილის აღმართი - კოჯრის გზატკეცილი - შემდეგ არსებული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5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108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სოფ. გლდანი (26 მაისის და ვახტანგ გორგასალის ქუჩების გადაკვეთის მიმდებარედ-26 მაისის ქ.) - ცენტროლიტის ნაკვეთები (თბილისის შემოვლითი გზა) - ელიფთერ ანდრონიკაშვილის ქ. - უწერის ქ. - ლიბანის ქ. - დავით სარაჯიშვილის ქ. - მ/ს "სარაჯიშვილი" - ქერჩის ქ - აკაკი ვასაძის ქ. - ილია ვეკუას ქ. - მ/ს "ახმეტელის თეატრი" (მიმდებარედ).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133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მ/ს " ახმეტელის თეატრი" (მიმდებარედ) - ომარ ხიზანიშვილის ქ. - აკაკი ვასაძის ქ. - ქერჩის ქ. - დავით სარაჯიშვილის ქ. - ლიბანის ქ. - უწერის ქ. - ელიფთერ ანდრონიკაშვილის ქ. - ცენტროლიტის ნაკვეთები (თბილისის შემოვლითი გზა) - სოფ. გლდანი (26 მაისის ქ. - 26 მაისის და ვახტანგ გორგასალის ქუჩების გადაკვეთის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6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109</w:t>
            </w:r>
          </w:p>
        </w:tc>
        <w:tc>
          <w:tcPr>
            <w:tcW w:w="41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მ/ს "დიდუბე" (ქვედა გასასვლელი)(ტრანსპორტის ქ.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 - აკაკი წერეთლის გამზირი - ჯონ (მალხაზ) შალიკაშვილის ხიდი - გრიგოლ რობაქიძის გამზირი - დავით აღმაშენებლის ხეივანი (მობრუნება გიორგი  ბრწყინვალეს  ქუჩის გადაკვეთამდე, რესტორანი „მონოპოლის“ მიმდებარედ) - მარშალ გელოვანის გამზირი - სოფელი დიღომი (დავით აღმაშენებლის ქ. - კვირაცხოვლის ქ. - მუხრან მაჭავარიანის ქ. - ვაჟა ფშაველას ქ. - კვირაცხოვლის ქ. - ავთანდილ მამუჩაშვილის ქ. - მარიამ უგრეხელიძის ქ. - ცამეტი ასურელი მამის ქ. - კვირაცხოვლის ქ. - დავით აღმაშენებლის ქ.) - პეტრე სარაჯიშვილის ქ. - მარშალ გელოვანის გამზირი -  გრიგოლ რობაქიძის გამზირი - ჯონ (მალხაზ) შალიკაშვილის ხიდი - აკაკი  წერეთლის გამზირი - მ/ს "დიდუბე" (ქვედა გასასვლელი) (ტრანსპორტის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262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8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მახათას მთა (კორპუსი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3-ის მიმდებარედ) - მახათას აღმართი -  ნიკოლოზ ხუდადოვის ქ. - ეროსი მანჯგალაძის ქ. - რევაზ ურიდიას ქ. - ცოტნე დადიანის ქ. - რკინიგზის გადასასვლელი ხიდი (მიმდებარე ტერიტორია).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</w:t>
            </w:r>
          </w:p>
        </w:tc>
      </w:tr>
      <w:tr w:rsidR="00035810" w:rsidRPr="002402CB" w:rsidTr="002402CB">
        <w:trPr>
          <w:trHeight w:val="133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რკინიგზის გადასასვლელი ხიდი (მიმდებარე ტერიტორია) - ნიკოლოზ ხუდადოვის ქ.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69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სოფელი შინდისი (ტიციან ტაბიძის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#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25-ის მიმდებარედ) - თბილისი-კოჯრის გზა (სოფ. წავკისის, წავკისის ველის გავლით) - კოჯრის გზატკეცილი - მარო მაყაშვილის აღმართი - მარო მაყაშვილის ქ. - ამაღლების ქ. - ლადო ასათიანის შესახვევი - ლადო ასათიანის ქ. - შალვა დადიანის ქ.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363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 თავისუფლების მოედანი - გიორგი ლეონიძის ქ. - მიხეილ ლერმონტოვის ქ. - პაოლო იაშვილის ქ. - ამაღლების ქ. - მარო მაყაშვილის ქ. - მარო მაყაშვილის აღმართი - კოჯრის გზატკეცილი - შემდეგ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6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121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დაბა ზაჰესი (თვისუფლებისა და მიხეილ წინამძღვრიშვილის ქუჩების გადაკვეთის მიმდებარედ) - დაბა ზაჰესის დასახლება (თავისუფლების ქ.- ჭიჭინაძის ქ.- ავჭალის ქ.) - ზაჰესის ხიდი - დავით აღმაშენებლის ხეივანი - ჯორჯ ბალანჩინის ქ. (მობრუნება დიდი დიღომში, ფარნავაზ მეფის გამზირის მიმდებარედ) - აკაკი ბელიაშვილის ქ. - შალიკაშვილის ხიდი - აკაკი წერეთლის გამზირი - მ/ს "დიდუბე" (ქვედა გასასვლელი) (ტრანსპორტის ქ.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 xml:space="preserve"> 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1-ის მიმდებარედ). 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29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>
              <w:rPr>
                <w:rFonts w:ascii="Sylfaen" w:hAnsi="Sylfaen" w:cs="Sylfaen"/>
                <w:sz w:val="16"/>
                <w:szCs w:val="16"/>
              </w:rPr>
              <w:t>იმავე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 სქემით.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18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104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122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თამარ მუჯირიშვილის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 კორპუსის მიმდებარედ) - შილდის ქ. - ახალუბნის ქ. - საინგილოს ქ. - გუმბრის ქ. - ვლადიმერ მესხიშვილის ქ. - ნიკოლოზ ბარათაშვილის აღმართი - კოსტა ხეთაგუროვის ქ. - არნოლდ ჩიქობავას ქ. - გიორგი ჩიტაიას ქ. - დავით კლდიაშვილის ქ. - ივანე ჯავახიშვილის ქ. - კონსტიტუციის ქ. - მიხეილ წინამძღვრიშვილის ქ. - თამარ მეფის გამზირი - სადგურის მოედანი ("თბილისი ცენტრალი"-ს პირდაპირ).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2</w:t>
            </w:r>
          </w:p>
        </w:tc>
      </w:tr>
      <w:tr w:rsidR="00035810" w:rsidRPr="002402CB" w:rsidTr="002402CB">
        <w:trPr>
          <w:trHeight w:val="4215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სადგურის მოედანი ("თბილისი ცენტრალი"-ს პირდაპირ) - თამარ მეფის გამზირი - ეგნატე ნინოშვილის ქ. -  კონსტიტუციის ქ. - მიხეილ წინამძღვრიშვილის ქ. - მოსე გოგიბერიძის ქ. - კოსტა ხეთაგუროვის ქ. - მარცხენა სანაპირო - ნიკოლოზ ბარათაშვილის  ხიდი - ნიკოლოზ ბარათაშვილის ქ. - ალექსანდრე პუშკინის ქ. - თავისუფლების მოედანი - ნიკოლოზ ბარათაშვილის ქ. - ნიკოლოზ ბარათაშვილის ხიდი - მ/ს ,,ავლაბარი" - ჰამლეტ გონაშვილის ქ. - მეფე ვახტანგ VI-ს ქ. - ვლადიმერ მესხიშვილის ქ. - გუმბრის ქ. - საინგილოს ქ. - ახალუბნის ქ. - შილდის ქ. - თამარ მუჯირიშვილის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 კორპუსის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3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105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124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მ/ს "რუსთაველი" (Mcdonald's"-ის მიმდებარე ტერიტორია) - შოთა რუსთაველის გამზირი - გიორგი ლეონიძის ქ. - გერონტი ქიქოძის ქ. - მიხეილ ლერმონტოვის ქ. - პაოლო იაშვილის ქ. - ამაღლების ქ. - მარო მაყაშვილის ქ. - მარო მაყაშვილის აღმართი - კოჯრის გზატკეცილი - ოქროყანის დასახლება (შემოვლითი გზით, კოტეჯების მხრიდან) - მთაწმინდის პარკი.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საშუალო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</w:t>
            </w:r>
          </w:p>
        </w:tc>
      </w:tr>
      <w:tr w:rsidR="00035810" w:rsidRPr="002402CB" w:rsidTr="002402CB">
        <w:trPr>
          <w:trHeight w:val="246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მთაწმინდის პარკი - ოქროყანის დასახლება (შემოვლითი გზით, კოტეჯების მხრიდან) - კოჯრის გზატკეცილი - მარო მაყაშვილის აღმართი - მარო მაყაშვილის ქ. - ამაღლების ქ. - ლადო ასათიანის შესახვევი - ლადო ასათიანის ქ. - შალვა დადიანის ქ. - თავისუფლების მოედანი - შოთა რუსთაველის გამზირი - მერაბ კოსტავას ქ. (სახ. ფილარმონიასთან მობრუნებით) - მ/ს "რუსთაველი" (Mcdonald's"-ის მიმდებარე ტერიტორია)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2430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106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140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2-ის მიმდებარედ) - ალექსანდრე პუშკინის ქ. - თავისუფლების მოედანი - შოთა რუსთაველის გამზირი - მერაბ კოსტავას ქ. - ვარაზისხევის ქ. - ილია ჭავჭავაძის გამზირი - მიხეილ თამარაშვილის გამზირი - ვაჟა ფშაველას გამზირი - ქავთარაძის ქ.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1-თან მოხვევით) - ანა პოლიტკოვსკაიას ქ. (ანა პოლიტკოვსკაიას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18-ის მიმდებარედ, მოედანთან).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264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ანა პოლიტკოვსკაიას ქ. (ანა პოლიტკოვსკაიას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18-ის მიმდებარედ, მოედანთან) - გურამ ფანჯიკიძის ქ. - ქავთარაძის ქ. - ალექსანდრე ყაზბეგის გამზირი - მიხეილ თამარაშვილის გამზირი - ილია ჭავჭავაძის გამზირი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1455"/>
        </w:trPr>
        <w:tc>
          <w:tcPr>
            <w:tcW w:w="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107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150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 - ალექსანდრე პუშკინის ქ. - თავისუფლების მოედანი -  შოთა რუსთაველის გამზირი - მერაბ კოსტავას ქ. - გმირთა მოედანი - მერაბ კოსტავას ქ. - გიორგი სააკაძის მოედანი - ჟიული შარტავას ქ. - ანა კალანდაძის ქ. - პეკინის გამზირი - ვაჟა ფშაველას გამზირი - ზურაბ ანჯაფარიძის ქ. - თბილისის ივანე ჯავახიშვილის სახ. სუ-ის  X კორპუსი (მაღლივი კორპუსი)</w:t>
            </w:r>
          </w:p>
        </w:tc>
        <w:tc>
          <w:tcPr>
            <w:tcW w:w="11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დიდი ტევადობა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</w:t>
            </w:r>
          </w:p>
        </w:tc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11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13</w:t>
            </w:r>
          </w:p>
        </w:tc>
        <w:tc>
          <w:tcPr>
            <w:tcW w:w="3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7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10</w:t>
            </w:r>
          </w:p>
        </w:tc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</w:t>
            </w:r>
          </w:p>
        </w:tc>
      </w:tr>
      <w:tr w:rsidR="00035810" w:rsidRPr="002402CB" w:rsidTr="002402CB">
        <w:trPr>
          <w:trHeight w:val="1980"/>
        </w:trPr>
        <w:tc>
          <w:tcPr>
            <w:tcW w:w="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 xml:space="preserve">უკუმიმართულებით: </w:t>
            </w:r>
            <w:r w:rsidRPr="002402CB">
              <w:rPr>
                <w:rFonts w:ascii="Sylfaen" w:hAnsi="Sylfaen" w:cs="Sylfaen"/>
                <w:sz w:val="16"/>
                <w:szCs w:val="16"/>
              </w:rPr>
              <w:t xml:space="preserve">თბილისის ივანე ჯავახიშვილის სახ. სუ-ის  X კორპუსი (მაღლივი კორპუსი) - ზურაბ ანჯაფარიძის ქ. - ვაჟა ფშაველას გამზირი - ალექსანდრე ყაზბეგის გამზირი (პეტრე ქავთარაძის ქ. 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1-თან მოხვევით) - პეკინის გამზირი - მერაბ კოსტავას ქ. - ვარაზისხევის ქ.  - პეტრე მელიქიშვილის ქ. - მერაბ კოსტავას ქ. - შოთა რუსთაველის გამზირი - თავისუფლების მოედანი - ალექსანდრე პუშკინის ქ. - ნიკოლოზ ბართაშვილის ქ. - ნიკოლოზ ბარათაშვილის ხიდი - მარცხენა სანაპირო - ნიკოლოზ ბარათაშვილის ხიდი - ნიკოლოზ ბარათაშვილის ქ. (</w:t>
            </w:r>
            <w:r w:rsidRPr="002402CB">
              <w:rPr>
                <w:rFonts w:ascii="AcadNusx" w:hAnsi="AcadNusx" w:cs="AcadNusx"/>
                <w:sz w:val="16"/>
                <w:szCs w:val="16"/>
              </w:rPr>
              <w:t>#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2-ის მიმდებარედ).</w:t>
            </w:r>
          </w:p>
        </w:tc>
        <w:tc>
          <w:tcPr>
            <w:tcW w:w="11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</w:p>
        </w:tc>
      </w:tr>
      <w:tr w:rsidR="00035810" w:rsidRPr="002402CB" w:rsidTr="002402CB">
        <w:trPr>
          <w:trHeight w:val="30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897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687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837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577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511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903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584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834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539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500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883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569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529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818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492</w:t>
            </w:r>
          </w:p>
        </w:tc>
      </w:tr>
      <w:tr w:rsidR="00035810" w:rsidRPr="002402CB" w:rsidTr="002402CB">
        <w:trPr>
          <w:trHeight w:val="915"/>
        </w:trPr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6"/>
                <w:szCs w:val="16"/>
              </w:rPr>
            </w:pPr>
            <w:r w:rsidRPr="002402CB">
              <w:rPr>
                <w:rFonts w:ascii="Sylfaen" w:hAnsi="Sylfaen" w:cs="Sylfaen"/>
                <w:b/>
                <w:bCs/>
                <w:sz w:val="16"/>
                <w:szCs w:val="16"/>
              </w:rPr>
              <w:t>შენიშვნა: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1. ამ დანართის 92-ე რიგით ნომერში მითითებული </w:t>
            </w:r>
            <w:r>
              <w:rPr>
                <w:rFonts w:ascii="Sylfaen" w:hAnsi="Sylfaen" w:cs="Sylfaen"/>
                <w:sz w:val="16"/>
                <w:szCs w:val="16"/>
                <w:lang w:val="ru-RU"/>
              </w:rPr>
              <w:t>№</w:t>
            </w:r>
            <w:r w:rsidRPr="002402CB">
              <w:rPr>
                <w:rFonts w:ascii="Sylfaen" w:hAnsi="Sylfaen" w:cs="Sylfaen"/>
                <w:sz w:val="16"/>
                <w:szCs w:val="16"/>
              </w:rPr>
              <w:t>124 მარშრუტის მუშაობა შეიძლება შეწყდეს იმ ვადით, რა ვადითაც იქნება შეწყვეტილი მთაწმინდის პარკის ფუნქციონირება.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35810" w:rsidRPr="002402CB" w:rsidTr="002402CB">
        <w:trPr>
          <w:trHeight w:val="1950"/>
        </w:trPr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 xml:space="preserve">2. ქ. თბილისის ადმინისტრაციულ საზღვრებში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ქ. თბილისის მუნიციპალიტეტის მთავრობას მიენიჭოს უფლებამოსილება ინდივიდუალური ადმინისტრაციული-სამართლებრივი აქტით - განკარგულებით, შესაბამისი შეზღუდული ვადით, განახორციელოს ამ მოძრაობის მარშრუტების კორექტირება ან განსაზღვროს დროებითი მარშრუტი/მარშრუტები. 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035810" w:rsidRPr="002402CB" w:rsidTr="002402CB">
        <w:trPr>
          <w:trHeight w:val="2160"/>
        </w:trPr>
        <w:tc>
          <w:tcPr>
            <w:tcW w:w="1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035810" w:rsidRPr="002402CB" w:rsidRDefault="00035810" w:rsidP="00A66591">
            <w:pPr>
              <w:spacing w:after="0" w:line="240" w:lineRule="auto"/>
              <w:jc w:val="both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3.  ქ. თბილისის ადმინისტრაციულ საზღვრებში გზის სავალი ნაწილის სრული ან ნაწილობრივი გადაკეტვის ან მოსალოდნელი სრული ან ნაწილობრივი გადაკეტვისას, რომელიც იწვევს ამ დანართით დამტკიცებული მარშრუტის/მარშრუტების დროებით შეცვლას, M3 კატეგორიის ავტობუსების შეუფერხებლად გადაადგილების მიზნით ქ. თბილისის მუნიციპალიტეტის მერიის ტრანსპორტის საქალაქო სამსახურის უფროსს მიენიჭოს უფლებამოსილება ინდივიდუალური ადმინისტრაციული-სამართლებრივი აქტით - ბრძანებით შესაბამისი ვადით განსაზღვროს ალტერნატიული მარშრუტი/მარშრუტები.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Sylfaen" w:hAnsi="Sylfaen" w:cs="Sylfaen"/>
                <w:sz w:val="16"/>
                <w:szCs w:val="16"/>
              </w:rPr>
            </w:pPr>
            <w:r w:rsidRPr="002402CB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035810" w:rsidRPr="002402CB" w:rsidRDefault="00035810" w:rsidP="00A66591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2402C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:rsidR="00035810" w:rsidRPr="002402CB" w:rsidRDefault="00035810" w:rsidP="00AF6942">
      <w:pPr>
        <w:pStyle w:val="abzacixml"/>
        <w:rPr>
          <w:sz w:val="16"/>
          <w:szCs w:val="16"/>
          <w:lang w:val="ka-GE"/>
        </w:rPr>
      </w:pPr>
    </w:p>
    <w:sectPr w:rsidR="00035810" w:rsidRPr="002402CB" w:rsidSect="00A66591"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810" w:rsidRDefault="00035810">
      <w:r>
        <w:separator/>
      </w:r>
    </w:p>
  </w:endnote>
  <w:endnote w:type="continuationSeparator" w:id="0">
    <w:p w:rsidR="00035810" w:rsidRDefault="00035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810" w:rsidRDefault="00035810" w:rsidP="006A4AE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59</w:t>
    </w:r>
    <w:r>
      <w:rPr>
        <w:rStyle w:val="PageNumber"/>
      </w:rPr>
      <w:fldChar w:fldCharType="end"/>
    </w:r>
  </w:p>
  <w:p w:rsidR="00035810" w:rsidRDefault="00035810" w:rsidP="00A665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810" w:rsidRDefault="00035810">
      <w:r>
        <w:separator/>
      </w:r>
    </w:p>
  </w:footnote>
  <w:footnote w:type="continuationSeparator" w:id="0">
    <w:p w:rsidR="00035810" w:rsidRDefault="000358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30EA"/>
    <w:multiLevelType w:val="hybridMultilevel"/>
    <w:tmpl w:val="03BC99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33E0E"/>
    <w:multiLevelType w:val="hybridMultilevel"/>
    <w:tmpl w:val="0A3857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214EA"/>
    <w:multiLevelType w:val="hybridMultilevel"/>
    <w:tmpl w:val="E86891BA"/>
    <w:lvl w:ilvl="0" w:tplc="F36E5B4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2DB41D8E"/>
    <w:multiLevelType w:val="hybridMultilevel"/>
    <w:tmpl w:val="EBCC87A4"/>
    <w:lvl w:ilvl="0" w:tplc="17BE1FDE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64C515FF"/>
    <w:multiLevelType w:val="hybridMultilevel"/>
    <w:tmpl w:val="2B2ED01C"/>
    <w:lvl w:ilvl="0" w:tplc="6450CC9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6ED126DC"/>
    <w:multiLevelType w:val="hybridMultilevel"/>
    <w:tmpl w:val="16CAA47A"/>
    <w:lvl w:ilvl="0" w:tplc="22BAAE4C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80" w:hanging="360"/>
      </w:pPr>
    </w:lvl>
    <w:lvl w:ilvl="2" w:tplc="0409001B">
      <w:start w:val="1"/>
      <w:numFmt w:val="lowerRoman"/>
      <w:lvlText w:val="%3."/>
      <w:lvlJc w:val="right"/>
      <w:pPr>
        <w:ind w:left="2100" w:hanging="180"/>
      </w:pPr>
    </w:lvl>
    <w:lvl w:ilvl="3" w:tplc="0409000F">
      <w:start w:val="1"/>
      <w:numFmt w:val="decimal"/>
      <w:lvlText w:val="%4."/>
      <w:lvlJc w:val="left"/>
      <w:pPr>
        <w:ind w:left="2820" w:hanging="360"/>
      </w:pPr>
    </w:lvl>
    <w:lvl w:ilvl="4" w:tplc="04090019">
      <w:start w:val="1"/>
      <w:numFmt w:val="lowerLetter"/>
      <w:lvlText w:val="%5."/>
      <w:lvlJc w:val="left"/>
      <w:pPr>
        <w:ind w:left="3540" w:hanging="360"/>
      </w:pPr>
    </w:lvl>
    <w:lvl w:ilvl="5" w:tplc="0409001B">
      <w:start w:val="1"/>
      <w:numFmt w:val="lowerRoman"/>
      <w:lvlText w:val="%6."/>
      <w:lvlJc w:val="right"/>
      <w:pPr>
        <w:ind w:left="4260" w:hanging="180"/>
      </w:pPr>
    </w:lvl>
    <w:lvl w:ilvl="6" w:tplc="0409000F">
      <w:start w:val="1"/>
      <w:numFmt w:val="decimal"/>
      <w:lvlText w:val="%7."/>
      <w:lvlJc w:val="left"/>
      <w:pPr>
        <w:ind w:left="4980" w:hanging="360"/>
      </w:pPr>
    </w:lvl>
    <w:lvl w:ilvl="7" w:tplc="04090019">
      <w:start w:val="1"/>
      <w:numFmt w:val="lowerLetter"/>
      <w:lvlText w:val="%8."/>
      <w:lvlJc w:val="left"/>
      <w:pPr>
        <w:ind w:left="5700" w:hanging="360"/>
      </w:pPr>
    </w:lvl>
    <w:lvl w:ilvl="8" w:tplc="0409001B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5BAB"/>
    <w:rsid w:val="00021A2B"/>
    <w:rsid w:val="00030555"/>
    <w:rsid w:val="00035810"/>
    <w:rsid w:val="0006531D"/>
    <w:rsid w:val="00073624"/>
    <w:rsid w:val="001446BA"/>
    <w:rsid w:val="00146C82"/>
    <w:rsid w:val="00160DB4"/>
    <w:rsid w:val="0019455C"/>
    <w:rsid w:val="001D5BAB"/>
    <w:rsid w:val="001E7E06"/>
    <w:rsid w:val="002402CB"/>
    <w:rsid w:val="002523E0"/>
    <w:rsid w:val="00254816"/>
    <w:rsid w:val="002A09A7"/>
    <w:rsid w:val="003C615F"/>
    <w:rsid w:val="003E19DB"/>
    <w:rsid w:val="00412917"/>
    <w:rsid w:val="004A6F46"/>
    <w:rsid w:val="004D39A4"/>
    <w:rsid w:val="00525984"/>
    <w:rsid w:val="00577DEE"/>
    <w:rsid w:val="005E0C8C"/>
    <w:rsid w:val="005F21CA"/>
    <w:rsid w:val="006A4AE1"/>
    <w:rsid w:val="006D1D04"/>
    <w:rsid w:val="00774652"/>
    <w:rsid w:val="007B41D5"/>
    <w:rsid w:val="007C5E3D"/>
    <w:rsid w:val="007D7728"/>
    <w:rsid w:val="008820CE"/>
    <w:rsid w:val="0089446B"/>
    <w:rsid w:val="009A23C5"/>
    <w:rsid w:val="00A4589C"/>
    <w:rsid w:val="00A66591"/>
    <w:rsid w:val="00A672D4"/>
    <w:rsid w:val="00AF6942"/>
    <w:rsid w:val="00B70CE9"/>
    <w:rsid w:val="00B86C7B"/>
    <w:rsid w:val="00C07FA6"/>
    <w:rsid w:val="00CC79A9"/>
    <w:rsid w:val="00D32704"/>
    <w:rsid w:val="00D55263"/>
    <w:rsid w:val="00D84C9D"/>
    <w:rsid w:val="00E06696"/>
    <w:rsid w:val="00E26889"/>
    <w:rsid w:val="00E97D8D"/>
    <w:rsid w:val="00FE5E85"/>
    <w:rsid w:val="00FF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A2B"/>
    <w:pPr>
      <w:spacing w:after="160" w:line="259" w:lineRule="auto"/>
    </w:pPr>
    <w:rPr>
      <w:rFonts w:cs="Calibri"/>
      <w:lang w:val="ka-G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99"/>
    <w:qFormat/>
    <w:rsid w:val="00021A2B"/>
    <w:pPr>
      <w:spacing w:after="0" w:line="240" w:lineRule="auto"/>
    </w:pPr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021A2B"/>
    <w:rPr>
      <w:rFonts w:ascii="Calibri Light" w:hAnsi="Calibri Light" w:cs="Calibri Light"/>
      <w:spacing w:val="-10"/>
      <w:kern w:val="28"/>
      <w:sz w:val="56"/>
      <w:szCs w:val="56"/>
      <w:lang w:val="ka-GE" w:eastAsia="x-none"/>
    </w:rPr>
  </w:style>
  <w:style w:type="paragraph" w:styleId="ListParagraph">
    <w:name w:val="List Paragraph"/>
    <w:basedOn w:val="Normal"/>
    <w:uiPriority w:val="99"/>
    <w:qFormat/>
    <w:rsid w:val="00021A2B"/>
    <w:pPr>
      <w:ind w:left="720"/>
    </w:pPr>
  </w:style>
  <w:style w:type="character" w:styleId="Hyperlink">
    <w:name w:val="Hyperlink"/>
    <w:basedOn w:val="DefaultParagraphFont"/>
    <w:uiPriority w:val="99"/>
    <w:rsid w:val="00146C82"/>
    <w:rPr>
      <w:color w:val="auto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77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77DEE"/>
    <w:rPr>
      <w:rFonts w:ascii="Segoe UI" w:hAnsi="Segoe UI" w:cs="Segoe UI"/>
      <w:sz w:val="18"/>
      <w:szCs w:val="18"/>
      <w:lang w:val="ka-GE" w:eastAsia="x-none"/>
    </w:rPr>
  </w:style>
  <w:style w:type="paragraph" w:customStyle="1" w:styleId="abzacixml">
    <w:name w:val="abzaci_xml"/>
    <w:basedOn w:val="PlainText"/>
    <w:autoRedefine/>
    <w:uiPriority w:val="99"/>
    <w:rsid w:val="00AF6942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  <w:lang w:val="en-US"/>
    </w:rPr>
  </w:style>
  <w:style w:type="paragraph" w:styleId="PlainText">
    <w:name w:val="Plain Text"/>
    <w:basedOn w:val="Normal"/>
    <w:link w:val="PlainTextChar"/>
    <w:uiPriority w:val="99"/>
    <w:rsid w:val="00AF694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ka-GE" w:eastAsia="x-none"/>
    </w:rPr>
  </w:style>
  <w:style w:type="character" w:styleId="FollowedHyperlink">
    <w:name w:val="FollowedHyperlink"/>
    <w:basedOn w:val="DefaultParagraphFont"/>
    <w:uiPriority w:val="99"/>
    <w:rsid w:val="00A6659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AcadNusx" w:hAnsi="AcadNusx" w:cs="AcadNusx"/>
      <w:sz w:val="16"/>
      <w:szCs w:val="16"/>
      <w:lang w:val="en-US"/>
    </w:rPr>
  </w:style>
  <w:style w:type="paragraph" w:customStyle="1" w:styleId="font6">
    <w:name w:val="font6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AcadNusx" w:hAnsi="AcadNusx" w:cs="AcadNusx"/>
      <w:sz w:val="18"/>
      <w:szCs w:val="18"/>
      <w:lang w:val="en-US"/>
    </w:rPr>
  </w:style>
  <w:style w:type="paragraph" w:customStyle="1" w:styleId="font7">
    <w:name w:val="font7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Sylfaen" w:hAnsi="Sylfaen" w:cs="Sylfaen"/>
      <w:sz w:val="18"/>
      <w:szCs w:val="18"/>
      <w:lang w:val="en-US"/>
    </w:rPr>
  </w:style>
  <w:style w:type="paragraph" w:customStyle="1" w:styleId="font8">
    <w:name w:val="font8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font9">
    <w:name w:val="font9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AcadMtavr" w:hAnsi="AcadMtavr" w:cs="AcadMtavr"/>
      <w:sz w:val="18"/>
      <w:szCs w:val="18"/>
      <w:lang w:val="en-US"/>
    </w:rPr>
  </w:style>
  <w:style w:type="paragraph" w:customStyle="1" w:styleId="font10">
    <w:name w:val="font10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Sylfaen" w:hAnsi="Sylfaen" w:cs="Sylfaen"/>
      <w:sz w:val="18"/>
      <w:szCs w:val="18"/>
      <w:lang w:val="en-US"/>
    </w:rPr>
  </w:style>
  <w:style w:type="paragraph" w:customStyle="1" w:styleId="font11">
    <w:name w:val="font11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Sylfaen" w:hAnsi="Sylfaen" w:cs="Sylfaen"/>
      <w:color w:val="FF0000"/>
      <w:sz w:val="18"/>
      <w:szCs w:val="18"/>
      <w:lang w:val="en-US"/>
    </w:rPr>
  </w:style>
  <w:style w:type="paragraph" w:customStyle="1" w:styleId="font12">
    <w:name w:val="font12"/>
    <w:basedOn w:val="Normal"/>
    <w:uiPriority w:val="99"/>
    <w:rsid w:val="00A66591"/>
    <w:pPr>
      <w:spacing w:before="100" w:beforeAutospacing="1" w:after="100" w:afterAutospacing="1" w:line="240" w:lineRule="auto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66">
    <w:name w:val="xl66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val="en-US"/>
    </w:rPr>
  </w:style>
  <w:style w:type="paragraph" w:customStyle="1" w:styleId="xl67">
    <w:name w:val="xl67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paragraph" w:customStyle="1" w:styleId="xl68">
    <w:name w:val="xl68"/>
    <w:basedOn w:val="Normal"/>
    <w:uiPriority w:val="99"/>
    <w:rsid w:val="00A6659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18"/>
      <w:szCs w:val="18"/>
      <w:lang w:val="en-US"/>
    </w:rPr>
  </w:style>
  <w:style w:type="paragraph" w:customStyle="1" w:styleId="xl69">
    <w:name w:val="xl69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b/>
      <w:bCs/>
      <w:i/>
      <w:iCs/>
      <w:color w:val="FFFFFF"/>
      <w:sz w:val="16"/>
      <w:szCs w:val="16"/>
      <w:lang w:val="en-US"/>
    </w:rPr>
  </w:style>
  <w:style w:type="paragraph" w:customStyle="1" w:styleId="xl70">
    <w:name w:val="xl70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16"/>
      <w:szCs w:val="16"/>
      <w:lang w:val="en-US"/>
    </w:rPr>
  </w:style>
  <w:style w:type="paragraph" w:customStyle="1" w:styleId="xl71">
    <w:name w:val="xl71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cadNusx" w:hAnsi="AcadNusx" w:cs="AcadNusx"/>
      <w:sz w:val="16"/>
      <w:szCs w:val="16"/>
      <w:lang w:val="en-US"/>
    </w:rPr>
  </w:style>
  <w:style w:type="paragraph" w:customStyle="1" w:styleId="xl72">
    <w:name w:val="xl72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AcadNusx" w:hAnsi="AcadNusx" w:cs="AcadNusx"/>
      <w:i/>
      <w:iCs/>
      <w:color w:val="FFFFFF"/>
      <w:sz w:val="16"/>
      <w:szCs w:val="16"/>
      <w:lang w:val="en-US"/>
    </w:rPr>
  </w:style>
  <w:style w:type="paragraph" w:customStyle="1" w:styleId="xl73">
    <w:name w:val="xl73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74">
    <w:name w:val="xl74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i/>
      <w:iCs/>
      <w:color w:val="FFFFFF"/>
      <w:sz w:val="16"/>
      <w:szCs w:val="16"/>
      <w:lang w:val="en-US"/>
    </w:rPr>
  </w:style>
  <w:style w:type="paragraph" w:customStyle="1" w:styleId="xl75">
    <w:name w:val="xl75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</w:pPr>
    <w:rPr>
      <w:rFonts w:ascii="Sylfaen" w:hAnsi="Sylfaen" w:cs="Sylfaen"/>
      <w:sz w:val="24"/>
      <w:szCs w:val="24"/>
      <w:lang w:val="en-US"/>
    </w:rPr>
  </w:style>
  <w:style w:type="paragraph" w:customStyle="1" w:styleId="xl76">
    <w:name w:val="xl76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77">
    <w:name w:val="xl77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78">
    <w:name w:val="xl78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79">
    <w:name w:val="xl79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80">
    <w:name w:val="xl80"/>
    <w:basedOn w:val="Normal"/>
    <w:uiPriority w:val="99"/>
    <w:rsid w:val="00A66591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b/>
      <w:bCs/>
      <w:i/>
      <w:iCs/>
      <w:color w:val="FFFFFF"/>
      <w:sz w:val="16"/>
      <w:szCs w:val="16"/>
      <w:lang w:val="en-US"/>
    </w:rPr>
  </w:style>
  <w:style w:type="paragraph" w:customStyle="1" w:styleId="xl81">
    <w:name w:val="xl81"/>
    <w:basedOn w:val="Normal"/>
    <w:uiPriority w:val="99"/>
    <w:rsid w:val="00A6659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82">
    <w:name w:val="xl82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83">
    <w:name w:val="xl83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84">
    <w:name w:val="xl84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85">
    <w:name w:val="xl85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86">
    <w:name w:val="xl86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87">
    <w:name w:val="xl87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88">
    <w:name w:val="xl88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89">
    <w:name w:val="xl89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0">
    <w:name w:val="xl90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1">
    <w:name w:val="xl91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2">
    <w:name w:val="xl92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3">
    <w:name w:val="xl93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4">
    <w:name w:val="xl94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5">
    <w:name w:val="xl95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6">
    <w:name w:val="xl96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7">
    <w:name w:val="xl97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98">
    <w:name w:val="xl98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99">
    <w:name w:val="xl99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100">
    <w:name w:val="xl100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01">
    <w:name w:val="xl101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02">
    <w:name w:val="xl102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103">
    <w:name w:val="xl103"/>
    <w:basedOn w:val="Normal"/>
    <w:uiPriority w:val="99"/>
    <w:rsid w:val="00A6659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04">
    <w:name w:val="xl104"/>
    <w:basedOn w:val="Normal"/>
    <w:uiPriority w:val="99"/>
    <w:rsid w:val="00A6659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05">
    <w:name w:val="xl105"/>
    <w:basedOn w:val="Normal"/>
    <w:uiPriority w:val="99"/>
    <w:rsid w:val="00A66591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06">
    <w:name w:val="xl106"/>
    <w:basedOn w:val="Normal"/>
    <w:uiPriority w:val="99"/>
    <w:rsid w:val="00A6659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107">
    <w:name w:val="xl107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08">
    <w:name w:val="xl108"/>
    <w:basedOn w:val="Normal"/>
    <w:uiPriority w:val="99"/>
    <w:rsid w:val="00A66591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09">
    <w:name w:val="xl109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10">
    <w:name w:val="xl110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111">
    <w:name w:val="xl111"/>
    <w:basedOn w:val="Normal"/>
    <w:uiPriority w:val="99"/>
    <w:rsid w:val="00A6659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12">
    <w:name w:val="xl112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13">
    <w:name w:val="xl113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14">
    <w:name w:val="xl114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15">
    <w:name w:val="xl115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  <w:jc w:val="center"/>
    </w:pPr>
    <w:rPr>
      <w:sz w:val="24"/>
      <w:szCs w:val="24"/>
      <w:lang w:val="en-US"/>
    </w:rPr>
  </w:style>
  <w:style w:type="paragraph" w:customStyle="1" w:styleId="xl116">
    <w:name w:val="xl116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17">
    <w:name w:val="xl117"/>
    <w:basedOn w:val="Normal"/>
    <w:uiPriority w:val="99"/>
    <w:rsid w:val="00A66591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18">
    <w:name w:val="xl118"/>
    <w:basedOn w:val="Normal"/>
    <w:uiPriority w:val="99"/>
    <w:rsid w:val="00A66591"/>
    <w:pPr>
      <w:pBdr>
        <w:top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19">
    <w:name w:val="xl119"/>
    <w:basedOn w:val="Normal"/>
    <w:uiPriority w:val="99"/>
    <w:rsid w:val="00A66591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20">
    <w:name w:val="xl120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21">
    <w:name w:val="xl121"/>
    <w:basedOn w:val="Normal"/>
    <w:uiPriority w:val="99"/>
    <w:rsid w:val="00A6659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22">
    <w:name w:val="xl122"/>
    <w:basedOn w:val="Normal"/>
    <w:uiPriority w:val="99"/>
    <w:rsid w:val="00A6659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23">
    <w:name w:val="xl123"/>
    <w:basedOn w:val="Normal"/>
    <w:uiPriority w:val="99"/>
    <w:rsid w:val="00A66591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24">
    <w:name w:val="xl124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b/>
      <w:bCs/>
      <w:sz w:val="24"/>
      <w:szCs w:val="24"/>
      <w:lang w:val="en-US"/>
    </w:rPr>
  </w:style>
  <w:style w:type="paragraph" w:customStyle="1" w:styleId="xl125">
    <w:name w:val="xl125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16"/>
      <w:szCs w:val="16"/>
      <w:lang w:val="en-US"/>
    </w:rPr>
  </w:style>
  <w:style w:type="paragraph" w:customStyle="1" w:styleId="xl126">
    <w:name w:val="xl126"/>
    <w:basedOn w:val="Normal"/>
    <w:uiPriority w:val="99"/>
    <w:rsid w:val="00A6659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27">
    <w:name w:val="xl127"/>
    <w:basedOn w:val="Normal"/>
    <w:uiPriority w:val="99"/>
    <w:rsid w:val="00A66591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28">
    <w:name w:val="xl128"/>
    <w:basedOn w:val="Normal"/>
    <w:uiPriority w:val="99"/>
    <w:rsid w:val="00A6659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29">
    <w:name w:val="xl129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Sylfaen" w:hAnsi="Sylfaen" w:cs="Sylfaen"/>
      <w:b/>
      <w:bCs/>
      <w:sz w:val="18"/>
      <w:szCs w:val="18"/>
      <w:lang w:val="en-US"/>
    </w:rPr>
  </w:style>
  <w:style w:type="paragraph" w:customStyle="1" w:styleId="xl130">
    <w:name w:val="xl130"/>
    <w:basedOn w:val="Normal"/>
    <w:uiPriority w:val="99"/>
    <w:rsid w:val="00A66591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Sylfaen" w:hAnsi="Sylfaen" w:cs="Sylfaen"/>
      <w:sz w:val="18"/>
      <w:szCs w:val="18"/>
      <w:lang w:val="en-US"/>
    </w:rPr>
  </w:style>
  <w:style w:type="paragraph" w:customStyle="1" w:styleId="xl131">
    <w:name w:val="xl131"/>
    <w:basedOn w:val="Normal"/>
    <w:uiPriority w:val="99"/>
    <w:rsid w:val="00A6659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customStyle="1" w:styleId="xl132">
    <w:name w:val="xl132"/>
    <w:basedOn w:val="Normal"/>
    <w:uiPriority w:val="99"/>
    <w:rsid w:val="00A6659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hAnsi="Sylfaen" w:cs="Sylfae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A6659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lang w:val="ka-GE" w:eastAsia="x-none"/>
    </w:rPr>
  </w:style>
  <w:style w:type="character" w:styleId="PageNumber">
    <w:name w:val="page number"/>
    <w:basedOn w:val="DefaultParagraphFont"/>
    <w:uiPriority w:val="99"/>
    <w:rsid w:val="00A66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94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924</TotalTime>
  <Pages>59</Pages>
  <Words>14315</Words>
  <Characters>-32766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Asatiani</dc:creator>
  <cp:keywords/>
  <dc:description/>
  <cp:lastModifiedBy>nvaradashvili</cp:lastModifiedBy>
  <cp:revision>11</cp:revision>
  <cp:lastPrinted>2019-11-12T05:41:00Z</cp:lastPrinted>
  <dcterms:created xsi:type="dcterms:W3CDTF">2019-10-21T09:57:00Z</dcterms:created>
  <dcterms:modified xsi:type="dcterms:W3CDTF">2019-11-12T13:34:00Z</dcterms:modified>
</cp:coreProperties>
</file>