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5EE" w:rsidRPr="00F12772" w:rsidRDefault="007725EE" w:rsidP="00AE5C6A">
      <w:pPr>
        <w:ind w:left="792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დანართი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  <w:lang w:val="ka-GE"/>
        </w:rPr>
        <w:t>4</w:t>
      </w:r>
    </w:p>
    <w:p w:rsidR="007725EE" w:rsidRDefault="007725EE" w:rsidP="00AE5C6A">
      <w:pPr>
        <w:rPr>
          <w:rFonts w:ascii="Sylfaen" w:hAnsi="Sylfaen" w:cs="Sylfaen"/>
          <w:lang w:val="ka-GE"/>
        </w:rPr>
      </w:pPr>
    </w:p>
    <w:p w:rsidR="007725EE" w:rsidRPr="00076EF3" w:rsidRDefault="007725EE" w:rsidP="00A46A6D">
      <w:pPr>
        <w:jc w:val="center"/>
        <w:rPr>
          <w:rFonts w:ascii="Sylfaen" w:hAnsi="Sylfaen" w:cs="Sylfaen"/>
          <w:b/>
          <w:bCs/>
          <w:lang w:val="ka-GE"/>
        </w:rPr>
      </w:pPr>
      <w:r w:rsidRPr="00076EF3">
        <w:rPr>
          <w:rFonts w:ascii="Sylfaen" w:hAnsi="Sylfaen" w:cs="Sylfaen"/>
          <w:b/>
          <w:bCs/>
        </w:rPr>
        <w:t xml:space="preserve">A </w:t>
      </w:r>
      <w:r w:rsidRPr="00076EF3">
        <w:rPr>
          <w:rFonts w:ascii="Sylfaen" w:hAnsi="Sylfaen" w:cs="Sylfaen"/>
          <w:b/>
          <w:bCs/>
          <w:lang w:val="ka-GE"/>
        </w:rPr>
        <w:t>კატეგორიის გემი</w:t>
      </w:r>
    </w:p>
    <w:p w:rsidR="007725EE" w:rsidRDefault="007725EE" w:rsidP="00A46A6D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გემის დეტალები:</w:t>
      </w:r>
    </w:p>
    <w:p w:rsidR="007725EE" w:rsidRDefault="007725EE" w:rsidP="00A46A6D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სახელწოდება -</w:t>
      </w:r>
    </w:p>
    <w:p w:rsidR="007725EE" w:rsidRDefault="007725EE" w:rsidP="00A46A6D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დროშა - </w:t>
      </w:r>
    </w:p>
    <w:p w:rsidR="007725EE" w:rsidRDefault="007725EE" w:rsidP="00A46A6D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მიწერის ნავსადგური -</w:t>
      </w:r>
    </w:p>
    <w:p w:rsidR="007725EE" w:rsidRDefault="007725EE" w:rsidP="00A46A6D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</w:rPr>
        <w:t xml:space="preserve">IMO </w:t>
      </w:r>
      <w:r>
        <w:rPr>
          <w:rFonts w:ascii="Sylfaen" w:hAnsi="Sylfaen" w:cs="Sylfaen"/>
          <w:lang w:val="ka-GE"/>
        </w:rPr>
        <w:t>ნომერი -</w:t>
      </w:r>
    </w:p>
    <w:p w:rsidR="007725EE" w:rsidRPr="00A46A6D" w:rsidRDefault="007725EE" w:rsidP="00A46A6D">
      <w:pPr>
        <w:rPr>
          <w:rFonts w:ascii="Sylfaen" w:hAnsi="Sylfaen" w:cs="Sylfaen"/>
          <w:b/>
          <w:bCs/>
          <w:lang w:val="ka-GE"/>
        </w:rPr>
      </w:pPr>
      <w:r w:rsidRPr="00A46A6D">
        <w:rPr>
          <w:rFonts w:ascii="Sylfaen" w:hAnsi="Sylfaen" w:cs="Sylfaen"/>
          <w:b/>
          <w:bCs/>
        </w:rPr>
        <w:t xml:space="preserve">I. </w:t>
      </w:r>
      <w:r w:rsidRPr="00A46A6D">
        <w:rPr>
          <w:rFonts w:ascii="Sylfaen" w:hAnsi="Sylfaen" w:cs="Sylfaen"/>
          <w:b/>
          <w:bCs/>
          <w:lang w:val="ka-GE"/>
        </w:rPr>
        <w:t>წამლები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8"/>
        <w:gridCol w:w="2337"/>
      </w:tblGrid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წამლები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1. </w:t>
            </w:r>
            <w:r w:rsidRPr="001432EB">
              <w:rPr>
                <w:rFonts w:ascii="Sylfaen" w:hAnsi="Sylfaen" w:cs="Sylfaen"/>
                <w:b/>
                <w:bCs/>
              </w:rPr>
              <w:t>Cardiovascular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Adrenaline 1mg ampule for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Glyceryl trinitrate sublingual 0.5mg tablets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 sublingual spray 0.4mg/metered dose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Frusemide 20mg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Phytomenadione 2mg/ml x 0.5ml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Ergometrine maleate 0.5mg injection, oxytocin 5 units/ml 1ml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Nifedipine 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Gastro-intestinal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Cimetidine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Aluminium hydroxide 400mg (minimum content)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Metoclopramide hydrochloride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Prochlorperazine 3mg buccal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Lactulose 3.1g/5mls (minimum concentration) x 100mls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Loperamide hydrochloride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Bismuth oxide anti-haemorrhoidal suppositories or preparation tube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>3. Analgesics and anti-spasmodics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Aspirin 300mg (minimum content)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Morphine tartrate or sulphate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75mg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100mg suppository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Naloxone hydrochloride 0.4mg/ml x 1 ml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Hyoscine butylbromide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4. Nervous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rectal dispenser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25mg/ml x 2ml ampule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Cinnarizine 15mg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Phenytoin sodium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Anti-allergics and anti-anaphylactics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Terfenadine 60mg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Hydrocortisone 100mg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6. Respiratory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rPr>
          <w:trHeight w:val="647"/>
        </w:trPr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Salbutamol inhaler 0.1mg metered dose x 200 doses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Dextromethorphan hydrobromide 7.5mg/5mls (minimum concentration)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Pseudoephedrine hydrochloride 60mg (or 60mg/10mls)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7. </w:t>
            </w:r>
            <w:r w:rsidRPr="001432EB">
              <w:rPr>
                <w:rFonts w:ascii="Sylfaen" w:hAnsi="Sylfaen" w:cs="Sylfaen"/>
                <w:b/>
                <w:bCs/>
              </w:rPr>
              <w:t>Anti-infection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Amoxycillin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Erythromycin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Trimethoprim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Metronidazole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Ciprooxacin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Tetanus toxoid vaccine 0.5ml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Anti-tetanus immunoglobulin injection 250 units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 for injection 2mls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Compounds promoting rehydration, caloric intake and plasma expansion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Oral rehydration salts containing at least glucose 90mmol/L, sodium 35mmol/L, potassium 20mmol/L when diluted in 1 litre of water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9. Medicines for external use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(a) Skin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Chlorhexidine gluconate (minimum concentration 0.05%) (minimum volume 12mls)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Miconazole nitrate cream 2% x 30g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Silver sulphadiazine 1% x 25g (minimum amount)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Hydrocortisone ointment 1%x 15g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(b) Eye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Amethocaine 0.5% eyedrops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Pilocarpine 1% eye 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Chloramphenicol eye drops 0.5% 10mls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(c) Ear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Medicines for oral and throat infections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Chlorhexidine gluconate (minimum concentration 0.05%) (minimum volume 12mls)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Local anaesthetics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Ethyl chloride liquid spray 50mls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Lignocaine hydrochloride injection 2%, 2mls ampule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 w:rsidTr="003427A7">
        <w:tc>
          <w:tcPr>
            <w:tcW w:w="298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Oil of clove 10mls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A061F4" w:rsidRDefault="007725EE" w:rsidP="00A46A6D">
      <w:pPr>
        <w:rPr>
          <w:rFonts w:ascii="Sylfaen" w:hAnsi="Sylfaen" w:cs="Sylfaen"/>
        </w:rPr>
      </w:pPr>
    </w:p>
    <w:p w:rsidR="007725EE" w:rsidRPr="00E82BB6" w:rsidRDefault="007725EE" w:rsidP="00A46A6D">
      <w:pPr>
        <w:rPr>
          <w:rFonts w:ascii="Sylfaen" w:hAnsi="Sylfaen" w:cs="Sylfaen"/>
          <w:b/>
          <w:bCs/>
          <w:lang w:val="ka-GE"/>
        </w:rPr>
      </w:pPr>
      <w:r w:rsidRPr="00E82BB6">
        <w:rPr>
          <w:rFonts w:ascii="Sylfaen" w:hAnsi="Sylfaen" w:cs="Sylfaen"/>
          <w:b/>
          <w:bCs/>
        </w:rPr>
        <w:t xml:space="preserve">II. </w:t>
      </w:r>
      <w:r w:rsidRPr="00E82BB6">
        <w:rPr>
          <w:rFonts w:ascii="Sylfaen" w:hAnsi="Sylfaen" w:cs="Sylfaen"/>
          <w:b/>
          <w:bCs/>
          <w:lang w:val="ka-GE"/>
        </w:rPr>
        <w:t>აღჭურვილობა</w:t>
      </w:r>
    </w:p>
    <w:p w:rsidR="007725EE" w:rsidRDefault="007725EE" w:rsidP="00A46A6D">
      <w:pPr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1. Resuscitation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Manual resuscitation appliance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Appliance for the administration of oxygen with pressure-reducing valve such that ship's industrial oxygen can be used, or oxygen container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Mechanical aspirator to clear upper respiratory passages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Cannula for mouth-to-mouth resuscitation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Dressing and suturing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suture stapler or suture kit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elastic bandage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Gauze strips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Tubular gauze for finger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gauze compresses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Cotton wool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sheet for burns victims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Triangular sling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polyethylene gloves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dressings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compression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sutures or zinc oxide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  <w:lang w:val="ka-GE"/>
              </w:rPr>
              <w:t>N</w:t>
            </w:r>
            <w:r w:rsidRPr="001432EB">
              <w:rPr>
                <w:rFonts w:ascii="Sylfaen" w:hAnsi="Sylfaen" w:cs="Sylfaen"/>
              </w:rPr>
              <w:t>on-absorbable sutures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Vaseline gauze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3. </w:t>
            </w:r>
            <w:r w:rsidRPr="001432EB">
              <w:rPr>
                <w:rFonts w:ascii="Sylfaen" w:hAnsi="Sylfaen" w:cs="Sylfaen"/>
                <w:b/>
                <w:bCs/>
              </w:rPr>
              <w:t>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scalpels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Stainless-steel instrument box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Scissors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Dissecting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Haemostatic clamps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Needle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razors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4. </w:t>
            </w:r>
            <w:r w:rsidRPr="001432EB">
              <w:rPr>
                <w:rFonts w:ascii="Sylfaen" w:hAnsi="Sylfaen" w:cs="Sylfaen"/>
                <w:b/>
                <w:bCs/>
              </w:rPr>
              <w:t>Examination and monitoring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tongue depressors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Reactive strips for urine analysis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Temperature charts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Medical evacuation sheets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Stethoscope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Aneroid sphygmomanometer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Standard medical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Hypothermic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Equipment for injection, perfusion, puncture and catheterization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Bladder drainage 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Rectal drip set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filter infusor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drainage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syringes  (2ml, 5ml, 10ml) and needles</w:t>
            </w:r>
            <w:r w:rsidRPr="001432EB">
              <w:t xml:space="preserve"> 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Catheter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Pre-injection swabs with isopropyl alcohol bp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6. </w:t>
            </w:r>
            <w:r w:rsidRPr="001432EB">
              <w:rPr>
                <w:rFonts w:ascii="Sylfaen" w:hAnsi="Sylfaen" w:cs="Sylfaen"/>
                <w:b/>
                <w:bCs/>
              </w:rPr>
              <w:t>General medical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Bedpan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Hot-water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Ice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7. Immobilization and setting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finger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forearm and hand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Inflatable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Collar for neck immobilization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 or dimple mattress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Disinfection, disinsectization and prophylaxis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Water-disinfection compound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Liquid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593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Powder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AC7B08" w:rsidRDefault="007725EE" w:rsidP="00A46A6D">
      <w:pPr>
        <w:rPr>
          <w:rFonts w:ascii="Sylfaen" w:hAnsi="Sylfaen" w:cs="Sylfaen"/>
          <w:lang w:val="ka-GE"/>
        </w:rPr>
      </w:pPr>
    </w:p>
    <w:p w:rsidR="007725EE" w:rsidRDefault="007725EE" w:rsidP="00A46A6D">
      <w:pPr>
        <w:rPr>
          <w:rFonts w:ascii="Sylfaen" w:hAnsi="Sylfaen" w:cs="Sylfaen"/>
          <w:b/>
          <w:bCs/>
          <w:lang w:val="ka-GE"/>
        </w:rPr>
      </w:pPr>
      <w:r w:rsidRPr="00A46A6D">
        <w:rPr>
          <w:rFonts w:ascii="Sylfaen" w:hAnsi="Sylfaen" w:cs="Sylfaen"/>
          <w:b/>
          <w:bCs/>
        </w:rPr>
        <w:t xml:space="preserve">III. </w:t>
      </w:r>
      <w:r>
        <w:rPr>
          <w:rFonts w:ascii="Sylfaen" w:hAnsi="Sylfaen" w:cs="Sylfaen"/>
          <w:b/>
          <w:bCs/>
          <w:lang w:val="ka-GE"/>
        </w:rPr>
        <w:t>ანტიდოტები</w:t>
      </w:r>
    </w:p>
    <w:p w:rsidR="007725EE" w:rsidRDefault="007725EE" w:rsidP="00A46A6D">
      <w:pPr>
        <w:jc w:val="center"/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Activated charcoal x 5g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Atropine sulphate 0.5mg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Calcium lactate gluconate tablets 930mg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  <w:lang w:val="ka-GE"/>
              </w:rPr>
              <w:t>Dimercaprol 50mg/ml in 2ml ampule (injection) or preled injections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278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Anti-infective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For external use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D07169" w:rsidRDefault="007725EE" w:rsidP="00A46A6D">
      <w:pPr>
        <w:rPr>
          <w:rFonts w:ascii="Sylfaen" w:hAnsi="Sylfaen" w:cs="Sylfaen"/>
          <w:lang w:val="ka-GE"/>
        </w:rPr>
      </w:pPr>
    </w:p>
    <w:p w:rsidR="007725EE" w:rsidRDefault="007725EE" w:rsidP="00076EF3">
      <w:pPr>
        <w:rPr>
          <w:rFonts w:ascii="Sylfaen" w:hAnsi="Sylfaen" w:cs="Sylfaen"/>
          <w:lang w:val="ka-GE"/>
        </w:rPr>
      </w:pPr>
    </w:p>
    <w:p w:rsidR="007725EE" w:rsidRDefault="007725EE" w:rsidP="00076EF3">
      <w:pPr>
        <w:jc w:val="center"/>
        <w:rPr>
          <w:rFonts w:ascii="Sylfaen" w:hAnsi="Sylfaen" w:cs="Sylfaen"/>
          <w:lang w:val="ka-GE"/>
        </w:rPr>
      </w:pPr>
    </w:p>
    <w:p w:rsidR="007725EE" w:rsidRPr="00076EF3" w:rsidRDefault="007725EE" w:rsidP="00076EF3">
      <w:pPr>
        <w:jc w:val="center"/>
        <w:rPr>
          <w:rFonts w:ascii="Sylfaen" w:hAnsi="Sylfaen" w:cs="Sylfaen"/>
          <w:b/>
          <w:bCs/>
          <w:lang w:val="ka-GE"/>
        </w:rPr>
      </w:pPr>
      <w:r w:rsidRPr="00076EF3">
        <w:rPr>
          <w:rFonts w:ascii="Sylfaen" w:hAnsi="Sylfaen" w:cs="Sylfaen"/>
          <w:b/>
          <w:bCs/>
        </w:rPr>
        <w:t xml:space="preserve">B </w:t>
      </w:r>
      <w:r w:rsidRPr="00076EF3">
        <w:rPr>
          <w:rFonts w:ascii="Sylfaen" w:hAnsi="Sylfaen" w:cs="Sylfaen"/>
          <w:b/>
          <w:bCs/>
          <w:lang w:val="ka-GE"/>
        </w:rPr>
        <w:t>კატეგორიის გემი</w:t>
      </w:r>
    </w:p>
    <w:p w:rsidR="007725EE" w:rsidRDefault="007725EE" w:rsidP="00076EF3">
      <w:pPr>
        <w:rPr>
          <w:rFonts w:ascii="Sylfaen" w:hAnsi="Sylfaen" w:cs="Sylfaen"/>
          <w:lang w:val="ka-GE"/>
        </w:rPr>
      </w:pPr>
    </w:p>
    <w:p w:rsidR="007725EE" w:rsidRDefault="007725EE" w:rsidP="00076EF3">
      <w:pPr>
        <w:rPr>
          <w:rFonts w:ascii="Sylfaen" w:hAnsi="Sylfaen" w:cs="Sylfaen"/>
          <w:lang w:val="ka-GE"/>
        </w:rPr>
      </w:pPr>
    </w:p>
    <w:p w:rsidR="007725EE" w:rsidRPr="00076EF3" w:rsidRDefault="007725EE" w:rsidP="00076EF3">
      <w:pPr>
        <w:rPr>
          <w:lang w:val="ka-GE"/>
        </w:rPr>
      </w:pPr>
      <w:r w:rsidRPr="00076EF3">
        <w:rPr>
          <w:rFonts w:ascii="Sylfaen" w:hAnsi="Sylfaen" w:cs="Sylfaen"/>
          <w:lang w:val="ka-GE"/>
        </w:rPr>
        <w:t>გემის</w:t>
      </w:r>
      <w:r w:rsidRPr="00076EF3">
        <w:rPr>
          <w:lang w:val="ka-GE"/>
        </w:rPr>
        <w:t xml:space="preserve"> </w:t>
      </w:r>
      <w:r w:rsidRPr="00076EF3">
        <w:rPr>
          <w:rFonts w:ascii="Sylfaen" w:hAnsi="Sylfaen" w:cs="Sylfaen"/>
          <w:lang w:val="ka-GE"/>
        </w:rPr>
        <w:t>დეტალები</w:t>
      </w:r>
      <w:r w:rsidRPr="00076EF3">
        <w:rPr>
          <w:lang w:val="ka-GE"/>
        </w:rPr>
        <w:t>:</w:t>
      </w:r>
    </w:p>
    <w:p w:rsidR="007725EE" w:rsidRPr="00076EF3" w:rsidRDefault="007725EE" w:rsidP="00076EF3">
      <w:pPr>
        <w:rPr>
          <w:lang w:val="ka-GE"/>
        </w:rPr>
      </w:pPr>
      <w:r w:rsidRPr="00076EF3">
        <w:rPr>
          <w:rFonts w:ascii="Sylfaen" w:hAnsi="Sylfaen" w:cs="Sylfaen"/>
          <w:lang w:val="ka-GE"/>
        </w:rPr>
        <w:t>სახელწოდება</w:t>
      </w:r>
      <w:r w:rsidRPr="00076EF3">
        <w:rPr>
          <w:lang w:val="ka-GE"/>
        </w:rPr>
        <w:t xml:space="preserve"> -</w:t>
      </w:r>
    </w:p>
    <w:p w:rsidR="007725EE" w:rsidRPr="00076EF3" w:rsidRDefault="007725EE" w:rsidP="00076EF3">
      <w:pPr>
        <w:rPr>
          <w:lang w:val="ka-GE"/>
        </w:rPr>
      </w:pPr>
      <w:r w:rsidRPr="00076EF3">
        <w:rPr>
          <w:rFonts w:ascii="Sylfaen" w:hAnsi="Sylfaen" w:cs="Sylfaen"/>
          <w:lang w:val="ka-GE"/>
        </w:rPr>
        <w:t>დროშა</w:t>
      </w:r>
      <w:r w:rsidRPr="00076EF3">
        <w:rPr>
          <w:lang w:val="ka-GE"/>
        </w:rPr>
        <w:t xml:space="preserve"> - </w:t>
      </w:r>
    </w:p>
    <w:p w:rsidR="007725EE" w:rsidRPr="00076EF3" w:rsidRDefault="007725EE" w:rsidP="00076EF3">
      <w:pPr>
        <w:rPr>
          <w:lang w:val="ka-GE"/>
        </w:rPr>
      </w:pPr>
      <w:r w:rsidRPr="00076EF3">
        <w:rPr>
          <w:rFonts w:ascii="Sylfaen" w:hAnsi="Sylfaen" w:cs="Sylfaen"/>
          <w:lang w:val="ka-GE"/>
        </w:rPr>
        <w:t>მიწერის</w:t>
      </w:r>
      <w:r w:rsidRPr="00076EF3">
        <w:rPr>
          <w:lang w:val="ka-GE"/>
        </w:rPr>
        <w:t xml:space="preserve"> </w:t>
      </w:r>
      <w:r w:rsidRPr="00076EF3">
        <w:rPr>
          <w:rFonts w:ascii="Sylfaen" w:hAnsi="Sylfaen" w:cs="Sylfaen"/>
          <w:lang w:val="ka-GE"/>
        </w:rPr>
        <w:t>ნავსადგური</w:t>
      </w:r>
      <w:r w:rsidRPr="00076EF3">
        <w:rPr>
          <w:lang w:val="ka-GE"/>
        </w:rPr>
        <w:t xml:space="preserve"> -</w:t>
      </w:r>
    </w:p>
    <w:p w:rsidR="007725EE" w:rsidRDefault="007725EE" w:rsidP="00076EF3">
      <w:pPr>
        <w:rPr>
          <w:rFonts w:ascii="Sylfaen" w:hAnsi="Sylfaen" w:cs="Sylfaen"/>
          <w:lang w:val="ka-GE"/>
        </w:rPr>
      </w:pPr>
      <w:r w:rsidRPr="00076EF3">
        <w:rPr>
          <w:lang w:val="ka-GE"/>
        </w:rPr>
        <w:t xml:space="preserve">IMO </w:t>
      </w:r>
      <w:r w:rsidRPr="00076EF3">
        <w:rPr>
          <w:rFonts w:ascii="Sylfaen" w:hAnsi="Sylfaen" w:cs="Sylfaen"/>
          <w:lang w:val="ka-GE"/>
        </w:rPr>
        <w:t>ნომერი</w:t>
      </w:r>
      <w:r w:rsidRPr="00076EF3">
        <w:rPr>
          <w:lang w:val="ka-GE"/>
        </w:rPr>
        <w:t xml:space="preserve"> -</w:t>
      </w:r>
    </w:p>
    <w:p w:rsidR="007725EE" w:rsidRDefault="007725EE" w:rsidP="00076EF3">
      <w:pPr>
        <w:rPr>
          <w:rFonts w:ascii="Sylfaen" w:hAnsi="Sylfaen" w:cs="Sylfaen"/>
          <w:b/>
          <w:bCs/>
          <w:lang w:val="ka-GE"/>
        </w:rPr>
      </w:pPr>
      <w:r w:rsidRPr="00076EF3">
        <w:rPr>
          <w:rFonts w:ascii="Sylfaen" w:hAnsi="Sylfaen" w:cs="Sylfaen"/>
          <w:b/>
          <w:bCs/>
        </w:rPr>
        <w:t xml:space="preserve">I. </w:t>
      </w:r>
      <w:r w:rsidRPr="00076EF3">
        <w:rPr>
          <w:rFonts w:ascii="Sylfaen" w:hAnsi="Sylfaen" w:cs="Sylfaen"/>
          <w:b/>
          <w:bCs/>
          <w:lang w:val="ka-GE"/>
        </w:rPr>
        <w:t>წამლები</w:t>
      </w:r>
    </w:p>
    <w:p w:rsidR="007725EE" w:rsidRDefault="007725EE" w:rsidP="00076EF3">
      <w:pPr>
        <w:jc w:val="center"/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წამლები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1. </w:t>
            </w:r>
            <w:r w:rsidRPr="001432EB">
              <w:rPr>
                <w:rFonts w:ascii="Sylfaen" w:hAnsi="Sylfaen" w:cs="Sylfaen"/>
                <w:b/>
                <w:bCs/>
              </w:rPr>
              <w:t>Cardiovascular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Adrenaline 1mg ampule for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Glyceryl trinitrate sublingual 0.5mg tablets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 sublingual spray 0.4mg/metered dose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Frusemide 20mg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Phytomenadione 2mg/ml x 0.5ml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Ergometrine maleate 0.5mg injection, oxytocin 5 units/ml 1ml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Nifedipine 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Gastro-intestinal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Cimetidine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Aluminium hydroxide 400mg (minimum content)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Metoclopramide hydrochloride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Prochlorperazine 3mg buccal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Lactulose 3.1g/5mls (minimum concentration) x 100mls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Loperamide hydrochloride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Bismuth oxide anti-haemorrhoidal suppositories or preparation tube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>3. Analgesics and anti-spasmodics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Aspirin 300mg (minimum content)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Morphine tartrate or sulphate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75mg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100mg suppository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Naloxone hydrochloride 0.4mg/ml x 1 ml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Hyoscine butylbromide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4. Nervous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rectal dispenser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25mg/ml x 2ml ampule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Cinnarizine 15mg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Phenytoin sodium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Anti-allergics and anti-anaphylactics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Terfenadine 60mg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Hydrocortisone 100mg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6. Respiratory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647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Salbutamol inhaler 0.1mg metered dose x 200 doses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Dextromethorphan hydrobromide 7.5mg/5mls (minimum concentration)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Pseudoephedrine hydrochloride 60mg (or 60mg/10mls)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7. </w:t>
            </w:r>
            <w:r w:rsidRPr="001432EB">
              <w:rPr>
                <w:rFonts w:ascii="Sylfaen" w:hAnsi="Sylfaen" w:cs="Sylfaen"/>
                <w:b/>
                <w:bCs/>
              </w:rPr>
              <w:t>Anti-infection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Amoxycillin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Erythromycin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Trimethoprim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Metronidazole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Ciprooxacin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Tetanus toxoid vaccine 0.5ml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Anti-tetanus immunoglobulin injection 250 units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 for injection 2mls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Compounds promoting rehydration, caloric intake and plasma expansion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Oral rehydration salts containing at least glucose 90mmol/L, sodium 35mmol/L, potassium 20mmol/L when diluted in 1 litre of water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9. Medicines for external use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(a) Skin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Chlorhexidine gluconate (minimum concentration 0.05%) (minimum volume 12mls)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Miconazole nitrate cream 2% x 30g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Silver sulphadiazine 1% x 25g (minimum amount)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Hydrocortisone ointment 1%x 15g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(b) Eye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Amethocaine 0.5% eyedrops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Pilocarpine 1% eye 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Chloramphenicol eye drops 0.5% 10mls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(c) Ear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Medicines for oral and throat infections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Chlorhexidine gluconate (minimum concentration 0.05%) (minimum volume 12mls)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Local anaesthetics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Ethyl chloride liquid spray 50mls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Lignocaine hydrochloride injection 2%, 2mls ampule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Oil of clove 10mls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A061F4" w:rsidRDefault="007725EE" w:rsidP="00242AA8">
      <w:pPr>
        <w:rPr>
          <w:rFonts w:ascii="Sylfaen" w:hAnsi="Sylfaen" w:cs="Sylfaen"/>
        </w:rPr>
      </w:pPr>
    </w:p>
    <w:p w:rsidR="007725EE" w:rsidRPr="00A061F4" w:rsidRDefault="007725EE" w:rsidP="00076EF3">
      <w:pPr>
        <w:rPr>
          <w:rFonts w:ascii="Sylfaen" w:hAnsi="Sylfaen" w:cs="Sylfaen"/>
        </w:rPr>
      </w:pPr>
    </w:p>
    <w:p w:rsidR="007725EE" w:rsidRPr="004500A0" w:rsidRDefault="007725EE" w:rsidP="004500A0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</w:rPr>
        <w:t xml:space="preserve">II. </w:t>
      </w:r>
      <w:r>
        <w:rPr>
          <w:rFonts w:ascii="Sylfaen" w:hAnsi="Sylfaen" w:cs="Sylfaen"/>
          <w:b/>
          <w:bCs/>
          <w:lang w:val="ka-GE"/>
        </w:rPr>
        <w:t>აღჭურვილობა</w:t>
      </w:r>
    </w:p>
    <w:p w:rsidR="007725EE" w:rsidRDefault="007725EE" w:rsidP="00242AA8">
      <w:pPr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1. Resuscitation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Manual resuscitation appliance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Appliance for the administration of oxygen with pressure-reducing valve such that ship's industrial oxygen can be used, or oxygen container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Mechanical aspirator to clear upper respiratory passages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Cannula for mouth-to-mouth resuscitation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Dressing and suturing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suture stapler or suture kit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elastic bandage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Gauze strips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Tubular gauze for finger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gauze compresses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Cotton wool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sheet for burns victims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Triangular sling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polyethylene gloves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dressings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compression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sutures or zinc oxide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  <w:lang w:val="ka-GE"/>
              </w:rPr>
              <w:t>N</w:t>
            </w:r>
            <w:r w:rsidRPr="001432EB">
              <w:rPr>
                <w:rFonts w:ascii="Sylfaen" w:hAnsi="Sylfaen" w:cs="Sylfaen"/>
              </w:rPr>
              <w:t>on-absorbable sutures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Vaseline gauze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3. </w:t>
            </w:r>
            <w:r w:rsidRPr="001432EB">
              <w:rPr>
                <w:rFonts w:ascii="Sylfaen" w:hAnsi="Sylfaen" w:cs="Sylfaen"/>
                <w:b/>
                <w:bCs/>
              </w:rPr>
              <w:t>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scalpels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Stainless-steel instrument box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Scissors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Dissecting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Haemostatic clamps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Needle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razors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4. </w:t>
            </w:r>
            <w:r w:rsidRPr="001432EB">
              <w:rPr>
                <w:rFonts w:ascii="Sylfaen" w:hAnsi="Sylfaen" w:cs="Sylfaen"/>
                <w:b/>
                <w:bCs/>
              </w:rPr>
              <w:t>Examination and monitoring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tongue depressors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Reactive strips for urine analysis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Temperature charts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Medical evacuation sheets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Stethoscope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Aneroid sphygmomanometer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Standard medical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Hypothermic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Equipment for injection, perfusion, puncture and catheterization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Bladder drainage 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Rectal drip set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filter infusor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drainage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syringes  (2ml, 5ml, 10ml) and needles</w:t>
            </w:r>
            <w:r w:rsidRPr="001432EB">
              <w:t xml:space="preserve"> 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Catheter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Pre-injection swabs with isopropyl alcohol bp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6. </w:t>
            </w:r>
            <w:r w:rsidRPr="001432EB">
              <w:rPr>
                <w:rFonts w:ascii="Sylfaen" w:hAnsi="Sylfaen" w:cs="Sylfaen"/>
                <w:b/>
                <w:bCs/>
              </w:rPr>
              <w:t>General medical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Bedpan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Hot-water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Ice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7. Immobilization and setting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finger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forearm and hand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Inflatable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Collar for neck immobilization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 or dimple mattress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Disinfection, disinsectization and prophylaxis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Water-disinfection compound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Liquid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593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Powder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Default="007725EE" w:rsidP="008943B4">
      <w:pPr>
        <w:rPr>
          <w:rFonts w:ascii="Sylfaen" w:hAnsi="Sylfaen" w:cs="Sylfaen"/>
          <w:lang w:val="ka-GE"/>
        </w:rPr>
      </w:pPr>
    </w:p>
    <w:p w:rsidR="007725EE" w:rsidRPr="00AC7B08" w:rsidRDefault="007725EE" w:rsidP="008943B4">
      <w:pPr>
        <w:rPr>
          <w:rFonts w:ascii="Sylfaen" w:hAnsi="Sylfaen" w:cs="Sylfaen"/>
          <w:lang w:val="ka-GE"/>
        </w:rPr>
      </w:pPr>
    </w:p>
    <w:p w:rsidR="007725EE" w:rsidRDefault="007725EE" w:rsidP="00076EF3">
      <w:pPr>
        <w:rPr>
          <w:rFonts w:ascii="Sylfaen" w:hAnsi="Sylfaen" w:cs="Sylfaen"/>
          <w:b/>
          <w:bCs/>
          <w:lang w:val="ka-GE"/>
        </w:rPr>
      </w:pPr>
    </w:p>
    <w:p w:rsidR="007725EE" w:rsidRDefault="007725EE" w:rsidP="00076EF3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</w:rPr>
        <w:t xml:space="preserve">III. </w:t>
      </w:r>
      <w:r>
        <w:rPr>
          <w:rFonts w:ascii="Sylfaen" w:hAnsi="Sylfaen" w:cs="Sylfaen"/>
          <w:b/>
          <w:bCs/>
          <w:lang w:val="ka-GE"/>
        </w:rPr>
        <w:t>ანტიდოტები</w:t>
      </w:r>
    </w:p>
    <w:p w:rsidR="007725EE" w:rsidRPr="008943B4" w:rsidRDefault="007725EE" w:rsidP="008943B4">
      <w:pPr>
        <w:rPr>
          <w:rFonts w:ascii="Sylfaen" w:hAnsi="Sylfaen" w:cs="Sylfaen"/>
          <w:b/>
          <w:bCs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  <w:lang w:val="ka-GE"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Activated charcoal x 5g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Atropine sulphate 0.5mg injection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 injection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Calcium lactate gluconate tablets 930mg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Dimercaprol 50mg/ml in 2ml ampule (injection) or preled injections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Methylene blue 1% 10ml ampule or prefelled injection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Ascorbic acid tablets x 1g</w:t>
            </w:r>
          </w:p>
        </w:tc>
        <w:tc>
          <w:tcPr>
            <w:tcW w:w="2337" w:type="dxa"/>
          </w:tcPr>
          <w:p w:rsidR="007725EE" w:rsidRPr="001432EB" w:rsidRDefault="007725EE" w:rsidP="008943B4">
            <w:pPr>
              <w:rPr>
                <w:rFonts w:ascii="Sylfaen" w:hAnsi="Sylfaen" w:cs="Sylfaen"/>
                <w:b/>
                <w:bCs/>
              </w:rPr>
            </w:pPr>
          </w:p>
        </w:tc>
      </w:tr>
    </w:tbl>
    <w:p w:rsidR="007725EE" w:rsidRPr="008943B4" w:rsidRDefault="007725EE" w:rsidP="008943B4">
      <w:pPr>
        <w:rPr>
          <w:rFonts w:ascii="Sylfaen" w:hAnsi="Sylfaen" w:cs="Sylfaen"/>
          <w:b/>
          <w:bCs/>
          <w:lang w:val="ka-GE"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076EF3">
      <w:pPr>
        <w:rPr>
          <w:rFonts w:ascii="Sylfaen" w:hAnsi="Sylfaen" w:cs="Sylfaen"/>
          <w:b/>
          <w:bCs/>
        </w:rPr>
      </w:pPr>
    </w:p>
    <w:p w:rsidR="007725EE" w:rsidRDefault="007725EE" w:rsidP="00611C3D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</w:rPr>
        <w:t xml:space="preserve">C </w:t>
      </w:r>
      <w:r>
        <w:rPr>
          <w:rFonts w:ascii="Sylfaen" w:hAnsi="Sylfaen" w:cs="Sylfaen"/>
          <w:b/>
          <w:bCs/>
          <w:lang w:val="ka-GE"/>
        </w:rPr>
        <w:t>კატეგორიის გემი</w:t>
      </w:r>
    </w:p>
    <w:p w:rsidR="007725EE" w:rsidRPr="00611C3D" w:rsidRDefault="007725EE" w:rsidP="00611C3D">
      <w:pPr>
        <w:rPr>
          <w:lang w:val="ka-GE"/>
        </w:rPr>
      </w:pPr>
      <w:r w:rsidRPr="00611C3D">
        <w:rPr>
          <w:rFonts w:ascii="Sylfaen" w:hAnsi="Sylfaen" w:cs="Sylfaen"/>
          <w:lang w:val="ka-GE"/>
        </w:rPr>
        <w:t>გემის</w:t>
      </w:r>
      <w:r w:rsidRPr="00611C3D">
        <w:rPr>
          <w:lang w:val="ka-GE"/>
        </w:rPr>
        <w:t xml:space="preserve"> </w:t>
      </w:r>
      <w:r w:rsidRPr="00611C3D">
        <w:rPr>
          <w:rFonts w:ascii="Sylfaen" w:hAnsi="Sylfaen" w:cs="Sylfaen"/>
          <w:lang w:val="ka-GE"/>
        </w:rPr>
        <w:t>დეტალები</w:t>
      </w:r>
      <w:r w:rsidRPr="00611C3D">
        <w:rPr>
          <w:lang w:val="ka-GE"/>
        </w:rPr>
        <w:t>:</w:t>
      </w:r>
    </w:p>
    <w:p w:rsidR="007725EE" w:rsidRPr="00611C3D" w:rsidRDefault="007725EE" w:rsidP="00611C3D">
      <w:pPr>
        <w:rPr>
          <w:lang w:val="ka-GE"/>
        </w:rPr>
      </w:pPr>
      <w:r w:rsidRPr="00611C3D">
        <w:rPr>
          <w:rFonts w:ascii="Sylfaen" w:hAnsi="Sylfaen" w:cs="Sylfaen"/>
          <w:lang w:val="ka-GE"/>
        </w:rPr>
        <w:t>სახელწოდება</w:t>
      </w:r>
      <w:r w:rsidRPr="00611C3D">
        <w:rPr>
          <w:lang w:val="ka-GE"/>
        </w:rPr>
        <w:t xml:space="preserve"> -</w:t>
      </w:r>
    </w:p>
    <w:p w:rsidR="007725EE" w:rsidRPr="00611C3D" w:rsidRDefault="007725EE" w:rsidP="00611C3D">
      <w:pPr>
        <w:rPr>
          <w:lang w:val="ka-GE"/>
        </w:rPr>
      </w:pPr>
      <w:r w:rsidRPr="00611C3D">
        <w:rPr>
          <w:rFonts w:ascii="Sylfaen" w:hAnsi="Sylfaen" w:cs="Sylfaen"/>
          <w:lang w:val="ka-GE"/>
        </w:rPr>
        <w:t>დროშა</w:t>
      </w:r>
      <w:r w:rsidRPr="00611C3D">
        <w:rPr>
          <w:lang w:val="ka-GE"/>
        </w:rPr>
        <w:t xml:space="preserve"> - </w:t>
      </w:r>
    </w:p>
    <w:p w:rsidR="007725EE" w:rsidRPr="00611C3D" w:rsidRDefault="007725EE" w:rsidP="00611C3D">
      <w:pPr>
        <w:rPr>
          <w:lang w:val="ka-GE"/>
        </w:rPr>
      </w:pPr>
      <w:r w:rsidRPr="00611C3D">
        <w:rPr>
          <w:rFonts w:ascii="Sylfaen" w:hAnsi="Sylfaen" w:cs="Sylfaen"/>
          <w:lang w:val="ka-GE"/>
        </w:rPr>
        <w:t>მიწერის</w:t>
      </w:r>
      <w:r w:rsidRPr="00611C3D">
        <w:rPr>
          <w:lang w:val="ka-GE"/>
        </w:rPr>
        <w:t xml:space="preserve"> </w:t>
      </w:r>
      <w:r w:rsidRPr="00611C3D">
        <w:rPr>
          <w:rFonts w:ascii="Sylfaen" w:hAnsi="Sylfaen" w:cs="Sylfaen"/>
          <w:lang w:val="ka-GE"/>
        </w:rPr>
        <w:t>ნავსადგური</w:t>
      </w:r>
      <w:r w:rsidRPr="00611C3D">
        <w:rPr>
          <w:lang w:val="ka-GE"/>
        </w:rPr>
        <w:t xml:space="preserve"> -</w:t>
      </w:r>
    </w:p>
    <w:p w:rsidR="007725EE" w:rsidRDefault="007725EE" w:rsidP="00611C3D">
      <w:pPr>
        <w:rPr>
          <w:rFonts w:ascii="Sylfaen" w:hAnsi="Sylfaen" w:cs="Sylfaen"/>
          <w:lang w:val="ka-GE"/>
        </w:rPr>
      </w:pPr>
      <w:r w:rsidRPr="00611C3D">
        <w:rPr>
          <w:lang w:val="ka-GE"/>
        </w:rPr>
        <w:t xml:space="preserve">IMO </w:t>
      </w:r>
      <w:r w:rsidRPr="00611C3D">
        <w:rPr>
          <w:rFonts w:ascii="Sylfaen" w:hAnsi="Sylfaen" w:cs="Sylfaen"/>
          <w:lang w:val="ka-GE"/>
        </w:rPr>
        <w:t>ნომერი</w:t>
      </w:r>
      <w:r w:rsidRPr="00611C3D">
        <w:rPr>
          <w:lang w:val="ka-GE"/>
        </w:rPr>
        <w:t xml:space="preserve"> -</w:t>
      </w:r>
    </w:p>
    <w:p w:rsidR="007725EE" w:rsidRDefault="007725EE" w:rsidP="00611C3D">
      <w:pPr>
        <w:rPr>
          <w:rFonts w:ascii="Sylfaen" w:hAnsi="Sylfaen" w:cs="Sylfaen"/>
          <w:b/>
          <w:bCs/>
          <w:lang w:val="ka-GE"/>
        </w:rPr>
      </w:pPr>
      <w:r w:rsidRPr="00611C3D">
        <w:rPr>
          <w:rFonts w:ascii="Sylfaen" w:hAnsi="Sylfaen" w:cs="Sylfaen"/>
          <w:b/>
          <w:bCs/>
        </w:rPr>
        <w:t xml:space="preserve">I. </w:t>
      </w:r>
      <w:r w:rsidRPr="00611C3D">
        <w:rPr>
          <w:rFonts w:ascii="Sylfaen" w:hAnsi="Sylfaen" w:cs="Sylfaen"/>
          <w:b/>
          <w:bCs/>
          <w:lang w:val="ka-GE"/>
        </w:rPr>
        <w:t>წამლები</w:t>
      </w:r>
    </w:p>
    <w:p w:rsidR="007725EE" w:rsidRDefault="007725EE" w:rsidP="00611C3D">
      <w:pPr>
        <w:jc w:val="center"/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წამლები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1. </w:t>
            </w:r>
            <w:r w:rsidRPr="001432EB">
              <w:rPr>
                <w:rFonts w:ascii="Sylfaen" w:hAnsi="Sylfaen" w:cs="Sylfaen"/>
                <w:b/>
                <w:bCs/>
              </w:rPr>
              <w:t>Cardiovascular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Adrenaline 1mg ampule for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Glyceryl trinitrate sublingual 0.5mg tablets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 sublingual spray 0.4mg/metered dose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Frusemide 20mg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Phytomenadione 2mg/ml x 0.5ml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Ergometrine maleate 0.5mg injection, oxytocin 5 units/ml 1ml ampule (if women on board)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Nifedipine 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Gastro-intestinal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Cimetidine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Aluminium hydroxide 400mg (minimum content)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Metoclopramide hydrochloride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Prochlorperazine 3mg buccal tablets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Lactulose 3.1g/5mls (minimum concentration) x 100mls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Loperamide hydrochloride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Bismuth oxide anti-haemorrhoidal suppositories or preparation tube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>3. Analgesics and anti-spasmodics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Aspirin 300mg (minimum content)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Morphine tartrate or sulphate 10mg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75mg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Diclofenac sodium 100mg suppository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Naloxone hydrochloride 0.4mg/ml x 1 ml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Hyoscine butylbromide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4. Nervous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2mg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Diazepam rectal dispenser 10mg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25mg/ml x 2ml ampule injection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Cinnarizine 15mg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Phenytoin sodium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Anti-allergics and anti-anaphylactics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Terfenadine 60mg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Hydrocortisone 100mg ampule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6. Respiratory system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647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Salbutamol inhaler 0.1mg metered dose x 200 doses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Dextromethorphan hydrobromide 7.5mg/5mls (minimum concentration)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Pseudoephedrine hydrochloride 60mg (or 60mg/10mls)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7. </w:t>
            </w:r>
            <w:r w:rsidRPr="001432EB">
              <w:rPr>
                <w:rFonts w:ascii="Sylfaen" w:hAnsi="Sylfaen" w:cs="Sylfaen"/>
                <w:b/>
                <w:bCs/>
              </w:rPr>
              <w:t>Anti-infection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Amoxycillin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Erythromycin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Trimethoprim 100mg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Metronidazole 400mg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Ciprooxacin 250mg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Tetanus toxoid vaccine 0.5ml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Anti-tetanus immunoglobulin injection 250 units (IM)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 for injection 2mls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Compounds promoting rehydration, caloric intake and plasma expansion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Oral rehydration salts containing at least glucose 90mmol/L, sodium 35mmol/L, potassium 20mmol/L when diluted in 1 litre of water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9. Medicines for external use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(a) Skin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Chlorhexidine gluconate (minimum concentration 0.05%) (minimum volume 12mls)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Miconazole nitrate cream 2% x 30g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Silver sulphadiazine 1% x 25g (minimum amount)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Hydrocortisone ointment 1%x 15g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(b) Eye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Amethocaine 0.5% eyedrops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Pilocarpine 1% eye drops (0.5mls)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Chloramphenicol eye drops 0.5% 10mls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(c) Ear medicines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- Dexamethasone 0.05%, Framycetin sulphate 0.5%, 5mls drops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Medicines for oral and throat infections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Chlorhexidine gluconate (minimum concentration 0.05%) (minimum volume 12mls)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Local anaesthetics</w:t>
            </w: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Ethyl chloride liquid spray 50mls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Lignocaine hydrochloride injection 2%, 2mls ampule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Oil of clove 10mls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A061F4" w:rsidRDefault="007725EE" w:rsidP="00611C3D">
      <w:pPr>
        <w:rPr>
          <w:rFonts w:ascii="Sylfaen" w:hAnsi="Sylfaen" w:cs="Sylfaen"/>
        </w:rPr>
      </w:pPr>
    </w:p>
    <w:p w:rsidR="007725EE" w:rsidRPr="00611C3D" w:rsidRDefault="007725EE" w:rsidP="00611C3D">
      <w:pPr>
        <w:rPr>
          <w:rFonts w:ascii="Sylfaen" w:hAnsi="Sylfaen" w:cs="Sylfaen"/>
          <w:b/>
          <w:bCs/>
          <w:lang w:val="ka-GE"/>
        </w:rPr>
      </w:pPr>
    </w:p>
    <w:p w:rsidR="007725EE" w:rsidRDefault="007725EE" w:rsidP="00076EF3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</w:rPr>
        <w:t xml:space="preserve">II. </w:t>
      </w:r>
      <w:r>
        <w:rPr>
          <w:rFonts w:ascii="Sylfaen" w:hAnsi="Sylfaen" w:cs="Sylfaen"/>
          <w:b/>
          <w:bCs/>
          <w:lang w:val="ka-GE"/>
        </w:rPr>
        <w:t>აღჭურვილობა</w:t>
      </w:r>
    </w:p>
    <w:p w:rsidR="007725EE" w:rsidRDefault="007725EE" w:rsidP="00611C3D">
      <w:pPr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1. Resuscitation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Manual resuscitation appliance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Appliance for the administration of oxygen with pressure-reducing valve such that ship's industrial oxygen can be used, or oxygen container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Mechanical aspirator to clear upper respiratory passages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Cannula for mouth-to-mouth resuscitation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2. Dressing and suturing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suture stapler or suture kit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elastic bandage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Gauze strips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Tubular gauze for finger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gauze compresses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Cotton wool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sheet for burns victims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Triangular sling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polyethylene gloves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dressings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Sterile compression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Adhesive sutures or zinc oxide bandages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  <w:lang w:val="ka-GE"/>
              </w:rPr>
              <w:t>N</w:t>
            </w:r>
            <w:r w:rsidRPr="001432EB">
              <w:rPr>
                <w:rFonts w:ascii="Sylfaen" w:hAnsi="Sylfaen" w:cs="Sylfaen"/>
              </w:rPr>
              <w:t>on-absorbable sutures with needles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Vaseline gauze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3. </w:t>
            </w:r>
            <w:r w:rsidRPr="001432EB">
              <w:rPr>
                <w:rFonts w:ascii="Sylfaen" w:hAnsi="Sylfaen" w:cs="Sylfaen"/>
                <w:b/>
                <w:bCs/>
              </w:rPr>
              <w:t>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scalpels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Stainless-steel instrument box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Scissors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Dissecting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Haemostatic clamps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Needle forceps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razors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4. </w:t>
            </w:r>
            <w:r w:rsidRPr="001432EB">
              <w:rPr>
                <w:rFonts w:ascii="Sylfaen" w:hAnsi="Sylfaen" w:cs="Sylfaen"/>
                <w:b/>
                <w:bCs/>
              </w:rPr>
              <w:t>Examination and monitoring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tongue depressors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Reactive strips for urine analysis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Temperature charts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Medical evacuation sheets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Stethoscope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Aneroid sphygmomanometer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Standard medical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Hypothermic thermometer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5. Equipment for injection, perfusion, puncture and catheterization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Bladder drainage instruments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Rectal drip set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filter infusor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drainage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Disposable syringes  (2ml, 5ml, 10ml) and needles</w:t>
            </w:r>
            <w:r w:rsidRPr="001432EB">
              <w:t xml:space="preserve"> 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Catheter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Pre-injection swabs with isopropyl alcohol bp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  <w:lang w:val="ka-GE"/>
              </w:rPr>
              <w:t xml:space="preserve">6. </w:t>
            </w:r>
            <w:r w:rsidRPr="001432EB">
              <w:rPr>
                <w:rFonts w:ascii="Sylfaen" w:hAnsi="Sylfaen" w:cs="Sylfaen"/>
                <w:b/>
                <w:bCs/>
              </w:rPr>
              <w:t>General medical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Bedpan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Hot-water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Urine bottle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Ice bag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7. Immobilization and setting equipment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finger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Malleable forearm and hand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Inflatable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Collar for neck immobilization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Thigh splint or dimple mattress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8. Disinfection, disinsectization and prophylaxis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Water-disinfection compound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Liquid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rPr>
          <w:trHeight w:val="593"/>
        </w:trPr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Powder insecticide</w:t>
            </w:r>
          </w:p>
        </w:tc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Default="007725EE" w:rsidP="00611C3D">
      <w:pPr>
        <w:rPr>
          <w:rFonts w:ascii="Sylfaen" w:hAnsi="Sylfaen" w:cs="Sylfaen"/>
          <w:lang w:val="ka-GE"/>
        </w:rPr>
      </w:pPr>
    </w:p>
    <w:p w:rsidR="007725EE" w:rsidRDefault="007725EE" w:rsidP="00611C3D">
      <w:pPr>
        <w:rPr>
          <w:rFonts w:ascii="Sylfaen" w:hAnsi="Sylfaen" w:cs="Sylfaen"/>
          <w:lang w:val="ka-GE"/>
        </w:rPr>
      </w:pPr>
    </w:p>
    <w:p w:rsidR="007725EE" w:rsidRDefault="007725EE" w:rsidP="00611C3D">
      <w:pPr>
        <w:rPr>
          <w:rFonts w:ascii="Sylfaen" w:hAnsi="Sylfaen" w:cs="Sylfaen"/>
          <w:b/>
          <w:bCs/>
          <w:lang w:val="ka-GE"/>
        </w:rPr>
      </w:pPr>
      <w:r w:rsidRPr="00611C3D">
        <w:rPr>
          <w:rFonts w:ascii="Sylfaen" w:hAnsi="Sylfaen" w:cs="Sylfaen"/>
          <w:b/>
          <w:bCs/>
        </w:rPr>
        <w:t xml:space="preserve">III. </w:t>
      </w:r>
      <w:r>
        <w:rPr>
          <w:rFonts w:ascii="Sylfaen" w:hAnsi="Sylfaen" w:cs="Sylfaen"/>
          <w:b/>
          <w:bCs/>
          <w:lang w:val="ka-GE"/>
        </w:rPr>
        <w:t>ანტიდოტები</w:t>
      </w:r>
    </w:p>
    <w:p w:rsidR="007725EE" w:rsidRDefault="007725EE" w:rsidP="00611C3D">
      <w:pPr>
        <w:jc w:val="center"/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8"/>
      </w:tblGrid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1432EB">
              <w:rPr>
                <w:rFonts w:ascii="Sylfaen" w:hAnsi="Sylfaen" w:cs="Sylfaen"/>
                <w:b/>
                <w:bCs/>
              </w:rPr>
              <w:t>General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Activated charcoal x 5g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Atropine sulphate 0.5mg injection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Chlorpromazine hydrochloride 25mg injection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2EB">
              <w:rPr>
                <w:rFonts w:ascii="Sylfaen" w:hAnsi="Sylfaen" w:cs="Sylfaen"/>
                <w:lang w:val="ka-GE"/>
              </w:rPr>
              <w:t>Calcium lactate gluconate tablets 930mg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Dimercaprol 50mg/ml in 2ml ampule (injection) or preled injections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Methylene blue 1% 10ml ampule or prefelled injection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7725EE" w:rsidRPr="001432EB">
        <w:tc>
          <w:tcPr>
            <w:tcW w:w="2337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  <w:r w:rsidRPr="001432EB">
              <w:rPr>
                <w:rFonts w:ascii="Sylfaen" w:hAnsi="Sylfaen" w:cs="Sylfaen"/>
              </w:rPr>
              <w:t>Ascorbic acid tablets x 1g</w:t>
            </w:r>
          </w:p>
        </w:tc>
        <w:tc>
          <w:tcPr>
            <w:tcW w:w="2338" w:type="dxa"/>
          </w:tcPr>
          <w:p w:rsidR="007725EE" w:rsidRPr="001432EB" w:rsidRDefault="007725EE" w:rsidP="001432EB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</w:tbl>
    <w:p w:rsidR="007725EE" w:rsidRPr="00D07169" w:rsidRDefault="007725EE" w:rsidP="00611C3D">
      <w:pPr>
        <w:rPr>
          <w:rFonts w:ascii="Sylfaen" w:hAnsi="Sylfaen" w:cs="Sylfaen"/>
          <w:lang w:val="ka-GE"/>
        </w:rPr>
      </w:pPr>
    </w:p>
    <w:p w:rsidR="007725EE" w:rsidRPr="00611C3D" w:rsidRDefault="007725EE" w:rsidP="00611C3D">
      <w:pPr>
        <w:rPr>
          <w:rFonts w:ascii="Sylfaen" w:hAnsi="Sylfaen" w:cs="Sylfaen"/>
          <w:b/>
          <w:bCs/>
          <w:lang w:val="ka-GE"/>
        </w:rPr>
      </w:pPr>
    </w:p>
    <w:p w:rsidR="007725EE" w:rsidRPr="00611C3D" w:rsidRDefault="007725EE" w:rsidP="00076EF3">
      <w:pPr>
        <w:rPr>
          <w:rFonts w:ascii="Sylfaen" w:hAnsi="Sylfaen" w:cs="Sylfaen"/>
          <w:b/>
          <w:bCs/>
          <w:lang w:val="ka-GE"/>
        </w:rPr>
      </w:pPr>
    </w:p>
    <w:p w:rsidR="007725EE" w:rsidRPr="00611C3D" w:rsidRDefault="007725EE" w:rsidP="00076EF3">
      <w:pPr>
        <w:rPr>
          <w:rFonts w:ascii="Sylfaen" w:hAnsi="Sylfaen" w:cs="Sylfaen"/>
          <w:b/>
          <w:bCs/>
          <w:lang w:val="ka-GE"/>
        </w:rPr>
      </w:pPr>
    </w:p>
    <w:sectPr w:rsidR="007725EE" w:rsidRPr="00611C3D" w:rsidSect="00E21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347"/>
    <w:rsid w:val="00062ACE"/>
    <w:rsid w:val="00076EF3"/>
    <w:rsid w:val="001432EB"/>
    <w:rsid w:val="002112CB"/>
    <w:rsid w:val="00242AA8"/>
    <w:rsid w:val="002E5347"/>
    <w:rsid w:val="0033375C"/>
    <w:rsid w:val="003427A7"/>
    <w:rsid w:val="004500A0"/>
    <w:rsid w:val="00455DD7"/>
    <w:rsid w:val="004E3E99"/>
    <w:rsid w:val="004E4D55"/>
    <w:rsid w:val="00611C3D"/>
    <w:rsid w:val="00662A54"/>
    <w:rsid w:val="006F012F"/>
    <w:rsid w:val="007725EE"/>
    <w:rsid w:val="008943B4"/>
    <w:rsid w:val="008B7718"/>
    <w:rsid w:val="009A0761"/>
    <w:rsid w:val="00A061F4"/>
    <w:rsid w:val="00A46A6D"/>
    <w:rsid w:val="00AC7B08"/>
    <w:rsid w:val="00AE5C6A"/>
    <w:rsid w:val="00B60423"/>
    <w:rsid w:val="00CA10C4"/>
    <w:rsid w:val="00CD40E5"/>
    <w:rsid w:val="00D07169"/>
    <w:rsid w:val="00E21693"/>
    <w:rsid w:val="00E82BB6"/>
    <w:rsid w:val="00E91F94"/>
    <w:rsid w:val="00F1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AA8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46A6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46A6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382</TotalTime>
  <Pages>23</Pages>
  <Words>2250</Words>
  <Characters>12830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Merab Kadjaia</dc:creator>
  <cp:keywords/>
  <dc:description/>
  <cp:lastModifiedBy>nvaradashvili</cp:lastModifiedBy>
  <cp:revision>20</cp:revision>
  <dcterms:created xsi:type="dcterms:W3CDTF">2018-08-24T15:35:00Z</dcterms:created>
  <dcterms:modified xsi:type="dcterms:W3CDTF">2018-12-17T11:09:00Z</dcterms:modified>
</cp:coreProperties>
</file>