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BD9" w:rsidRPr="006A20E0" w:rsidRDefault="006C3BD9">
      <w:pPr>
        <w:spacing w:before="27"/>
        <w:ind w:right="104"/>
        <w:jc w:val="right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დანართი</w:t>
      </w:r>
      <w:r w:rsidRPr="006A20E0">
        <w:rPr>
          <w:b/>
          <w:bCs/>
          <w:spacing w:val="26"/>
          <w:sz w:val="24"/>
          <w:szCs w:val="24"/>
        </w:rPr>
        <w:t xml:space="preserve"> </w:t>
      </w:r>
      <w:r w:rsidRPr="006A20E0">
        <w:rPr>
          <w:b/>
          <w:bCs/>
          <w:sz w:val="24"/>
          <w:szCs w:val="24"/>
        </w:rPr>
        <w:t>№13</w:t>
      </w:r>
    </w:p>
    <w:p w:rsidR="006C3BD9" w:rsidRPr="006A20E0" w:rsidRDefault="006C3BD9">
      <w:pPr>
        <w:pStyle w:val="BodyText"/>
        <w:spacing w:before="10"/>
        <w:ind w:left="0"/>
        <w:rPr>
          <w:b/>
          <w:bCs/>
          <w:i w:val="0"/>
          <w:iCs w:val="0"/>
        </w:rPr>
      </w:pPr>
    </w:p>
    <w:p w:rsidR="006C3BD9" w:rsidRPr="00111E46" w:rsidRDefault="006C3BD9" w:rsidP="00111E46">
      <w:pPr>
        <w:pStyle w:val="Heading1"/>
        <w:spacing w:before="1" w:line="315" w:lineRule="exact"/>
        <w:jc w:val="center"/>
        <w:rPr>
          <w:i w:val="0"/>
          <w:i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" o:spid="_x0000_s1027" type="#_x0000_t75" style="position:absolute;left:0;text-align:left;margin-left:255.45pt;margin-top:253.35pt;width:187.7pt;height:113.15pt;z-index:251652096;visibility:visible">
            <v:imagedata r:id="rId6" o:title=""/>
            <w10:wrap type="topAndBottom"/>
          </v:shape>
        </w:pict>
      </w:r>
      <w:r>
        <w:rPr>
          <w:noProof/>
        </w:rPr>
        <w:pict>
          <v:shape id="Picture 13" o:spid="_x0000_s1028" type="#_x0000_t75" style="position:absolute;left:0;text-align:left;margin-left:247.4pt;margin-top:148.6pt;width:211.55pt;height:103.05pt;z-index:251651072;visibility:visible">
            <v:imagedata r:id="rId7" o:title="" croptop="6348f" cropbottom="5995f"/>
            <w10:wrap type="topAndBottom"/>
          </v:shape>
        </w:pict>
      </w:r>
      <w:r>
        <w:rPr>
          <w:noProof/>
        </w:rPr>
        <w:pict>
          <v:shape id="Picture 9" o:spid="_x0000_s1029" type="#_x0000_t75" style="position:absolute;left:0;text-align:left;margin-left:247.5pt;margin-top:31.7pt;width:211.55pt;height:127pt;z-index:251650048;visibility:visible">
            <v:imagedata r:id="rId8" o:title=""/>
            <w10:wrap type="topAndBottom"/>
          </v:shape>
        </w:pict>
      </w:r>
      <w:r>
        <w:rPr>
          <w:noProof/>
        </w:rPr>
        <w:pict>
          <v:shape id="Picture 5" o:spid="_x0000_s1030" type="#_x0000_t75" style="position:absolute;left:0;text-align:left;margin-left:17.1pt;margin-top:131.75pt;width:188.2pt;height:111.1pt;z-index:251646976;visibility:visible">
            <v:imagedata r:id="rId9" o:title="" cropbottom="7449f"/>
            <w10:wrap type="topAndBottom"/>
          </v:shape>
        </w:pict>
      </w:r>
      <w:r>
        <w:rPr>
          <w:noProof/>
        </w:rPr>
        <w:pict>
          <v:shape id="Picture 6" o:spid="_x0000_s1031" type="#_x0000_t75" style="position:absolute;left:0;text-align:left;margin-left:12.45pt;margin-top:249.6pt;width:196.5pt;height:104.8pt;z-index:251649024;visibility:visible">
            <v:imagedata r:id="rId10" o:title=""/>
            <w10:wrap type="topAndBottom"/>
          </v:shape>
        </w:pict>
      </w:r>
      <w:r>
        <w:rPr>
          <w:noProof/>
        </w:rPr>
        <w:pict>
          <v:shape id="Picture 3" o:spid="_x0000_s1032" type="#_x0000_t75" style="position:absolute;left:0;text-align:left;margin-left:22.75pt;margin-top:32.65pt;width:180.7pt;height:106.3pt;z-index:251648000;visibility:visible;mso-position-horizontal-relative:margin">
            <v:imagedata r:id="rId11" o:title="" cropbottom="7648f"/>
            <w10:wrap type="topAndBottom" anchorx="margin"/>
          </v:shape>
        </w:pict>
      </w:r>
    </w:p>
    <w:p w:rsidR="006C3BD9" w:rsidRPr="006A20E0" w:rsidRDefault="006C3BD9" w:rsidP="00047F72">
      <w:pPr>
        <w:spacing w:before="191"/>
        <w:ind w:left="100"/>
        <w:jc w:val="center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პლანშეტი 1 (საზაფხულო ფორმა)</w:t>
      </w:r>
    </w:p>
    <w:p w:rsidR="006C3BD9" w:rsidRPr="006A20E0" w:rsidRDefault="006C3BD9">
      <w:pPr>
        <w:pStyle w:val="BodyText"/>
        <w:spacing w:before="3"/>
        <w:ind w:left="0"/>
        <w:rPr>
          <w:b/>
          <w:bCs/>
          <w:i w:val="0"/>
          <w:iCs w:val="0"/>
        </w:rPr>
      </w:pPr>
    </w:p>
    <w:p w:rsidR="006C3BD9" w:rsidRPr="006A20E0" w:rsidRDefault="006C3BD9">
      <w:pPr>
        <w:ind w:left="100"/>
        <w:jc w:val="both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პოლო მაისური სპეციალური წოდების მქონე ქალბატონისთვის</w:t>
      </w:r>
    </w:p>
    <w:p w:rsidR="006C3BD9" w:rsidRPr="006A20E0" w:rsidRDefault="006C3BD9" w:rsidP="00D236E0">
      <w:pPr>
        <w:pStyle w:val="BodyText"/>
        <w:spacing w:before="119"/>
        <w:jc w:val="both"/>
        <w:rPr>
          <w:i w:val="0"/>
          <w:iCs w:val="0"/>
        </w:rPr>
      </w:pPr>
      <w:r w:rsidRPr="006A20E0">
        <w:rPr>
          <w:i w:val="0"/>
          <w:iCs w:val="0"/>
        </w:rPr>
        <w:t>ნაცრისფერი ქსოვილი, მოკლე მკლავებით, საყელოთი,</w:t>
      </w:r>
      <w:r w:rsidRPr="006A20E0">
        <w:rPr>
          <w:i w:val="0"/>
          <w:iCs w:val="0"/>
          <w:lang w:val="ka-GE"/>
        </w:rPr>
        <w:t xml:space="preserve"> 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>. 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Default="006C3BD9">
      <w:pPr>
        <w:pStyle w:val="BodyText"/>
        <w:spacing w:before="9"/>
        <w:ind w:left="0"/>
        <w:rPr>
          <w:i w:val="0"/>
          <w:iCs w:val="0"/>
        </w:rPr>
      </w:pPr>
    </w:p>
    <w:p w:rsidR="006C3BD9" w:rsidRPr="006A20E0" w:rsidRDefault="006C3BD9" w:rsidP="00111E46">
      <w:pPr>
        <w:ind w:left="100" w:right="106"/>
        <w:jc w:val="both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მქონე, ჟესტური ენის მცოდნე ქალბატონისთვის  </w:t>
      </w:r>
    </w:p>
    <w:p w:rsidR="006C3BD9" w:rsidRPr="006A20E0" w:rsidRDefault="006C3BD9" w:rsidP="00111E46">
      <w:pPr>
        <w:ind w:left="100" w:right="106"/>
        <w:jc w:val="both"/>
        <w:rPr>
          <w:sz w:val="24"/>
          <w:szCs w:val="24"/>
        </w:rPr>
      </w:pPr>
      <w:r w:rsidRPr="006A20E0">
        <w:rPr>
          <w:sz w:val="24"/>
          <w:szCs w:val="24"/>
        </w:rPr>
        <w:t>მუქი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</w:rPr>
        <w:t>ლურჯი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ქსოვილი,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მოკლე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მკლავებით,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საყელოთი,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  <w:lang w:val="ka-GE"/>
        </w:rPr>
        <w:t>გულმკერდზე სამი ღილით,</w:t>
      </w:r>
      <w:r w:rsidRPr="009A59A8">
        <w:rPr>
          <w:sz w:val="28"/>
          <w:szCs w:val="28"/>
        </w:rPr>
        <w:t xml:space="preserve"> </w:t>
      </w:r>
      <w:r w:rsidRPr="009A59A8">
        <w:rPr>
          <w:sz w:val="24"/>
          <w:szCs w:val="24"/>
        </w:rPr>
        <w:t>წინა მარცხენა მხარეს წარწერით –</w:t>
      </w:r>
      <w:r w:rsidRPr="009A59A8">
        <w:rPr>
          <w:sz w:val="24"/>
          <w:szCs w:val="24"/>
          <w:lang w:val="ka-GE"/>
        </w:rPr>
        <w:t xml:space="preserve"> </w:t>
      </w:r>
      <w:r w:rsidRPr="009A59A8">
        <w:rPr>
          <w:sz w:val="24"/>
          <w:szCs w:val="24"/>
        </w:rPr>
        <w:t xml:space="preserve">„112“, </w:t>
      </w:r>
      <w:r w:rsidRPr="009A59A8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9A59A8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9A59A8">
        <w:rPr>
          <w:sz w:val="24"/>
          <w:szCs w:val="24"/>
        </w:rPr>
        <w:t xml:space="preserve">. </w:t>
      </w:r>
      <w:r w:rsidRPr="006A20E0">
        <w:rPr>
          <w:sz w:val="24"/>
          <w:szCs w:val="24"/>
        </w:rPr>
        <w:t xml:space="preserve">მარცხენა 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მკლავზე </w:t>
      </w:r>
      <w:r w:rsidRPr="006A20E0">
        <w:rPr>
          <w:spacing w:val="9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დატანილია </w:t>
      </w:r>
      <w:r w:rsidRPr="006A20E0">
        <w:rPr>
          <w:spacing w:val="12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წოდების 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შესაფერისი </w:t>
      </w:r>
      <w:r w:rsidRPr="006A20E0">
        <w:rPr>
          <w:spacing w:val="12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შევრონი. </w:t>
      </w:r>
      <w:r w:rsidRPr="006A20E0">
        <w:rPr>
          <w:spacing w:val="9"/>
          <w:sz w:val="24"/>
          <w:szCs w:val="24"/>
        </w:rPr>
        <w:t xml:space="preserve"> </w:t>
      </w:r>
      <w:r w:rsidRPr="006A20E0">
        <w:rPr>
          <w:sz w:val="24"/>
          <w:szCs w:val="24"/>
        </w:rPr>
        <w:t xml:space="preserve">მარჯვენა </w:t>
      </w:r>
      <w:r w:rsidRPr="006A20E0">
        <w:rPr>
          <w:spacing w:val="12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მხარეს</w:t>
      </w:r>
      <w:r w:rsidRPr="006A20E0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 w:rsidP="00111E46">
      <w:pPr>
        <w:pStyle w:val="Heading1"/>
        <w:jc w:val="both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არმქონე ქალბატონისთვის</w:t>
      </w:r>
    </w:p>
    <w:p w:rsidR="006C3BD9" w:rsidRPr="006A20E0" w:rsidRDefault="006C3BD9" w:rsidP="00111E46">
      <w:pPr>
        <w:pStyle w:val="BodyText"/>
        <w:spacing w:before="121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მოკლე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გადამწყვეტია...“</w:t>
      </w:r>
    </w:p>
    <w:p w:rsidR="006C3BD9" w:rsidRPr="006A20E0" w:rsidRDefault="006C3BD9" w:rsidP="00111E46">
      <w:pPr>
        <w:pStyle w:val="BodyText"/>
        <w:spacing w:before="5"/>
        <w:ind w:left="0"/>
        <w:jc w:val="both"/>
        <w:rPr>
          <w:i w:val="0"/>
          <w:iCs w:val="0"/>
        </w:rPr>
      </w:pPr>
    </w:p>
    <w:p w:rsidR="006C3BD9" w:rsidRPr="006A20E0" w:rsidRDefault="006C3BD9" w:rsidP="00111E46">
      <w:pPr>
        <w:pStyle w:val="BodyText"/>
        <w:spacing w:before="5"/>
        <w:ind w:left="0"/>
        <w:jc w:val="both"/>
        <w:rPr>
          <w:i w:val="0"/>
          <w:iCs w:val="0"/>
        </w:rPr>
      </w:pPr>
    </w:p>
    <w:p w:rsidR="006C3BD9" w:rsidRPr="006A20E0" w:rsidRDefault="006C3BD9" w:rsidP="00111E46">
      <w:pPr>
        <w:ind w:left="100"/>
        <w:jc w:val="both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არმქონე, ჟესტური ენის მცოდნე ქალბატონისთვის </w:t>
      </w:r>
    </w:p>
    <w:p w:rsidR="006C3BD9" w:rsidRPr="006A20E0" w:rsidRDefault="006C3BD9" w:rsidP="00111E46">
      <w:pPr>
        <w:ind w:left="100"/>
        <w:jc w:val="both"/>
        <w:rPr>
          <w:sz w:val="24"/>
          <w:szCs w:val="24"/>
        </w:rPr>
      </w:pPr>
      <w:r w:rsidRPr="006A20E0">
        <w:rPr>
          <w:sz w:val="24"/>
          <w:szCs w:val="24"/>
        </w:rPr>
        <w:t>მუქი</w:t>
      </w:r>
      <w:r w:rsidRPr="003543E4">
        <w:rPr>
          <w:sz w:val="24"/>
          <w:szCs w:val="24"/>
        </w:rPr>
        <w:t xml:space="preserve"> </w:t>
      </w:r>
      <w:r w:rsidRPr="006A20E0">
        <w:rPr>
          <w:sz w:val="24"/>
          <w:szCs w:val="24"/>
        </w:rPr>
        <w:t>ლურჯი</w:t>
      </w:r>
      <w:r w:rsidRPr="003543E4">
        <w:rPr>
          <w:sz w:val="24"/>
          <w:szCs w:val="24"/>
        </w:rPr>
        <w:t xml:space="preserve"> </w:t>
      </w:r>
      <w:r w:rsidRPr="006A20E0">
        <w:rPr>
          <w:sz w:val="24"/>
          <w:szCs w:val="24"/>
        </w:rPr>
        <w:t>ქსოვილი,</w:t>
      </w:r>
      <w:r w:rsidRPr="003543E4">
        <w:rPr>
          <w:sz w:val="24"/>
          <w:szCs w:val="24"/>
        </w:rPr>
        <w:t xml:space="preserve"> </w:t>
      </w:r>
      <w:r w:rsidRPr="006A20E0">
        <w:rPr>
          <w:sz w:val="24"/>
          <w:szCs w:val="24"/>
        </w:rPr>
        <w:t>მოკლე</w:t>
      </w:r>
      <w:r w:rsidRPr="003543E4">
        <w:rPr>
          <w:sz w:val="24"/>
          <w:szCs w:val="24"/>
        </w:rPr>
        <w:t xml:space="preserve"> </w:t>
      </w:r>
      <w:r w:rsidRPr="006A20E0">
        <w:rPr>
          <w:sz w:val="24"/>
          <w:szCs w:val="24"/>
        </w:rPr>
        <w:t>მკლავებით,</w:t>
      </w:r>
      <w:r w:rsidRPr="003543E4">
        <w:rPr>
          <w:sz w:val="24"/>
          <w:szCs w:val="24"/>
        </w:rPr>
        <w:t xml:space="preserve"> </w:t>
      </w:r>
      <w:r w:rsidRPr="006A20E0">
        <w:rPr>
          <w:sz w:val="24"/>
          <w:szCs w:val="24"/>
        </w:rPr>
        <w:t>საყელოთი,</w:t>
      </w:r>
      <w:r w:rsidRPr="003543E4">
        <w:rPr>
          <w:sz w:val="24"/>
          <w:szCs w:val="24"/>
        </w:rPr>
        <w:t xml:space="preserve"> გულმკერდზე სამი ღილით,</w:t>
      </w:r>
      <w:r w:rsidRPr="006A20E0">
        <w:rPr>
          <w:sz w:val="24"/>
          <w:szCs w:val="24"/>
        </w:rPr>
        <w:t xml:space="preserve"> </w:t>
      </w:r>
      <w:r w:rsidRPr="003543E4">
        <w:rPr>
          <w:sz w:val="24"/>
          <w:szCs w:val="24"/>
        </w:rPr>
        <w:t xml:space="preserve">წინა მარცხენა მხარეს წარწერით – „112“, მარჯვენა მხარეს კი </w:t>
      </w:r>
      <w:r w:rsidRPr="006A20E0">
        <w:rPr>
          <w:i/>
          <w:iCs/>
        </w:rPr>
        <w:t>–</w:t>
      </w:r>
      <w:r w:rsidRPr="003543E4">
        <w:rPr>
          <w:sz w:val="24"/>
          <w:szCs w:val="24"/>
        </w:rPr>
        <w:t xml:space="preserve"> წარწერით „შინაგან საქმეთა სამინისტრო“. </w:t>
      </w:r>
      <w:r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მარჯვენა მხარეს გამოსახულია „112“-ის გერბი, ხოლო ზურგზე   – „112“-ის ლოგო</w:t>
      </w:r>
      <w:r w:rsidRPr="006A20E0">
        <w:rPr>
          <w:spacing w:val="53"/>
          <w:sz w:val="24"/>
          <w:szCs w:val="24"/>
        </w:rPr>
        <w:t xml:space="preserve"> </w:t>
      </w:r>
      <w:r w:rsidRPr="006A20E0">
        <w:rPr>
          <w:sz w:val="24"/>
          <w:szCs w:val="24"/>
        </w:rPr>
        <w:t>და</w:t>
      </w:r>
      <w:r w:rsidRPr="006A20E0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>
      <w:pPr>
        <w:pStyle w:val="BodyText"/>
        <w:spacing w:before="3"/>
        <w:ind w:left="0"/>
        <w:rPr>
          <w:i w:val="0"/>
          <w:iCs w:val="0"/>
        </w:rPr>
      </w:pPr>
    </w:p>
    <w:p w:rsidR="006C3BD9" w:rsidRPr="006A20E0" w:rsidRDefault="006C3BD9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ჟილეტი ქალბატონისთვის</w:t>
      </w:r>
    </w:p>
    <w:p w:rsidR="006C3BD9" w:rsidRPr="006A20E0" w:rsidRDefault="006C3BD9" w:rsidP="00D57725">
      <w:pPr>
        <w:pStyle w:val="BodyText"/>
        <w:spacing w:before="121"/>
        <w:jc w:val="both"/>
      </w:pPr>
      <w:r w:rsidRPr="006A20E0">
        <w:rPr>
          <w:i w:val="0"/>
          <w:iCs w:val="0"/>
        </w:rPr>
        <w:t>მუქი ლურჯი ქსოვილი,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</w:t>
      </w:r>
      <w:r w:rsidRPr="00D57725">
        <w:rPr>
          <w:i w:val="0"/>
          <w:iCs w:val="0"/>
          <w:lang w:val="ka-GE"/>
        </w:rPr>
        <w:t>წარწერით „შინაგან საქმეთა სამინისტრო“</w:t>
      </w:r>
      <w:r w:rsidRPr="00D57725">
        <w:rPr>
          <w:i w:val="0"/>
          <w:iCs w:val="0"/>
        </w:rPr>
        <w:t xml:space="preserve">. </w:t>
      </w:r>
      <w:r w:rsidRPr="00D57725">
        <w:rPr>
          <w:i w:val="0"/>
          <w:iCs w:val="0"/>
          <w:lang w:val="ka-GE"/>
        </w:rPr>
        <w:t xml:space="preserve"> </w:t>
      </w:r>
      <w:r w:rsidRPr="00D57725">
        <w:rPr>
          <w:i w:val="0"/>
          <w:iCs w:val="0"/>
        </w:rPr>
        <w:t>ზურგზე განთავსებულია</w:t>
      </w:r>
      <w:r w:rsidRPr="00D57725">
        <w:rPr>
          <w:i w:val="0"/>
          <w:iCs w:val="0"/>
          <w:lang w:val="ka-GE"/>
        </w:rPr>
        <w:t xml:space="preserve"> </w:t>
      </w:r>
      <w:r w:rsidRPr="00D57725">
        <w:rPr>
          <w:i w:val="0"/>
          <w:iCs w:val="0"/>
        </w:rPr>
        <w:t xml:space="preserve">„112“-ის ლოგო და წარწერა „როცა წამები </w:t>
      </w:r>
      <w:r w:rsidRPr="00D57725">
        <w:rPr>
          <w:i w:val="0"/>
          <w:iCs w:val="0"/>
          <w:lang w:val="ka-GE"/>
        </w:rPr>
        <w:t>გ</w:t>
      </w:r>
      <w:r w:rsidRPr="00D57725">
        <w:rPr>
          <w:i w:val="0"/>
          <w:iCs w:val="0"/>
        </w:rPr>
        <w:t>ადამწყვეტია...“</w:t>
      </w:r>
      <w:r w:rsidRPr="006A20E0">
        <w:t xml:space="preserve"> </w:t>
      </w:r>
    </w:p>
    <w:p w:rsidR="006C3BD9" w:rsidRPr="006A20E0" w:rsidRDefault="006C3BD9">
      <w:pPr>
        <w:ind w:left="100" w:right="3694"/>
        <w:rPr>
          <w:b/>
          <w:bCs/>
          <w:sz w:val="24"/>
          <w:szCs w:val="24"/>
        </w:rPr>
      </w:pPr>
    </w:p>
    <w:p w:rsidR="006C3BD9" w:rsidRPr="006A20E0" w:rsidRDefault="006C3BD9">
      <w:pPr>
        <w:ind w:left="100" w:right="3694"/>
        <w:rPr>
          <w:b/>
          <w:bCs/>
          <w:sz w:val="24"/>
          <w:szCs w:val="24"/>
        </w:rPr>
      </w:pPr>
    </w:p>
    <w:p w:rsidR="006C3BD9" w:rsidRPr="006A20E0" w:rsidRDefault="006C3BD9">
      <w:pPr>
        <w:ind w:left="100" w:right="3694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ჟილეტი ჟესტური ენის მცოდნე ქალბატონისთვის</w:t>
      </w:r>
    </w:p>
    <w:p w:rsidR="006C3BD9" w:rsidRPr="006A20E0" w:rsidRDefault="006C3BD9" w:rsidP="00CC7A53">
      <w:pPr>
        <w:pStyle w:val="BodyText"/>
        <w:spacing w:before="120"/>
        <w:jc w:val="both"/>
        <w:rPr>
          <w:i w:val="0"/>
          <w:iCs w:val="0"/>
        </w:rPr>
      </w:pPr>
      <w:r w:rsidRPr="006A20E0">
        <w:rPr>
          <w:i w:val="0"/>
          <w:iCs w:val="0"/>
        </w:rPr>
        <w:t>მუქი ლურჯი ქსოვილი,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>წარწერით „შინაგან საქმეთა სამინისტრო“</w:t>
      </w:r>
      <w:r>
        <w:rPr>
          <w:i w:val="0"/>
          <w:iCs w:val="0"/>
        </w:rPr>
        <w:t>.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ზურგზე განთავსებულია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  <w:r>
        <w:rPr>
          <w:noProof/>
        </w:rPr>
        <w:pict>
          <v:shape id="Picture 23" o:spid="_x0000_s1033" type="#_x0000_t75" style="position:absolute;margin-left:255.6pt;margin-top:215.8pt;width:174.5pt;height:105.15pt;z-index:251657216;visibility:visible">
            <v:imagedata r:id="rId12" o:title=""/>
            <w10:wrap type="topAndBottom"/>
          </v:shape>
        </w:pict>
      </w:r>
      <w:r>
        <w:rPr>
          <w:noProof/>
        </w:rPr>
        <w:pict>
          <v:shape id="Picture 27" o:spid="_x0000_s1034" type="#_x0000_t75" style="position:absolute;margin-left:241.65pt;margin-top:104.95pt;width:192.5pt;height:115.5pt;z-index:251656192;visibility:visible">
            <v:imagedata r:id="rId13" o:title=""/>
            <w10:wrap type="topAndBottom"/>
          </v:shape>
        </w:pict>
      </w:r>
      <w:r>
        <w:rPr>
          <w:noProof/>
        </w:rPr>
        <w:pict>
          <v:shape id="Picture 25" o:spid="_x0000_s1035" type="#_x0000_t75" style="position:absolute;margin-left:244.55pt;margin-top:.25pt;width:190.95pt;height:114.55pt;z-index:251655168;visibility:visible">
            <v:imagedata r:id="rId14" o:title=""/>
            <w10:wrap type="topAndBottom"/>
          </v:shape>
        </w:pict>
      </w:r>
      <w:r>
        <w:rPr>
          <w:noProof/>
        </w:rPr>
        <w:pict>
          <v:shape id="Picture 29" o:spid="_x0000_s1036" type="#_x0000_t75" style="position:absolute;margin-left:0;margin-top:220.45pt;width:197.65pt;height:105.45pt;z-index:251658240;visibility:visible;mso-position-horizontal:left;mso-position-horizontal-relative:margin">
            <v:imagedata r:id="rId15" o:title=""/>
            <w10:wrap type="topAndBottom" anchorx="margin"/>
          </v:shape>
        </w:pict>
      </w:r>
      <w:r>
        <w:rPr>
          <w:noProof/>
        </w:rPr>
        <w:pict>
          <v:shape id="Picture 19" o:spid="_x0000_s1037" type="#_x0000_t75" style="position:absolute;margin-left:11.55pt;margin-top:114.8pt;width:176.35pt;height:97.4pt;z-index:251654144;visibility:visible">
            <v:imagedata r:id="rId16" o:title=""/>
            <w10:wrap type="topAndBottom"/>
          </v:shape>
        </w:pict>
      </w:r>
      <w:r>
        <w:rPr>
          <w:noProof/>
        </w:rPr>
        <w:pict>
          <v:shape id="Picture 17" o:spid="_x0000_s1038" type="#_x0000_t75" style="position:absolute;margin-left:7.8pt;margin-top:11pt;width:179.15pt;height:98.05pt;z-index:251653120;visibility:visible">
            <v:imagedata r:id="rId17" o:title=""/>
            <w10:wrap type="topAndBottom"/>
          </v:shape>
        </w:pict>
      </w:r>
    </w:p>
    <w:p w:rsidR="006C3BD9" w:rsidRDefault="006C3BD9" w:rsidP="00047F72">
      <w:pPr>
        <w:pStyle w:val="Heading1"/>
        <w:spacing w:before="175" w:line="315" w:lineRule="exact"/>
        <w:jc w:val="center"/>
        <w:rPr>
          <w:i w:val="0"/>
          <w:iCs w:val="0"/>
        </w:rPr>
      </w:pPr>
      <w:r w:rsidRPr="006A20E0">
        <w:rPr>
          <w:i w:val="0"/>
          <w:iCs w:val="0"/>
        </w:rPr>
        <w:t>პლანშეტი 2 (ზამთრის ფორმა)</w:t>
      </w:r>
    </w:p>
    <w:p w:rsidR="006C3BD9" w:rsidRPr="006A20E0" w:rsidRDefault="006C3BD9" w:rsidP="00047F72">
      <w:pPr>
        <w:pStyle w:val="Heading1"/>
        <w:spacing w:before="175" w:line="315" w:lineRule="exact"/>
        <w:jc w:val="center"/>
        <w:rPr>
          <w:i w:val="0"/>
          <w:iCs w:val="0"/>
        </w:rPr>
      </w:pPr>
    </w:p>
    <w:p w:rsidR="006C3BD9" w:rsidRPr="006A20E0" w:rsidRDefault="006C3BD9">
      <w:pPr>
        <w:spacing w:line="315" w:lineRule="exact"/>
        <w:ind w:left="100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პოლო მაისური სპეციალური წოდების მქონე ქალბატონისთვის</w:t>
      </w:r>
    </w:p>
    <w:p w:rsidR="006C3BD9" w:rsidRPr="006A20E0" w:rsidRDefault="006C3BD9" w:rsidP="0037610D">
      <w:pPr>
        <w:pStyle w:val="BodyText"/>
        <w:spacing w:before="121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გრძელი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Default="006C3BD9">
      <w:pPr>
        <w:pStyle w:val="BodyText"/>
        <w:spacing w:before="8"/>
        <w:ind w:left="0"/>
        <w:rPr>
          <w:i w:val="0"/>
          <w:iCs w:val="0"/>
        </w:rPr>
      </w:pPr>
    </w:p>
    <w:p w:rsidR="006C3BD9" w:rsidRDefault="006C3BD9" w:rsidP="00111E46">
      <w:pPr>
        <w:spacing w:before="1"/>
        <w:ind w:left="100" w:right="104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მქონე, ჟესტური ენის მცოდნე ქალბატონისთვის  </w:t>
      </w:r>
    </w:p>
    <w:p w:rsidR="006C3BD9" w:rsidRPr="006A20E0" w:rsidRDefault="006C3BD9" w:rsidP="00111E46">
      <w:pPr>
        <w:spacing w:before="1"/>
        <w:ind w:left="100" w:right="104"/>
        <w:jc w:val="both"/>
        <w:rPr>
          <w:sz w:val="24"/>
          <w:szCs w:val="24"/>
        </w:rPr>
      </w:pPr>
      <w:r w:rsidRPr="006A20E0">
        <w:rPr>
          <w:sz w:val="24"/>
          <w:szCs w:val="24"/>
        </w:rPr>
        <w:t xml:space="preserve">მუქი ლურჯი ქსოვილი, გრძელი მკლავებით, საყელოთი, </w:t>
      </w:r>
      <w:r w:rsidRPr="006A20E0">
        <w:rPr>
          <w:sz w:val="24"/>
          <w:szCs w:val="24"/>
          <w:lang w:val="ka-GE"/>
        </w:rPr>
        <w:t>გულმკერდზე სამი ღილით,</w:t>
      </w:r>
      <w:r w:rsidRPr="006A20E0">
        <w:rPr>
          <w:sz w:val="24"/>
          <w:szCs w:val="24"/>
        </w:rPr>
        <w:t xml:space="preserve"> </w:t>
      </w:r>
      <w:r w:rsidRPr="0037610D">
        <w:rPr>
          <w:sz w:val="24"/>
          <w:szCs w:val="24"/>
        </w:rPr>
        <w:t>წინა მარცხენა მხარეს წარწერით –</w:t>
      </w:r>
      <w:r w:rsidRPr="0037610D">
        <w:rPr>
          <w:sz w:val="24"/>
          <w:szCs w:val="24"/>
          <w:lang w:val="ka-GE"/>
        </w:rPr>
        <w:t xml:space="preserve"> </w:t>
      </w:r>
      <w:r w:rsidRPr="0037610D">
        <w:rPr>
          <w:sz w:val="24"/>
          <w:szCs w:val="24"/>
        </w:rPr>
        <w:t xml:space="preserve">„112“, </w:t>
      </w:r>
      <w:r w:rsidRPr="0037610D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37610D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37610D">
        <w:rPr>
          <w:sz w:val="24"/>
          <w:szCs w:val="24"/>
        </w:rPr>
        <w:t>.</w:t>
      </w:r>
      <w:r w:rsidRPr="006A20E0">
        <w:t xml:space="preserve"> </w:t>
      </w:r>
      <w:r w:rsidRPr="006A20E0">
        <w:rPr>
          <w:sz w:val="24"/>
          <w:szCs w:val="24"/>
        </w:rPr>
        <w:t>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 w:rsidP="00111E46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არმქონე ქალბატონისთვის</w:t>
      </w:r>
    </w:p>
    <w:p w:rsidR="006C3BD9" w:rsidRPr="006A20E0" w:rsidRDefault="006C3BD9" w:rsidP="00111E46">
      <w:pPr>
        <w:pStyle w:val="BodyText"/>
        <w:spacing w:before="121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გრძელი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Default="006C3BD9" w:rsidP="00111E46">
      <w:pPr>
        <w:ind w:left="100" w:right="91"/>
        <w:rPr>
          <w:b/>
          <w:bCs/>
          <w:sz w:val="24"/>
          <w:szCs w:val="24"/>
        </w:rPr>
      </w:pPr>
    </w:p>
    <w:p w:rsidR="006C3BD9" w:rsidRPr="006A20E0" w:rsidRDefault="006C3BD9" w:rsidP="00111E46">
      <w:pPr>
        <w:ind w:left="100" w:right="91"/>
        <w:jc w:val="both"/>
        <w:rPr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არმქონე, ჟესტური ენის მცოდნე ქალბატონისთვის </w:t>
      </w:r>
      <w:r w:rsidRPr="006A20E0">
        <w:rPr>
          <w:sz w:val="24"/>
          <w:szCs w:val="24"/>
        </w:rPr>
        <w:t xml:space="preserve">მუქი ლურჯი ქსოვილი, გრძელი მკლავებით, საყელოთი, </w:t>
      </w:r>
      <w:r w:rsidRPr="006A20E0">
        <w:rPr>
          <w:sz w:val="24"/>
          <w:szCs w:val="24"/>
          <w:lang w:val="ka-GE"/>
        </w:rPr>
        <w:t>გულმკერდზე სამი ღილით,</w:t>
      </w:r>
      <w:r w:rsidRPr="006A20E0">
        <w:rPr>
          <w:sz w:val="24"/>
          <w:szCs w:val="24"/>
        </w:rPr>
        <w:t xml:space="preserve"> </w:t>
      </w:r>
      <w:r w:rsidRPr="006A6ACC">
        <w:rPr>
          <w:sz w:val="24"/>
          <w:szCs w:val="24"/>
        </w:rPr>
        <w:t>წინა მარცხენა მხარეს წარწერით –</w:t>
      </w:r>
      <w:r w:rsidRPr="006A6ACC">
        <w:rPr>
          <w:sz w:val="24"/>
          <w:szCs w:val="24"/>
          <w:lang w:val="ka-GE"/>
        </w:rPr>
        <w:t xml:space="preserve"> </w:t>
      </w:r>
      <w:r w:rsidRPr="006A6ACC">
        <w:rPr>
          <w:sz w:val="24"/>
          <w:szCs w:val="24"/>
        </w:rPr>
        <w:t xml:space="preserve">„112“, </w:t>
      </w:r>
      <w:r w:rsidRPr="006A6ACC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6A6ACC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6A6ACC">
        <w:rPr>
          <w:sz w:val="24"/>
          <w:szCs w:val="24"/>
        </w:rPr>
        <w:t xml:space="preserve">. </w:t>
      </w:r>
      <w:r w:rsidRPr="006A20E0">
        <w:rPr>
          <w:sz w:val="24"/>
          <w:szCs w:val="24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>
      <w:pPr>
        <w:pStyle w:val="BodyText"/>
        <w:spacing w:before="6"/>
        <w:ind w:left="0"/>
        <w:rPr>
          <w:i w:val="0"/>
          <w:iCs w:val="0"/>
        </w:rPr>
      </w:pPr>
    </w:p>
    <w:p w:rsidR="006C3BD9" w:rsidRPr="006A20E0" w:rsidRDefault="006C3BD9" w:rsidP="006A20E0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ჟილეტი ქალბატონისთვის</w:t>
      </w:r>
    </w:p>
    <w:p w:rsidR="006C3BD9" w:rsidRPr="006A20E0" w:rsidRDefault="006C3BD9" w:rsidP="00A812AA">
      <w:pPr>
        <w:ind w:left="100"/>
        <w:jc w:val="both"/>
        <w:rPr>
          <w:sz w:val="24"/>
          <w:szCs w:val="24"/>
        </w:rPr>
      </w:pPr>
      <w:r w:rsidRPr="006A20E0">
        <w:rPr>
          <w:sz w:val="24"/>
          <w:szCs w:val="24"/>
        </w:rPr>
        <w:t>მუქი ლურჯი ქსოვილი,</w:t>
      </w:r>
      <w:r w:rsidRPr="00A812AA">
        <w:rPr>
          <w:sz w:val="28"/>
          <w:szCs w:val="28"/>
        </w:rPr>
        <w:t xml:space="preserve"> </w:t>
      </w:r>
      <w:r w:rsidRPr="00A812AA">
        <w:rPr>
          <w:sz w:val="24"/>
          <w:szCs w:val="24"/>
        </w:rPr>
        <w:t>წინა მარცხენა მხარეს წარწერით –</w:t>
      </w:r>
      <w:r w:rsidRPr="00A812AA">
        <w:rPr>
          <w:sz w:val="24"/>
          <w:szCs w:val="24"/>
          <w:lang w:val="ka-GE"/>
        </w:rPr>
        <w:t xml:space="preserve"> </w:t>
      </w:r>
      <w:r w:rsidRPr="00A812AA">
        <w:rPr>
          <w:sz w:val="24"/>
          <w:szCs w:val="24"/>
        </w:rPr>
        <w:t xml:space="preserve">„112“, </w:t>
      </w:r>
      <w:r w:rsidRPr="00A812AA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A812AA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A812AA">
        <w:rPr>
          <w:sz w:val="24"/>
          <w:szCs w:val="24"/>
        </w:rPr>
        <w:t>.</w:t>
      </w:r>
      <w:r w:rsidRPr="00A812AA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ზურგზე განთავსებულია</w:t>
      </w:r>
      <w:r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 w:rsidP="00BA2F6B">
      <w:pPr>
        <w:rPr>
          <w:sz w:val="24"/>
          <w:szCs w:val="24"/>
        </w:rPr>
      </w:pPr>
    </w:p>
    <w:p w:rsidR="006C3BD9" w:rsidRPr="006A20E0" w:rsidRDefault="006C3BD9" w:rsidP="006A20E0">
      <w:pPr>
        <w:ind w:left="180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ჟილეტი ჟესტური ენის მცოდნე ქალბატონისთვის</w:t>
      </w:r>
    </w:p>
    <w:p w:rsidR="006C3BD9" w:rsidRDefault="006C3BD9" w:rsidP="00197BBE">
      <w:pPr>
        <w:pStyle w:val="BodyText"/>
        <w:spacing w:before="121" w:line="315" w:lineRule="exact"/>
        <w:ind w:left="180"/>
        <w:jc w:val="both"/>
        <w:rPr>
          <w:i w:val="0"/>
          <w:iCs w:val="0"/>
        </w:rPr>
      </w:pPr>
      <w:r>
        <w:rPr>
          <w:noProof/>
        </w:rPr>
        <w:pict>
          <v:shape id="Picture 62" o:spid="_x0000_s1039" type="#_x0000_t75" style="position:absolute;left:0;text-align:left;margin-left:264.9pt;margin-top:161.3pt;width:201.1pt;height:101.85pt;z-index:251669504;visibility:visible;mso-position-horizontal-relative:margin">
            <v:imagedata r:id="rId18" o:title="" cropbottom="4591f"/>
            <w10:wrap type="topAndBottom" anchorx="margin"/>
          </v:shape>
        </w:pict>
      </w:r>
      <w:r>
        <w:rPr>
          <w:noProof/>
        </w:rPr>
        <w:pict>
          <v:shape id="Picture 60" o:spid="_x0000_s1040" type="#_x0000_t75" style="position:absolute;left:0;text-align:left;margin-left:279.3pt;margin-top:257.4pt;width:179.5pt;height:109.9pt;z-index:251667456;visibility:visible">
            <v:imagedata r:id="rId19" o:title=""/>
            <w10:wrap type="topAndBottom"/>
          </v:shape>
        </w:pict>
      </w:r>
      <w:r>
        <w:rPr>
          <w:noProof/>
        </w:rPr>
        <w:pict>
          <v:shape id="Picture 61" o:spid="_x0000_s1041" type="#_x0000_t75" style="position:absolute;left:0;text-align:left;margin-left:266.8pt;margin-top:59.35pt;width:192pt;height:103.35pt;z-index:251668480;visibility:visible;mso-position-horizontal-relative:margin">
            <v:imagedata r:id="rId20" o:title=""/>
            <w10:wrap type="topAndBottom" anchorx="margin"/>
          </v:shape>
        </w:pict>
      </w:r>
      <w:r>
        <w:rPr>
          <w:noProof/>
        </w:rPr>
        <w:pict>
          <v:shape id="Picture 31" o:spid="_x0000_s1042" type="#_x0000_t75" style="position:absolute;left:0;text-align:left;margin-left:23.75pt;margin-top:261.45pt;width:174.45pt;height:106.85pt;z-index:251659264;visibility:visible">
            <v:imagedata r:id="rId21" o:title=""/>
            <w10:wrap type="topAndBottom"/>
          </v:shape>
        </w:pict>
      </w:r>
      <w:r>
        <w:rPr>
          <w:noProof/>
        </w:rPr>
        <w:pict>
          <v:shape id="Picture 41" o:spid="_x0000_s1043" type="#_x0000_t75" style="position:absolute;left:0;text-align:left;margin-left:22.75pt;margin-top:156.6pt;width:174.25pt;height:106.55pt;z-index:251645952;visibility:visible">
            <v:imagedata r:id="rId22" o:title="" cropbottom="7368f"/>
            <w10:wrap type="topAndBottom"/>
          </v:shape>
        </w:pict>
      </w:r>
      <w:r>
        <w:rPr>
          <w:noProof/>
        </w:rPr>
        <w:pict>
          <v:shape id="Picture 35" o:spid="_x0000_s1044" type="#_x0000_t75" style="position:absolute;left:0;text-align:left;margin-left:27.4pt;margin-top:55.65pt;width:175.55pt;height:105.65pt;z-index:251660288;visibility:visible;mso-position-horizontal-relative:margin">
            <v:imagedata r:id="rId23" o:title="" cropbottom="8165f"/>
            <w10:wrap type="topAndBottom" anchorx="margin"/>
          </v:shape>
        </w:pict>
      </w:r>
      <w:r w:rsidRPr="006A20E0">
        <w:rPr>
          <w:i w:val="0"/>
          <w:iCs w:val="0"/>
        </w:rPr>
        <w:t>მუქი ლურჯი ქსოვილი,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>
        <w:rPr>
          <w:i w:val="0"/>
          <w:iCs w:val="0"/>
        </w:rPr>
        <w:t>.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ზურგზე განთავსებულია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 xml:space="preserve">„112“-ის ლოგო და წარწერა „როცა წამები გადამწყვეტია... </w:t>
      </w:r>
      <w:r>
        <w:rPr>
          <w:i w:val="0"/>
          <w:iCs w:val="0"/>
        </w:rPr>
        <w:t>“</w:t>
      </w:r>
    </w:p>
    <w:p w:rsidR="006C3BD9" w:rsidRPr="006A20E0" w:rsidRDefault="006C3BD9">
      <w:pPr>
        <w:spacing w:line="315" w:lineRule="exact"/>
        <w:rPr>
          <w:sz w:val="24"/>
          <w:szCs w:val="24"/>
        </w:rPr>
        <w:sectPr w:rsidR="006C3BD9" w:rsidRPr="006A20E0">
          <w:footerReference w:type="default" r:id="rId24"/>
          <w:pgSz w:w="12240" w:h="15840"/>
          <w:pgMar w:top="920" w:right="700" w:bottom="1260" w:left="1340" w:header="0" w:footer="1067" w:gutter="0"/>
          <w:cols w:space="720"/>
        </w:sect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Default="006C3BD9" w:rsidP="00047F72">
      <w:pPr>
        <w:pStyle w:val="Heading1"/>
        <w:spacing w:before="203"/>
        <w:jc w:val="center"/>
        <w:rPr>
          <w:i w:val="0"/>
          <w:iCs w:val="0"/>
        </w:rPr>
      </w:pPr>
      <w:r w:rsidRPr="006A20E0">
        <w:rPr>
          <w:i w:val="0"/>
          <w:iCs w:val="0"/>
        </w:rPr>
        <w:t>პლანშეტი 3 (საზაფხულო ფორმა)</w:t>
      </w:r>
    </w:p>
    <w:p w:rsidR="006C3BD9" w:rsidRPr="006A20E0" w:rsidRDefault="006C3BD9" w:rsidP="00047F72">
      <w:pPr>
        <w:pStyle w:val="Heading1"/>
        <w:spacing w:before="203"/>
        <w:jc w:val="center"/>
        <w:rPr>
          <w:i w:val="0"/>
          <w:iCs w:val="0"/>
        </w:rPr>
      </w:pPr>
    </w:p>
    <w:p w:rsidR="006C3BD9" w:rsidRPr="006A20E0" w:rsidRDefault="006C3BD9">
      <w:pPr>
        <w:ind w:left="100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პოლო მაისური სპეციალური წოდების მქონე მამაკაცისთვის</w:t>
      </w:r>
    </w:p>
    <w:p w:rsidR="006C3BD9" w:rsidRPr="006A20E0" w:rsidRDefault="006C3BD9" w:rsidP="00197BBE">
      <w:pPr>
        <w:pStyle w:val="BodyText"/>
        <w:spacing w:before="121" w:line="315" w:lineRule="exact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მოკლე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>. 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მქონე, ჟესტური ენის მცოდნე</w:t>
      </w:r>
      <w:r w:rsidRPr="006A20E0">
        <w:rPr>
          <w:i w:val="0"/>
          <w:iCs w:val="0"/>
          <w:spacing w:val="56"/>
        </w:rPr>
        <w:t xml:space="preserve"> </w:t>
      </w:r>
      <w:r w:rsidRPr="006A20E0">
        <w:rPr>
          <w:i w:val="0"/>
          <w:iCs w:val="0"/>
        </w:rPr>
        <w:t>მამაკაცისთვის</w:t>
      </w:r>
    </w:p>
    <w:p w:rsidR="006C3BD9" w:rsidRPr="006A20E0" w:rsidRDefault="006C3BD9" w:rsidP="00197BBE">
      <w:pPr>
        <w:pStyle w:val="BodyText"/>
        <w:spacing w:before="121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მუქი ლურჯი ქსოვილი, მოკლე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 w:rsidP="000943F0">
      <w:pPr>
        <w:pStyle w:val="Heading1"/>
        <w:jc w:val="both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არმქონე მამაკაცისთვის</w:t>
      </w:r>
    </w:p>
    <w:p w:rsidR="006C3BD9" w:rsidRPr="006A20E0" w:rsidRDefault="006C3BD9" w:rsidP="00197BBE">
      <w:pPr>
        <w:pStyle w:val="BodyText"/>
        <w:spacing w:before="14" w:line="315" w:lineRule="exact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მოკლე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 w:rsidP="000943F0">
      <w:pPr>
        <w:pStyle w:val="BodyText"/>
        <w:spacing w:before="5"/>
        <w:rPr>
          <w:i w:val="0"/>
          <w:iCs w:val="0"/>
        </w:rPr>
      </w:pPr>
    </w:p>
    <w:p w:rsidR="006C3BD9" w:rsidRPr="006A20E0" w:rsidRDefault="006C3BD9" w:rsidP="000943F0">
      <w:pPr>
        <w:pStyle w:val="BodyText"/>
        <w:spacing w:before="5"/>
        <w:rPr>
          <w:i w:val="0"/>
          <w:iCs w:val="0"/>
        </w:rPr>
      </w:pPr>
    </w:p>
    <w:p w:rsidR="006C3BD9" w:rsidRPr="006A20E0" w:rsidRDefault="006C3BD9" w:rsidP="000943F0">
      <w:pPr>
        <w:ind w:left="100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არმქონე, ჟესტური ენის  მცოდნე  მამაკაცისთვის </w:t>
      </w:r>
    </w:p>
    <w:p w:rsidR="006C3BD9" w:rsidRPr="006A20E0" w:rsidRDefault="006C3BD9" w:rsidP="00197BBE">
      <w:pPr>
        <w:ind w:left="100"/>
        <w:jc w:val="both"/>
        <w:rPr>
          <w:sz w:val="24"/>
          <w:szCs w:val="24"/>
        </w:rPr>
      </w:pPr>
      <w:r w:rsidRPr="006A20E0">
        <w:rPr>
          <w:sz w:val="24"/>
          <w:szCs w:val="24"/>
        </w:rPr>
        <w:t>მუქი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</w:rPr>
        <w:t>ლურჯი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ქსოვილი,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მოკლე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მკლავებით,</w:t>
      </w:r>
      <w:r w:rsidRPr="006A20E0">
        <w:rPr>
          <w:spacing w:val="11"/>
          <w:sz w:val="24"/>
          <w:szCs w:val="24"/>
        </w:rPr>
        <w:t xml:space="preserve"> </w:t>
      </w:r>
      <w:r w:rsidRPr="006A20E0">
        <w:rPr>
          <w:sz w:val="24"/>
          <w:szCs w:val="24"/>
        </w:rPr>
        <w:t>საყელოთი,</w:t>
      </w:r>
      <w:r w:rsidRPr="006A20E0">
        <w:rPr>
          <w:spacing w:val="10"/>
          <w:sz w:val="24"/>
          <w:szCs w:val="24"/>
        </w:rPr>
        <w:t xml:space="preserve"> </w:t>
      </w:r>
      <w:r w:rsidRPr="006A20E0">
        <w:rPr>
          <w:sz w:val="24"/>
          <w:szCs w:val="24"/>
          <w:lang w:val="ka-GE"/>
        </w:rPr>
        <w:t>გულმკერდზე სამი ღილით,</w:t>
      </w:r>
      <w:r w:rsidRPr="006A20E0">
        <w:rPr>
          <w:sz w:val="24"/>
          <w:szCs w:val="24"/>
        </w:rPr>
        <w:t xml:space="preserve"> </w:t>
      </w:r>
      <w:r w:rsidRPr="00197BBE">
        <w:rPr>
          <w:sz w:val="24"/>
          <w:szCs w:val="24"/>
        </w:rPr>
        <w:t>წინა მარცხენა მხარეს წარწერით –</w:t>
      </w:r>
      <w:r w:rsidRPr="00197BBE">
        <w:rPr>
          <w:sz w:val="24"/>
          <w:szCs w:val="24"/>
          <w:lang w:val="ka-GE"/>
        </w:rPr>
        <w:t xml:space="preserve"> </w:t>
      </w:r>
      <w:r w:rsidRPr="00197BBE">
        <w:rPr>
          <w:sz w:val="24"/>
          <w:szCs w:val="24"/>
        </w:rPr>
        <w:t xml:space="preserve">„112“, </w:t>
      </w:r>
      <w:r w:rsidRPr="00197BBE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197BBE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197BBE">
        <w:rPr>
          <w:sz w:val="24"/>
          <w:szCs w:val="24"/>
        </w:rPr>
        <w:t xml:space="preserve">. </w:t>
      </w:r>
      <w:r w:rsidRPr="006A20E0">
        <w:rPr>
          <w:sz w:val="24"/>
          <w:szCs w:val="24"/>
        </w:rPr>
        <w:t>მარჯვენა</w:t>
      </w:r>
      <w:r w:rsidRPr="006A20E0">
        <w:rPr>
          <w:spacing w:val="17"/>
          <w:sz w:val="24"/>
          <w:szCs w:val="24"/>
        </w:rPr>
        <w:t xml:space="preserve"> </w:t>
      </w:r>
      <w:r w:rsidRPr="006A20E0">
        <w:rPr>
          <w:sz w:val="24"/>
          <w:szCs w:val="24"/>
        </w:rPr>
        <w:t>მხარეს</w:t>
      </w:r>
      <w:r w:rsidRPr="006A20E0">
        <w:rPr>
          <w:spacing w:val="15"/>
          <w:sz w:val="24"/>
          <w:szCs w:val="24"/>
        </w:rPr>
        <w:t xml:space="preserve"> </w:t>
      </w:r>
      <w:r w:rsidRPr="006A20E0">
        <w:rPr>
          <w:sz w:val="24"/>
          <w:szCs w:val="24"/>
        </w:rPr>
        <w:t>გამოსახულია</w:t>
      </w:r>
      <w:r w:rsidRPr="006A20E0">
        <w:rPr>
          <w:spacing w:val="18"/>
          <w:sz w:val="24"/>
          <w:szCs w:val="24"/>
        </w:rPr>
        <w:t xml:space="preserve"> </w:t>
      </w:r>
      <w:r w:rsidRPr="006A20E0">
        <w:rPr>
          <w:sz w:val="24"/>
          <w:szCs w:val="24"/>
        </w:rPr>
        <w:t>„112“-ის</w:t>
      </w:r>
      <w:r w:rsidRPr="006A20E0">
        <w:rPr>
          <w:spacing w:val="15"/>
          <w:sz w:val="24"/>
          <w:szCs w:val="24"/>
        </w:rPr>
        <w:t xml:space="preserve"> </w:t>
      </w:r>
      <w:r w:rsidRPr="006A20E0">
        <w:rPr>
          <w:sz w:val="24"/>
          <w:szCs w:val="24"/>
        </w:rPr>
        <w:t>გერბი,</w:t>
      </w:r>
      <w:r w:rsidRPr="006A20E0">
        <w:rPr>
          <w:spacing w:val="14"/>
          <w:sz w:val="24"/>
          <w:szCs w:val="24"/>
        </w:rPr>
        <w:t xml:space="preserve"> </w:t>
      </w:r>
      <w:r w:rsidRPr="006A20E0">
        <w:rPr>
          <w:sz w:val="24"/>
          <w:szCs w:val="24"/>
        </w:rPr>
        <w:t>ხოლო</w:t>
      </w:r>
      <w:r w:rsidRPr="006A20E0">
        <w:rPr>
          <w:spacing w:val="17"/>
          <w:sz w:val="24"/>
          <w:szCs w:val="24"/>
        </w:rPr>
        <w:t xml:space="preserve"> </w:t>
      </w:r>
      <w:r w:rsidRPr="006A20E0">
        <w:rPr>
          <w:sz w:val="24"/>
          <w:szCs w:val="24"/>
        </w:rPr>
        <w:t>ზურგზე</w:t>
      </w:r>
      <w:r w:rsidRPr="006A20E0">
        <w:rPr>
          <w:spacing w:val="15"/>
          <w:sz w:val="24"/>
          <w:szCs w:val="24"/>
        </w:rPr>
        <w:t xml:space="preserve"> </w:t>
      </w:r>
      <w:r w:rsidRPr="006A20E0">
        <w:rPr>
          <w:sz w:val="24"/>
          <w:szCs w:val="24"/>
        </w:rPr>
        <w:t>–</w:t>
      </w:r>
      <w:r w:rsidRPr="006A20E0">
        <w:rPr>
          <w:spacing w:val="16"/>
          <w:sz w:val="24"/>
          <w:szCs w:val="24"/>
        </w:rPr>
        <w:t xml:space="preserve"> </w:t>
      </w:r>
      <w:r w:rsidRPr="006A20E0">
        <w:rPr>
          <w:sz w:val="24"/>
          <w:szCs w:val="24"/>
        </w:rPr>
        <w:t>„112“-ის</w:t>
      </w:r>
      <w:r w:rsidRPr="006A20E0">
        <w:rPr>
          <w:spacing w:val="15"/>
          <w:sz w:val="24"/>
          <w:szCs w:val="24"/>
        </w:rPr>
        <w:t xml:space="preserve"> </w:t>
      </w:r>
      <w:r w:rsidRPr="006A20E0">
        <w:rPr>
          <w:sz w:val="24"/>
          <w:szCs w:val="24"/>
        </w:rPr>
        <w:t>ლოგო</w:t>
      </w:r>
      <w:r w:rsidRPr="006A20E0">
        <w:rPr>
          <w:spacing w:val="14"/>
          <w:sz w:val="24"/>
          <w:szCs w:val="24"/>
        </w:rPr>
        <w:t xml:space="preserve"> </w:t>
      </w:r>
      <w:r w:rsidRPr="006A20E0">
        <w:rPr>
          <w:sz w:val="24"/>
          <w:szCs w:val="24"/>
        </w:rPr>
        <w:t>და</w:t>
      </w:r>
      <w:r w:rsidRPr="006A20E0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>
      <w:pPr>
        <w:pStyle w:val="BodyText"/>
        <w:spacing w:before="3"/>
        <w:ind w:left="0"/>
        <w:rPr>
          <w:i w:val="0"/>
          <w:iCs w:val="0"/>
        </w:rPr>
      </w:pPr>
    </w:p>
    <w:p w:rsidR="006C3BD9" w:rsidRPr="006A20E0" w:rsidRDefault="006C3BD9" w:rsidP="000943F0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ჟილეტი მამაკაცისთვის</w:t>
      </w:r>
    </w:p>
    <w:p w:rsidR="006C3BD9" w:rsidRPr="006A20E0" w:rsidRDefault="006C3BD9" w:rsidP="00C138A1">
      <w:pPr>
        <w:ind w:left="100"/>
        <w:jc w:val="both"/>
        <w:rPr>
          <w:sz w:val="24"/>
          <w:szCs w:val="24"/>
        </w:rPr>
      </w:pPr>
      <w:r w:rsidRPr="006A20E0">
        <w:rPr>
          <w:sz w:val="24"/>
          <w:szCs w:val="24"/>
        </w:rPr>
        <w:t xml:space="preserve">მუქი ლურჯი ქსოვილი, </w:t>
      </w:r>
      <w:r w:rsidRPr="00C138A1">
        <w:rPr>
          <w:sz w:val="24"/>
          <w:szCs w:val="24"/>
        </w:rPr>
        <w:t>წინა მარცხენა მხარეს წარწერით –</w:t>
      </w:r>
      <w:r w:rsidRPr="00C138A1">
        <w:rPr>
          <w:sz w:val="24"/>
          <w:szCs w:val="24"/>
          <w:lang w:val="ka-GE"/>
        </w:rPr>
        <w:t xml:space="preserve"> </w:t>
      </w:r>
      <w:r w:rsidRPr="00C138A1">
        <w:rPr>
          <w:sz w:val="24"/>
          <w:szCs w:val="24"/>
        </w:rPr>
        <w:t xml:space="preserve">„112“, </w:t>
      </w:r>
      <w:r w:rsidRPr="00C138A1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C138A1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C138A1">
        <w:rPr>
          <w:sz w:val="24"/>
          <w:szCs w:val="24"/>
        </w:rPr>
        <w:t xml:space="preserve">. </w:t>
      </w:r>
      <w:r w:rsidRPr="00C138A1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ზურგზე განთავსებულია</w:t>
      </w:r>
      <w:r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  <w:r w:rsidRPr="006A20E0">
        <w:rPr>
          <w:sz w:val="24"/>
          <w:szCs w:val="24"/>
        </w:rPr>
        <w:t xml:space="preserve"> </w:t>
      </w:r>
    </w:p>
    <w:p w:rsidR="006C3BD9" w:rsidRPr="006A20E0" w:rsidRDefault="006C3BD9">
      <w:pPr>
        <w:spacing w:before="1"/>
        <w:ind w:left="100" w:right="3694"/>
        <w:rPr>
          <w:sz w:val="24"/>
          <w:szCs w:val="24"/>
        </w:rPr>
      </w:pPr>
    </w:p>
    <w:p w:rsidR="006C3BD9" w:rsidRPr="006A20E0" w:rsidRDefault="006C3BD9">
      <w:pPr>
        <w:spacing w:before="1"/>
        <w:ind w:left="100" w:right="3694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ჟილეტი ჟესტური ენის მცოდნე მამაკაცისთვის</w:t>
      </w:r>
    </w:p>
    <w:p w:rsidR="006C3BD9" w:rsidRPr="006A20E0" w:rsidRDefault="006C3BD9" w:rsidP="00C138A1">
      <w:pPr>
        <w:pStyle w:val="BodyText"/>
        <w:spacing w:before="119"/>
        <w:jc w:val="both"/>
        <w:rPr>
          <w:i w:val="0"/>
          <w:iCs w:val="0"/>
        </w:rPr>
      </w:pPr>
      <w:r w:rsidRPr="006A20E0">
        <w:rPr>
          <w:i w:val="0"/>
          <w:iCs w:val="0"/>
        </w:rPr>
        <w:t>მუქი ლურჯი ქსოვილი,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ზურგზე განთავსებულია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ind w:left="0"/>
        <w:rPr>
          <w:i w:val="0"/>
          <w:iCs w:val="0"/>
        </w:rPr>
      </w:pPr>
    </w:p>
    <w:p w:rsidR="006C3BD9" w:rsidRPr="006A20E0" w:rsidRDefault="006C3BD9">
      <w:pPr>
        <w:pStyle w:val="BodyText"/>
        <w:ind w:left="0"/>
        <w:rPr>
          <w:i w:val="0"/>
          <w:iCs w:val="0"/>
        </w:rPr>
      </w:pPr>
      <w:r>
        <w:rPr>
          <w:noProof/>
        </w:rPr>
        <w:pict>
          <v:shape id="Picture 58" o:spid="_x0000_s1045" type="#_x0000_t75" style="position:absolute;margin-left:267.7pt;margin-top:216.65pt;width:191.65pt;height:117.35pt;z-index:251666432;visibility:visible">
            <v:imagedata r:id="rId25" o:title=""/>
            <w10:wrap type="topAndBottom"/>
          </v:shape>
        </w:pict>
      </w:r>
      <w:r>
        <w:rPr>
          <w:noProof/>
        </w:rPr>
        <w:pict>
          <v:shape id="Picture 56" o:spid="_x0000_s1046" type="#_x0000_t75" style="position:absolute;margin-left:250.55pt;margin-top:111.35pt;width:231.9pt;height:108pt;z-index:251665408;visibility:visible;mso-position-horizontal-relative:margin">
            <v:imagedata r:id="rId26" o:title="" croptop="4556f" cropbottom="3736f"/>
            <w10:wrap type="topAndBottom" anchorx="margin"/>
          </v:shape>
        </w:pict>
      </w:r>
      <w:r>
        <w:rPr>
          <w:noProof/>
        </w:rPr>
        <w:pict>
          <v:shape id="Picture 54" o:spid="_x0000_s1047" type="#_x0000_t75" style="position:absolute;margin-left:255.9pt;margin-top:3.35pt;width:214.9pt;height:109.45pt;z-index:251664384;visibility:visible">
            <v:imagedata r:id="rId27" o:title=""/>
            <w10:wrap type="topAndBottom"/>
          </v:shape>
        </w:pict>
      </w:r>
      <w:r>
        <w:rPr>
          <w:noProof/>
        </w:rPr>
        <w:pict>
          <v:shape id="Picture 52" o:spid="_x0000_s1048" type="#_x0000_t75" style="position:absolute;margin-left:-5.75pt;margin-top:212.4pt;width:239.1pt;height:117.8pt;z-index:251663360;visibility:visible">
            <v:imagedata r:id="rId28" o:title=""/>
            <w10:wrap type="topAndBottom"/>
          </v:shape>
        </w:pict>
      </w:r>
      <w:r>
        <w:rPr>
          <w:noProof/>
        </w:rPr>
        <w:pict>
          <v:shape id="Picture 47" o:spid="_x0000_s1049" type="#_x0000_t75" style="position:absolute;margin-left:3.9pt;margin-top:111.9pt;width:3in;height:106.45pt;z-index:251662336;visibility:visible;mso-position-horizontal-relative:margin">
            <v:imagedata r:id="rId29" o:title=""/>
            <w10:wrap type="topAndBottom" anchorx="margin"/>
          </v:shape>
        </w:pict>
      </w:r>
      <w:r>
        <w:rPr>
          <w:noProof/>
        </w:rPr>
        <w:pict>
          <v:shape id="Picture 42" o:spid="_x0000_s1050" type="#_x0000_t75" style="position:absolute;margin-left:3.35pt;margin-top:9.25pt;width:220.8pt;height:105.35pt;z-index:251661312;visibility:visible">
            <v:imagedata r:id="rId30" o:title=""/>
            <w10:wrap type="topAndBottom"/>
          </v:shape>
        </w:pict>
      </w:r>
    </w:p>
    <w:p w:rsidR="006C3BD9" w:rsidRPr="006A20E0" w:rsidRDefault="006C3BD9">
      <w:pPr>
        <w:pStyle w:val="BodyText"/>
        <w:spacing w:before="1"/>
        <w:ind w:left="0"/>
        <w:rPr>
          <w:i w:val="0"/>
          <w:iCs w:val="0"/>
        </w:rPr>
      </w:pPr>
    </w:p>
    <w:p w:rsidR="006C3BD9" w:rsidRPr="006A20E0" w:rsidRDefault="006C3BD9" w:rsidP="00047F72">
      <w:pPr>
        <w:pStyle w:val="Heading1"/>
        <w:spacing w:before="14"/>
        <w:jc w:val="center"/>
        <w:rPr>
          <w:i w:val="0"/>
          <w:iCs w:val="0"/>
        </w:rPr>
      </w:pPr>
      <w:r w:rsidRPr="006A20E0">
        <w:rPr>
          <w:i w:val="0"/>
          <w:iCs w:val="0"/>
        </w:rPr>
        <w:t>პლანშეტი 4 (ზამთრის ფორმა)</w:t>
      </w:r>
    </w:p>
    <w:p w:rsidR="006C3BD9" w:rsidRPr="006A20E0" w:rsidRDefault="006C3BD9">
      <w:pPr>
        <w:pStyle w:val="BodyText"/>
        <w:spacing w:before="2"/>
        <w:ind w:left="0"/>
        <w:rPr>
          <w:b/>
          <w:bCs/>
          <w:i w:val="0"/>
          <w:iCs w:val="0"/>
        </w:rPr>
      </w:pPr>
    </w:p>
    <w:p w:rsidR="006C3BD9" w:rsidRPr="006A20E0" w:rsidRDefault="006C3BD9">
      <w:pPr>
        <w:ind w:left="100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პოლო მაისური სპეციალური წოდების მქონე მამაკაცისთვის</w:t>
      </w:r>
    </w:p>
    <w:p w:rsidR="006C3BD9" w:rsidRPr="006A20E0" w:rsidRDefault="006C3BD9" w:rsidP="001F7805">
      <w:pPr>
        <w:pStyle w:val="BodyText"/>
        <w:spacing w:before="121"/>
        <w:jc w:val="both"/>
        <w:rPr>
          <w:i w:val="0"/>
          <w:iCs w:val="0"/>
        </w:rPr>
      </w:pPr>
      <w:r w:rsidRPr="006A20E0">
        <w:rPr>
          <w:i w:val="0"/>
          <w:iCs w:val="0"/>
        </w:rPr>
        <w:t xml:space="preserve">ნაცრისფერი ქსოვილი, გრძელი მკლავებით, საყელოთი,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>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>. 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Heading1"/>
        <w:spacing w:before="1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მქონე, ჟესტური ენის მცოდნე</w:t>
      </w:r>
      <w:r w:rsidRPr="006A20E0">
        <w:rPr>
          <w:i w:val="0"/>
          <w:iCs w:val="0"/>
          <w:spacing w:val="56"/>
        </w:rPr>
        <w:t xml:space="preserve"> </w:t>
      </w:r>
      <w:r w:rsidRPr="006A20E0">
        <w:rPr>
          <w:i w:val="0"/>
          <w:iCs w:val="0"/>
        </w:rPr>
        <w:t>მამაკაცისთვის</w:t>
      </w:r>
    </w:p>
    <w:p w:rsidR="006C3BD9" w:rsidRPr="006A20E0" w:rsidRDefault="006C3BD9" w:rsidP="0031711E">
      <w:pPr>
        <w:pStyle w:val="BodyText"/>
        <w:spacing w:before="118"/>
        <w:jc w:val="both"/>
        <w:rPr>
          <w:i w:val="0"/>
          <w:iCs w:val="0"/>
        </w:rPr>
      </w:pPr>
      <w:r w:rsidRPr="006A20E0">
        <w:rPr>
          <w:i w:val="0"/>
          <w:iCs w:val="0"/>
        </w:rPr>
        <w:t>მუქი ლურჯი ქსოვილი, გრძელი მკლავებით, საყელოთი,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მარცხენა მკლავზე დატანილია წოდების შესაფერისი შევრონი. 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spacing w:before="4"/>
        <w:ind w:left="0"/>
        <w:rPr>
          <w:i w:val="0"/>
          <w:iCs w:val="0"/>
        </w:rPr>
      </w:pPr>
    </w:p>
    <w:p w:rsidR="006C3BD9" w:rsidRPr="006A20E0" w:rsidRDefault="006C3BD9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პოლო მაისური სპეციალური წოდების არმქონე მამაკაცისთვის</w:t>
      </w:r>
    </w:p>
    <w:p w:rsidR="006C3BD9" w:rsidRPr="006A20E0" w:rsidRDefault="006C3BD9" w:rsidP="00725CEB">
      <w:pPr>
        <w:pStyle w:val="BodyText"/>
        <w:spacing w:before="121" w:line="315" w:lineRule="exact"/>
        <w:jc w:val="both"/>
        <w:rPr>
          <w:i w:val="0"/>
          <w:iCs w:val="0"/>
        </w:rPr>
      </w:pPr>
      <w:r w:rsidRPr="006A20E0">
        <w:rPr>
          <w:i w:val="0"/>
          <w:iCs w:val="0"/>
        </w:rPr>
        <w:t>ნაცრისფერი ქსოვილი, გრძელი მკლავებით, საყელოთი,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  <w:lang w:val="ka-GE"/>
        </w:rPr>
        <w:t>გულმკერდზე სამი ღილით,</w:t>
      </w:r>
      <w:r w:rsidRPr="006A20E0">
        <w:rPr>
          <w:i w:val="0"/>
          <w:iCs w:val="0"/>
        </w:rPr>
        <w:t xml:space="preserve"> 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>მარჯვენა მხარეს კი -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i w:val="0"/>
          <w:iCs w:val="0"/>
        </w:rPr>
        <w:t>...“</w:t>
      </w:r>
    </w:p>
    <w:p w:rsidR="006C3BD9" w:rsidRPr="006A20E0" w:rsidRDefault="006C3BD9">
      <w:pPr>
        <w:pStyle w:val="BodyText"/>
        <w:spacing w:before="10"/>
        <w:ind w:left="0"/>
        <w:rPr>
          <w:i w:val="0"/>
          <w:iCs w:val="0"/>
        </w:rPr>
      </w:pPr>
    </w:p>
    <w:p w:rsidR="006C3BD9" w:rsidRDefault="006C3BD9" w:rsidP="00111E46">
      <w:pPr>
        <w:ind w:left="100" w:right="104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 xml:space="preserve">პოლო მაისური სპეციალური წოდების არმქონე, ჟესტური ენის  მცოდნე  მამაკაცისთვის </w:t>
      </w:r>
    </w:p>
    <w:p w:rsidR="006C3BD9" w:rsidRPr="006A20E0" w:rsidRDefault="006C3BD9" w:rsidP="00111E46">
      <w:pPr>
        <w:ind w:left="100" w:right="104"/>
        <w:jc w:val="both"/>
        <w:rPr>
          <w:sz w:val="24"/>
          <w:szCs w:val="24"/>
        </w:rPr>
      </w:pPr>
      <w:r w:rsidRPr="006A20E0">
        <w:rPr>
          <w:sz w:val="24"/>
          <w:szCs w:val="24"/>
        </w:rPr>
        <w:t xml:space="preserve">მუქი ლურჯი ქსოვილი, გრძელი მკლავებით, საყელოთი, </w:t>
      </w:r>
      <w:r w:rsidRPr="006A20E0">
        <w:rPr>
          <w:sz w:val="24"/>
          <w:szCs w:val="24"/>
          <w:lang w:val="ka-GE"/>
        </w:rPr>
        <w:t>გულმკერდზე სამი ღილით,</w:t>
      </w:r>
      <w:r w:rsidRPr="006A20E0">
        <w:rPr>
          <w:sz w:val="24"/>
          <w:szCs w:val="24"/>
        </w:rPr>
        <w:t xml:space="preserve"> </w:t>
      </w:r>
      <w:r>
        <w:rPr>
          <w:sz w:val="24"/>
          <w:szCs w:val="24"/>
          <w:lang w:val="ka-GE"/>
        </w:rPr>
        <w:t xml:space="preserve"> </w:t>
      </w:r>
      <w:r w:rsidRPr="00725CEB">
        <w:rPr>
          <w:sz w:val="24"/>
          <w:szCs w:val="24"/>
        </w:rPr>
        <w:t>წინა მარცხენა მხარეს წარწერით –</w:t>
      </w:r>
      <w:r w:rsidRPr="00725CEB">
        <w:rPr>
          <w:sz w:val="24"/>
          <w:szCs w:val="24"/>
          <w:lang w:val="ka-GE"/>
        </w:rPr>
        <w:t xml:space="preserve"> </w:t>
      </w:r>
      <w:r w:rsidRPr="00725CEB">
        <w:rPr>
          <w:sz w:val="24"/>
          <w:szCs w:val="24"/>
        </w:rPr>
        <w:t xml:space="preserve">„112“, </w:t>
      </w:r>
      <w:r w:rsidRPr="00725CEB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725CEB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725CEB">
        <w:rPr>
          <w:sz w:val="24"/>
          <w:szCs w:val="24"/>
        </w:rPr>
        <w:t xml:space="preserve">. </w:t>
      </w:r>
      <w:r w:rsidRPr="00725CEB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მარჯვენა მხარეს გამოსახულია „112“-ის გერბი, ხოლო ზურგზე – 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Pr="006A20E0" w:rsidRDefault="006C3BD9" w:rsidP="00111E46">
      <w:pPr>
        <w:pStyle w:val="BodyText"/>
        <w:spacing w:before="6"/>
        <w:ind w:left="0"/>
        <w:rPr>
          <w:i w:val="0"/>
          <w:iCs w:val="0"/>
        </w:rPr>
      </w:pPr>
    </w:p>
    <w:p w:rsidR="006C3BD9" w:rsidRPr="006A20E0" w:rsidRDefault="006C3BD9">
      <w:pPr>
        <w:pStyle w:val="Heading1"/>
        <w:rPr>
          <w:i w:val="0"/>
          <w:iCs w:val="0"/>
        </w:rPr>
      </w:pPr>
      <w:r w:rsidRPr="006A20E0">
        <w:rPr>
          <w:i w:val="0"/>
          <w:iCs w:val="0"/>
        </w:rPr>
        <w:t>ჟილეტი მამაკაცისთვის</w:t>
      </w:r>
    </w:p>
    <w:p w:rsidR="006C3BD9" w:rsidRPr="006A20E0" w:rsidRDefault="006C3BD9" w:rsidP="001D3F65">
      <w:pPr>
        <w:pStyle w:val="NoSpacing"/>
        <w:ind w:left="90"/>
        <w:jc w:val="both"/>
        <w:rPr>
          <w:sz w:val="24"/>
          <w:szCs w:val="24"/>
        </w:rPr>
      </w:pPr>
      <w:r w:rsidRPr="006A20E0">
        <w:rPr>
          <w:sz w:val="24"/>
          <w:szCs w:val="24"/>
        </w:rPr>
        <w:t xml:space="preserve">მუქი ლურჯი ქსოვილი, </w:t>
      </w:r>
      <w:r w:rsidRPr="001D3F65">
        <w:rPr>
          <w:sz w:val="24"/>
          <w:szCs w:val="24"/>
        </w:rPr>
        <w:t>წინა მარცხენა მხარეს წარწერით –</w:t>
      </w:r>
      <w:r w:rsidRPr="001D3F65">
        <w:rPr>
          <w:sz w:val="24"/>
          <w:szCs w:val="24"/>
          <w:lang w:val="ka-GE"/>
        </w:rPr>
        <w:t xml:space="preserve"> </w:t>
      </w:r>
      <w:r w:rsidRPr="001D3F65">
        <w:rPr>
          <w:sz w:val="24"/>
          <w:szCs w:val="24"/>
        </w:rPr>
        <w:t xml:space="preserve">„112“, </w:t>
      </w:r>
      <w:r w:rsidRPr="001D3F65">
        <w:rPr>
          <w:sz w:val="24"/>
          <w:szCs w:val="24"/>
          <w:lang w:val="ka-GE"/>
        </w:rPr>
        <w:t xml:space="preserve">მარჯვენა მხარეს კი </w:t>
      </w:r>
      <w:r w:rsidRPr="006A20E0">
        <w:rPr>
          <w:i/>
          <w:iCs/>
        </w:rPr>
        <w:t>–</w:t>
      </w:r>
      <w:r w:rsidRPr="001D3F65">
        <w:rPr>
          <w:sz w:val="24"/>
          <w:szCs w:val="24"/>
          <w:lang w:val="ka-GE"/>
        </w:rPr>
        <w:t xml:space="preserve"> წარწერით „შინაგან საქმეთა სამინისტრო“</w:t>
      </w:r>
      <w:r w:rsidRPr="001D3F65">
        <w:rPr>
          <w:sz w:val="24"/>
          <w:szCs w:val="24"/>
        </w:rPr>
        <w:t>.</w:t>
      </w:r>
      <w:r w:rsidRPr="001D3F65"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ზურგზე განთავსებულია</w:t>
      </w:r>
      <w:r>
        <w:rPr>
          <w:sz w:val="24"/>
          <w:szCs w:val="24"/>
          <w:lang w:val="ka-GE"/>
        </w:rPr>
        <w:t xml:space="preserve"> </w:t>
      </w:r>
      <w:r w:rsidRPr="006A20E0">
        <w:rPr>
          <w:sz w:val="24"/>
          <w:szCs w:val="24"/>
        </w:rPr>
        <w:t>„112“-ის ლოგო და წარწერა „როცა წამები გადამწყვეტია</w:t>
      </w:r>
      <w:r>
        <w:rPr>
          <w:sz w:val="24"/>
          <w:szCs w:val="24"/>
        </w:rPr>
        <w:t>...“</w:t>
      </w:r>
    </w:p>
    <w:p w:rsidR="006C3BD9" w:rsidRDefault="006C3BD9">
      <w:pPr>
        <w:ind w:left="100" w:right="3694"/>
        <w:rPr>
          <w:sz w:val="24"/>
          <w:szCs w:val="24"/>
        </w:rPr>
      </w:pPr>
    </w:p>
    <w:p w:rsidR="006C3BD9" w:rsidRPr="006A20E0" w:rsidRDefault="006C3BD9">
      <w:pPr>
        <w:ind w:left="100" w:right="3694"/>
        <w:rPr>
          <w:b/>
          <w:bCs/>
          <w:sz w:val="24"/>
          <w:szCs w:val="24"/>
        </w:rPr>
      </w:pPr>
      <w:r w:rsidRPr="006A20E0">
        <w:rPr>
          <w:b/>
          <w:bCs/>
          <w:sz w:val="24"/>
          <w:szCs w:val="24"/>
        </w:rPr>
        <w:t>ჟილეტი ჟესტური ენის მცოდნე მამაკაცისთვის</w:t>
      </w:r>
    </w:p>
    <w:p w:rsidR="006C3BD9" w:rsidRPr="006A20E0" w:rsidRDefault="006C3BD9" w:rsidP="001D3F65">
      <w:pPr>
        <w:pStyle w:val="BodyText"/>
        <w:spacing w:before="120"/>
        <w:jc w:val="both"/>
        <w:rPr>
          <w:i w:val="0"/>
          <w:iCs w:val="0"/>
        </w:rPr>
      </w:pPr>
      <w:r w:rsidRPr="006A20E0">
        <w:rPr>
          <w:i w:val="0"/>
          <w:iCs w:val="0"/>
        </w:rPr>
        <w:t>მუქი ლურჯი ქსოვილი, წინა მარცხენა მხარეს წარწერით –</w:t>
      </w:r>
      <w:r w:rsidRPr="006A20E0"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</w:t>
      </w:r>
      <w:r>
        <w:rPr>
          <w:i w:val="0"/>
          <w:iCs w:val="0"/>
        </w:rPr>
        <w:t xml:space="preserve">, </w:t>
      </w:r>
      <w:r>
        <w:rPr>
          <w:i w:val="0"/>
          <w:iCs w:val="0"/>
          <w:lang w:val="ka-GE"/>
        </w:rPr>
        <w:t xml:space="preserve">მარჯვენა მხარეს კი </w:t>
      </w:r>
      <w:r w:rsidRPr="006A20E0">
        <w:rPr>
          <w:i w:val="0"/>
          <w:iCs w:val="0"/>
        </w:rPr>
        <w:t>–</w:t>
      </w:r>
      <w:r>
        <w:rPr>
          <w:i w:val="0"/>
          <w:iCs w:val="0"/>
          <w:lang w:val="ka-GE"/>
        </w:rPr>
        <w:t xml:space="preserve"> წარწერით „შინაგან საქმეთა სამინისტრო“</w:t>
      </w:r>
      <w:r w:rsidRPr="006A20E0">
        <w:rPr>
          <w:i w:val="0"/>
          <w:iCs w:val="0"/>
        </w:rPr>
        <w:t xml:space="preserve">. 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ზურგზე განთავსებულია</w:t>
      </w:r>
      <w:r>
        <w:rPr>
          <w:i w:val="0"/>
          <w:iCs w:val="0"/>
          <w:lang w:val="ka-GE"/>
        </w:rPr>
        <w:t xml:space="preserve"> </w:t>
      </w:r>
      <w:r w:rsidRPr="006A20E0">
        <w:rPr>
          <w:i w:val="0"/>
          <w:iCs w:val="0"/>
        </w:rPr>
        <w:t>„112“-ის ლოგო და წარწერა „როცა წამები გადამწყვეტია...“</w:t>
      </w:r>
    </w:p>
    <w:sectPr w:rsidR="006C3BD9" w:rsidRPr="006A20E0" w:rsidSect="00323F86">
      <w:pgSz w:w="12240" w:h="15840"/>
      <w:pgMar w:top="620" w:right="700" w:bottom="1260" w:left="1340" w:header="0" w:footer="10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BD9" w:rsidRDefault="006C3BD9">
      <w:r>
        <w:separator/>
      </w:r>
    </w:p>
  </w:endnote>
  <w:endnote w:type="continuationSeparator" w:id="0">
    <w:p w:rsidR="006C3BD9" w:rsidRDefault="006C3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D9" w:rsidRDefault="006C3BD9">
    <w:pPr>
      <w:pStyle w:val="BodyText"/>
      <w:spacing w:line="14" w:lineRule="auto"/>
      <w:ind w:left="0"/>
      <w:rPr>
        <w:i w:val="0"/>
        <w:iCs w:val="0"/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57.7pt;margin-top:727.65pt;width:16pt;height:15.3pt;z-index:-251657216;visibility:visible;mso-position-horizontal-relative:page;mso-position-vertical-relative:page" filled="f" stroked="f">
          <v:textbox inset="0,0,0,0">
            <w:txbxContent>
              <w:p w:rsidR="006C3BD9" w:rsidRDefault="006C3BD9">
                <w:pPr>
                  <w:spacing w:before="10"/>
                  <w:ind w:left="40"/>
                  <w:rPr>
                    <w:rFonts w:ascii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cs="Times New Roman"/>
                  </w:rPr>
                  <w:fldChar w:fldCharType="begin"/>
                </w:r>
                <w:r>
                  <w:rPr>
                    <w:rFonts w:ascii="Times New Roman" w:eastAsia="Times New Roman" w:cs="Times New Roman"/>
                  </w:rPr>
                  <w:instrText xml:space="preserve"> PAGE </w:instrText>
                </w:r>
                <w:r>
                  <w:rPr>
                    <w:rFonts w:ascii="Times New Roman" w:eastAsia="Times New Roman" w:cs="Times New Roman"/>
                  </w:rPr>
                  <w:fldChar w:fldCharType="separate"/>
                </w:r>
                <w:r>
                  <w:rPr>
                    <w:rFonts w:ascii="Times New Roman" w:eastAsia="Times New Roman" w:cs="Times New Roman"/>
                    <w:i/>
                    <w:iCs/>
                    <w:noProof/>
                  </w:rPr>
                  <w:t>7</w:t>
                </w:r>
                <w:r>
                  <w:rPr>
                    <w:rFonts w:ascii="Times New Roman" w:eastAsia="Times New Roman" w:cs="Times New Roman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BD9" w:rsidRDefault="006C3BD9">
      <w:r>
        <w:separator/>
      </w:r>
    </w:p>
  </w:footnote>
  <w:footnote w:type="continuationSeparator" w:id="0">
    <w:p w:rsidR="006C3BD9" w:rsidRDefault="006C3B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125"/>
    <w:rsid w:val="0001313C"/>
    <w:rsid w:val="00047F72"/>
    <w:rsid w:val="000943F0"/>
    <w:rsid w:val="000A1DAE"/>
    <w:rsid w:val="00111E46"/>
    <w:rsid w:val="001252D5"/>
    <w:rsid w:val="00142846"/>
    <w:rsid w:val="00196DFE"/>
    <w:rsid w:val="00197BBE"/>
    <w:rsid w:val="001D3F65"/>
    <w:rsid w:val="001F265E"/>
    <w:rsid w:val="001F7805"/>
    <w:rsid w:val="002173B5"/>
    <w:rsid w:val="00256125"/>
    <w:rsid w:val="00262F0A"/>
    <w:rsid w:val="002904EC"/>
    <w:rsid w:val="002D0D36"/>
    <w:rsid w:val="0031711E"/>
    <w:rsid w:val="00323F86"/>
    <w:rsid w:val="003543E4"/>
    <w:rsid w:val="00363777"/>
    <w:rsid w:val="0037610D"/>
    <w:rsid w:val="00436F77"/>
    <w:rsid w:val="004A6E27"/>
    <w:rsid w:val="005E331D"/>
    <w:rsid w:val="005F25C5"/>
    <w:rsid w:val="006532EE"/>
    <w:rsid w:val="006A20E0"/>
    <w:rsid w:val="006A6ACC"/>
    <w:rsid w:val="006C3BD9"/>
    <w:rsid w:val="00725CEB"/>
    <w:rsid w:val="007B18A7"/>
    <w:rsid w:val="007E1329"/>
    <w:rsid w:val="00915895"/>
    <w:rsid w:val="009A59A8"/>
    <w:rsid w:val="009C2266"/>
    <w:rsid w:val="00A70B04"/>
    <w:rsid w:val="00A72942"/>
    <w:rsid w:val="00A812AA"/>
    <w:rsid w:val="00AA75D0"/>
    <w:rsid w:val="00AC66FE"/>
    <w:rsid w:val="00AE21E8"/>
    <w:rsid w:val="00B44B8B"/>
    <w:rsid w:val="00B96C04"/>
    <w:rsid w:val="00BA2F6B"/>
    <w:rsid w:val="00BA3CB4"/>
    <w:rsid w:val="00BD7023"/>
    <w:rsid w:val="00C138A1"/>
    <w:rsid w:val="00C72AB6"/>
    <w:rsid w:val="00C73CA6"/>
    <w:rsid w:val="00C91171"/>
    <w:rsid w:val="00CC7A53"/>
    <w:rsid w:val="00CE6285"/>
    <w:rsid w:val="00D236E0"/>
    <w:rsid w:val="00D57725"/>
    <w:rsid w:val="00EC1DBD"/>
    <w:rsid w:val="00F529FB"/>
    <w:rsid w:val="00FE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Sylfaen" w:hAnsi="Sylfaen" w:cs="Sylfaen"/>
    </w:rPr>
  </w:style>
  <w:style w:type="paragraph" w:styleId="Heading1">
    <w:name w:val="heading 1"/>
    <w:basedOn w:val="Normal"/>
    <w:link w:val="Heading1Char"/>
    <w:uiPriority w:val="99"/>
    <w:qFormat/>
    <w:pPr>
      <w:ind w:left="100"/>
      <w:outlineLvl w:val="0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03F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ind w:left="100"/>
    </w:pPr>
    <w:rPr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F03FA"/>
    <w:rPr>
      <w:rFonts w:ascii="Sylfaen" w:hAnsi="Sylfaen" w:cs="Sylfaen"/>
    </w:rPr>
  </w:style>
  <w:style w:type="paragraph" w:styleId="ListParagraph">
    <w:name w:val="List Paragraph"/>
    <w:basedOn w:val="Normal"/>
    <w:uiPriority w:val="99"/>
    <w:qFormat/>
  </w:style>
  <w:style w:type="paragraph" w:customStyle="1" w:styleId="TableParagraph">
    <w:name w:val="Table Paragraph"/>
    <w:basedOn w:val="Normal"/>
    <w:uiPriority w:val="99"/>
  </w:style>
  <w:style w:type="paragraph" w:styleId="NoSpacing">
    <w:name w:val="No Spacing"/>
    <w:uiPriority w:val="99"/>
    <w:qFormat/>
    <w:rsid w:val="0001313C"/>
    <w:pPr>
      <w:widowControl w:val="0"/>
      <w:autoSpaceDE w:val="0"/>
      <w:autoSpaceDN w:val="0"/>
    </w:pPr>
    <w:rPr>
      <w:rFonts w:ascii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oter" Target="footer1.xm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1197</Words>
  <Characters>6827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kikvadze-g</dc:creator>
  <cp:keywords/>
  <dc:description/>
  <cp:lastModifiedBy>nvaradashvili</cp:lastModifiedBy>
  <cp:revision>3</cp:revision>
  <dcterms:created xsi:type="dcterms:W3CDTF">2018-10-08T07:49:00Z</dcterms:created>
  <dcterms:modified xsi:type="dcterms:W3CDTF">2018-10-09T14:00:00Z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