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183" w:rsidRPr="00AE6DB1" w:rsidRDefault="00A72183" w:rsidP="00C93DFA">
      <w:pPr>
        <w:jc w:val="right"/>
        <w:rPr>
          <w:rFonts w:ascii="Sylfaen" w:hAnsi="Sylfaen" w:cs="Sylfaen"/>
          <w:b/>
          <w:bCs/>
          <w:sz w:val="17"/>
          <w:szCs w:val="17"/>
          <w:lang w:val="ka-GE"/>
        </w:rPr>
      </w:pPr>
      <w:r w:rsidRPr="00AE6DB1">
        <w:rPr>
          <w:rFonts w:ascii="Sylfaen" w:hAnsi="Sylfaen" w:cs="Sylfaen"/>
          <w:b/>
          <w:bCs/>
          <w:sz w:val="17"/>
          <w:szCs w:val="17"/>
          <w:lang w:val="ka-GE"/>
        </w:rPr>
        <w:t>დანართი</w:t>
      </w:r>
      <w:r>
        <w:rPr>
          <w:rFonts w:ascii="Sylfaen" w:hAnsi="Sylfaen" w:cs="Sylfaen"/>
          <w:b/>
          <w:bCs/>
          <w:sz w:val="17"/>
          <w:szCs w:val="17"/>
          <w:lang w:val="ka-GE"/>
        </w:rPr>
        <w:t xml:space="preserve"> </w:t>
      </w:r>
    </w:p>
    <w:p w:rsidR="00A72183" w:rsidRPr="00AE6DB1" w:rsidRDefault="00A72183" w:rsidP="00AC11F4">
      <w:pPr>
        <w:rPr>
          <w:rFonts w:ascii="Sylfaen" w:hAnsi="Sylfaen" w:cs="Sylfaen"/>
          <w:sz w:val="17"/>
          <w:szCs w:val="17"/>
          <w:lang w:val="ka-GE"/>
        </w:rPr>
      </w:pPr>
    </w:p>
    <w:tbl>
      <w:tblPr>
        <w:tblW w:w="10734" w:type="dxa"/>
        <w:tblInd w:w="-53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05"/>
        <w:gridCol w:w="3634"/>
        <w:gridCol w:w="1020"/>
        <w:gridCol w:w="1151"/>
        <w:gridCol w:w="974"/>
        <w:gridCol w:w="1627"/>
        <w:gridCol w:w="989"/>
        <w:gridCol w:w="693"/>
        <w:gridCol w:w="441"/>
      </w:tblGrid>
      <w:tr w:rsidR="00A72183" w:rsidRPr="00DD37AF" w:rsidTr="006C468F">
        <w:trPr>
          <w:trHeight w:val="450"/>
        </w:trPr>
        <w:tc>
          <w:tcPr>
            <w:tcW w:w="205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>№</w:t>
            </w:r>
          </w:p>
        </w:tc>
        <w:tc>
          <w:tcPr>
            <w:tcW w:w="36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დასახელება</w:t>
            </w:r>
          </w:p>
        </w:tc>
        <w:tc>
          <w:tcPr>
            <w:tcW w:w="10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15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უცხოური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</w:p>
          <w:p w:rsidR="00A72183" w:rsidRPr="00AE6DB1" w:rsidRDefault="00A72183" w:rsidP="00AC11F4">
            <w:pPr>
              <w:spacing w:after="15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ვალუტის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</w:p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დასახელება</w:t>
            </w:r>
          </w:p>
        </w:tc>
        <w:tc>
          <w:tcPr>
            <w:tcW w:w="5875" w:type="dxa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ხარჯის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დასახელება</w:t>
            </w:r>
          </w:p>
        </w:tc>
      </w:tr>
      <w:tr w:rsidR="00A72183" w:rsidRPr="00DD37AF" w:rsidTr="006C468F">
        <w:trPr>
          <w:trHeight w:val="150"/>
        </w:trPr>
        <w:tc>
          <w:tcPr>
            <w:tcW w:w="0" w:type="auto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ანაზღაურების</w:t>
            </w: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ნორმა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სამედიცინო</w:t>
            </w: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დაზღვევა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ავტოსატრანსპორტო</w:t>
            </w: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საშუალების დაზღვევა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განთავსების</w:t>
            </w: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ხარჯი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შენახვის</w:t>
            </w:r>
            <w:r w:rsidRPr="00AE6DB1">
              <w:rPr>
                <w:rFonts w:ascii="Helvetica" w:hAnsi="Helvetica" w:cs="Helvetica"/>
                <w:b/>
                <w:bCs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ხარჯი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b/>
                <w:bCs/>
                <w:sz w:val="17"/>
                <w:szCs w:val="17"/>
                <w:lang w:val="ka-GE" w:eastAsia="ka-GE"/>
              </w:rPr>
              <w:t>სულ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ავსტრიის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აზერბაიჯანის</w:t>
            </w:r>
            <w:r>
              <w:rPr>
                <w:rFonts w:ascii="Sylfaen" w:hAnsi="Sylfaen" w:cs="Sylfaen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აშშ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დოლარი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2050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1250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100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4018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ბელორუსში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აშშ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დოლარი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2050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1250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200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4118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ესპანეთის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სამეფოში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5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თურქეთის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2250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250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4618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6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უკრაინაში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აშშ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დოლარი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2050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200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4368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7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გერმანიის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ფედერაციულ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8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საფრანგეთის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9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სომხეთის</w:t>
            </w:r>
            <w:r>
              <w:rPr>
                <w:rFonts w:ascii="Sylfaen" w:hAnsi="Sylfaen" w:cs="Sylfaen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აშშ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დოლარი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2050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1250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100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4018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10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საბერძნეთის</w:t>
            </w:r>
            <w:r>
              <w:rPr>
                <w:rFonts w:ascii="Sylfaen" w:hAnsi="Sylfaen" w:cs="Sylfaen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11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პოლონეთის</w:t>
            </w:r>
            <w:r>
              <w:rPr>
                <w:rFonts w:ascii="Sylfaen" w:hAnsi="Sylfaen" w:cs="Sylfaen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12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შვედეთის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სამეფოში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3307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   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1750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eastAsia="x-none"/>
              </w:rPr>
              <w:t>6000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13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ატაშე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იტალიის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რესპუბლიკაში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   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4993</w:t>
            </w:r>
          </w:p>
        </w:tc>
      </w:tr>
      <w:tr w:rsidR="00A72183" w:rsidRPr="00DD37AF" w:rsidTr="006C468F">
        <w:trPr>
          <w:trHeight w:val="150"/>
        </w:trPr>
        <w:tc>
          <w:tcPr>
            <w:tcW w:w="205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14</w:t>
            </w: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E6DB1">
            <w:pPr>
              <w:spacing w:after="150" w:line="240" w:lineRule="auto"/>
              <w:jc w:val="both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მეკავშირე</w:t>
            </w:r>
            <w:r>
              <w:rPr>
                <w:rFonts w:ascii="Sylfaen" w:hAnsi="Sylfaen" w:cs="Sylfaen"/>
                <w:sz w:val="17"/>
                <w:szCs w:val="17"/>
                <w:lang w:val="ka-GE" w:eastAsia="ka-GE"/>
              </w:rPr>
              <w:t xml:space="preserve"> 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ოფიცერი</w:t>
            </w: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 </w:t>
            </w: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ევროპოლში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3307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1750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Helvetica" w:hAnsi="Helvetica" w:cs="Helvetica"/>
                <w:sz w:val="17"/>
                <w:szCs w:val="17"/>
                <w:lang w:val="ka-GE" w:eastAsia="ka-GE"/>
              </w:rPr>
            </w:pPr>
            <w:r w:rsidRPr="00AE6DB1">
              <w:rPr>
                <w:rFonts w:ascii="Helvetica" w:hAnsi="Helvetica" w:cs="Helvetica"/>
                <w:sz w:val="17"/>
                <w:szCs w:val="17"/>
                <w:lang w:val="ka-GE" w:eastAsia="ka-GE"/>
              </w:rPr>
              <w:t>6000</w:t>
            </w:r>
          </w:p>
        </w:tc>
      </w:tr>
      <w:tr w:rsidR="00A72183" w:rsidRPr="00DD37AF" w:rsidTr="006C468F">
        <w:trPr>
          <w:trHeight w:val="792"/>
        </w:trPr>
        <w:tc>
          <w:tcPr>
            <w:tcW w:w="205" w:type="dxa"/>
            <w:tcBorders>
              <w:top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15</w:t>
            </w:r>
          </w:p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</w:p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</w:p>
          <w:p w:rsidR="00A72183" w:rsidRPr="00AE6DB1" w:rsidRDefault="00A72183" w:rsidP="00AC11F4">
            <w:pPr>
              <w:spacing w:after="0" w:line="240" w:lineRule="auto"/>
              <w:jc w:val="both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</w:p>
        </w:tc>
        <w:tc>
          <w:tcPr>
            <w:tcW w:w="363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150" w:line="240" w:lineRule="auto"/>
              <w:jc w:val="both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პოლიციის ატაშე ბელგიის სამეფოში</w:t>
            </w:r>
          </w:p>
        </w:tc>
        <w:tc>
          <w:tcPr>
            <w:tcW w:w="1020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ევრო</w:t>
            </w:r>
          </w:p>
        </w:tc>
        <w:tc>
          <w:tcPr>
            <w:tcW w:w="115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2550</w:t>
            </w:r>
          </w:p>
        </w:tc>
        <w:tc>
          <w:tcPr>
            <w:tcW w:w="97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438</w:t>
            </w:r>
          </w:p>
        </w:tc>
        <w:tc>
          <w:tcPr>
            <w:tcW w:w="1627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180</w:t>
            </w:r>
          </w:p>
        </w:tc>
        <w:tc>
          <w:tcPr>
            <w:tcW w:w="989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1500</w:t>
            </w:r>
          </w:p>
        </w:tc>
        <w:tc>
          <w:tcPr>
            <w:tcW w:w="693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325</w:t>
            </w:r>
          </w:p>
        </w:tc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</w:tcBorders>
            <w:vAlign w:val="center"/>
          </w:tcPr>
          <w:p w:rsidR="00A72183" w:rsidRPr="00AE6DB1" w:rsidRDefault="00A72183" w:rsidP="00AC11F4">
            <w:pPr>
              <w:spacing w:after="0" w:line="240" w:lineRule="auto"/>
              <w:jc w:val="center"/>
              <w:rPr>
                <w:rFonts w:ascii="Sylfaen" w:hAnsi="Sylfaen" w:cs="Sylfaen"/>
                <w:sz w:val="17"/>
                <w:szCs w:val="17"/>
                <w:lang w:val="ka-GE" w:eastAsia="ka-GE"/>
              </w:rPr>
            </w:pPr>
            <w:r w:rsidRPr="00AE6DB1">
              <w:rPr>
                <w:rFonts w:ascii="Sylfaen" w:hAnsi="Sylfaen" w:cs="Sylfaen"/>
                <w:sz w:val="17"/>
                <w:szCs w:val="17"/>
                <w:lang w:val="ka-GE" w:eastAsia="ka-GE"/>
              </w:rPr>
              <w:t>4993</w:t>
            </w:r>
          </w:p>
        </w:tc>
      </w:tr>
      <w:tr w:rsidR="00A72183" w:rsidRPr="00DD37AF" w:rsidTr="006C468F">
        <w:trPr>
          <w:trHeight w:val="320"/>
        </w:trPr>
        <w:tc>
          <w:tcPr>
            <w:tcW w:w="205" w:type="dxa"/>
            <w:tcBorders>
              <w:top w:val="single" w:sz="4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16</w:t>
            </w:r>
          </w:p>
        </w:tc>
        <w:tc>
          <w:tcPr>
            <w:tcW w:w="363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 xml:space="preserve">პოლიციის ატაშე ჩეხეთის რესპუბლიკაში </w:t>
            </w:r>
          </w:p>
        </w:tc>
        <w:tc>
          <w:tcPr>
            <w:tcW w:w="1020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ევრო</w:t>
            </w:r>
          </w:p>
        </w:tc>
        <w:tc>
          <w:tcPr>
            <w:tcW w:w="115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2550</w:t>
            </w:r>
          </w:p>
        </w:tc>
        <w:tc>
          <w:tcPr>
            <w:tcW w:w="97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438</w:t>
            </w:r>
          </w:p>
        </w:tc>
        <w:tc>
          <w:tcPr>
            <w:tcW w:w="1627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180</w:t>
            </w:r>
          </w:p>
        </w:tc>
        <w:tc>
          <w:tcPr>
            <w:tcW w:w="989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1500</w:t>
            </w:r>
          </w:p>
        </w:tc>
        <w:tc>
          <w:tcPr>
            <w:tcW w:w="693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325</w:t>
            </w:r>
          </w:p>
        </w:tc>
        <w:tc>
          <w:tcPr>
            <w:tcW w:w="44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</w:tcBorders>
          </w:tcPr>
          <w:p w:rsidR="00A72183" w:rsidRPr="00DD37AF" w:rsidRDefault="00A72183" w:rsidP="00AE6DB1">
            <w:pPr>
              <w:jc w:val="center"/>
              <w:rPr>
                <w:rFonts w:ascii="Sylfaen" w:hAnsi="Sylfaen" w:cs="Sylfaen"/>
                <w:sz w:val="16"/>
                <w:szCs w:val="16"/>
                <w:lang w:val="ka-GE"/>
              </w:rPr>
            </w:pPr>
            <w:r w:rsidRPr="00DD37AF">
              <w:rPr>
                <w:rFonts w:ascii="Sylfaen" w:hAnsi="Sylfaen" w:cs="Sylfaen"/>
                <w:sz w:val="16"/>
                <w:szCs w:val="16"/>
                <w:lang w:val="ka-GE"/>
              </w:rPr>
              <w:t>4993</w:t>
            </w:r>
          </w:p>
        </w:tc>
      </w:tr>
    </w:tbl>
    <w:p w:rsidR="00A72183" w:rsidRPr="00AE6DB1" w:rsidRDefault="00A72183" w:rsidP="00AC11F4">
      <w:pPr>
        <w:rPr>
          <w:rFonts w:ascii="Sylfaen" w:hAnsi="Sylfaen" w:cs="Sylfaen"/>
          <w:sz w:val="17"/>
          <w:szCs w:val="17"/>
          <w:lang w:val="ka-GE"/>
        </w:rPr>
      </w:pPr>
    </w:p>
    <w:p w:rsidR="00A72183" w:rsidRPr="00AE6DB1" w:rsidRDefault="00A72183" w:rsidP="00AC11F4">
      <w:pPr>
        <w:rPr>
          <w:rFonts w:ascii="Sylfaen" w:hAnsi="Sylfaen" w:cs="Sylfaen"/>
          <w:sz w:val="17"/>
          <w:szCs w:val="17"/>
          <w:lang w:val="ka-GE"/>
        </w:rPr>
      </w:pPr>
    </w:p>
    <w:p w:rsidR="00A72183" w:rsidRPr="00AE6DB1" w:rsidRDefault="00A72183" w:rsidP="00AC11F4">
      <w:pPr>
        <w:rPr>
          <w:rFonts w:ascii="Sylfaen" w:hAnsi="Sylfaen" w:cs="Sylfaen"/>
          <w:sz w:val="17"/>
          <w:szCs w:val="17"/>
          <w:lang w:val="ka-GE"/>
        </w:rPr>
      </w:pPr>
    </w:p>
    <w:sectPr w:rsidR="00A72183" w:rsidRPr="00AE6DB1" w:rsidSect="00DC07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embedSystemFonts/>
  <w:defaultTabStop w:val="720"/>
  <w:hyphenationZone w:val="141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7EF0"/>
    <w:rsid w:val="00074F67"/>
    <w:rsid w:val="001631CC"/>
    <w:rsid w:val="00313E97"/>
    <w:rsid w:val="003211C0"/>
    <w:rsid w:val="003471FB"/>
    <w:rsid w:val="003C419C"/>
    <w:rsid w:val="0045573D"/>
    <w:rsid w:val="005A2527"/>
    <w:rsid w:val="005B7E68"/>
    <w:rsid w:val="005F6B61"/>
    <w:rsid w:val="006914B2"/>
    <w:rsid w:val="006B2519"/>
    <w:rsid w:val="006C468F"/>
    <w:rsid w:val="007465A1"/>
    <w:rsid w:val="008243A7"/>
    <w:rsid w:val="008A214A"/>
    <w:rsid w:val="008E632B"/>
    <w:rsid w:val="00914CD4"/>
    <w:rsid w:val="0094395D"/>
    <w:rsid w:val="00A72183"/>
    <w:rsid w:val="00AB31DD"/>
    <w:rsid w:val="00AC11F4"/>
    <w:rsid w:val="00AE6DB1"/>
    <w:rsid w:val="00B0544F"/>
    <w:rsid w:val="00BB37D9"/>
    <w:rsid w:val="00C93DFA"/>
    <w:rsid w:val="00D20CCE"/>
    <w:rsid w:val="00DC07E0"/>
    <w:rsid w:val="00DD37AF"/>
    <w:rsid w:val="00E165D6"/>
    <w:rsid w:val="00E37EF0"/>
    <w:rsid w:val="00E47A18"/>
    <w:rsid w:val="00ED3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5573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C11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C11F4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rsid w:val="00AC11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ka-GE" w:eastAsia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6505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505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204</Words>
  <Characters>1163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Gorshkova</dc:creator>
  <cp:keywords/>
  <dc:description/>
  <cp:lastModifiedBy>nvaradashvili</cp:lastModifiedBy>
  <cp:revision>15</cp:revision>
  <cp:lastPrinted>2018-10-02T05:39:00Z</cp:lastPrinted>
  <dcterms:created xsi:type="dcterms:W3CDTF">2018-08-10T16:22:00Z</dcterms:created>
  <dcterms:modified xsi:type="dcterms:W3CDTF">2018-10-02T05:39:00Z</dcterms:modified>
</cp:coreProperties>
</file>