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C2E" w:rsidRPr="009A3042" w:rsidRDefault="00255C2E" w:rsidP="005F7068">
      <w:pPr>
        <w:jc w:val="right"/>
        <w:rPr>
          <w:rFonts w:ascii="Calibri Light" w:hAnsi="Calibri Light" w:cs="Calibri Light"/>
          <w:b/>
          <w:bCs/>
          <w:lang w:val="ka-GE"/>
        </w:rPr>
      </w:pPr>
      <w:r w:rsidRPr="00463544">
        <w:rPr>
          <w:rFonts w:ascii="Sylfaen" w:hAnsi="Sylfaen" w:cs="Sylfaen"/>
          <w:b/>
          <w:bCs/>
          <w:lang w:val="ka-GE"/>
        </w:rPr>
        <w:t>დანართი</w:t>
      </w:r>
      <w:r w:rsidRPr="009A3042">
        <w:rPr>
          <w:rFonts w:ascii="Calibri Light" w:hAnsi="Calibri Light" w:cs="Calibri Light"/>
          <w:b/>
          <w:bCs/>
          <w:lang w:val="ka-GE"/>
        </w:rPr>
        <w:t xml:space="preserve"> </w:t>
      </w:r>
    </w:p>
    <w:p w:rsidR="00255C2E" w:rsidRPr="009A3042" w:rsidRDefault="00255C2E" w:rsidP="005F7068">
      <w:pPr>
        <w:jc w:val="center"/>
        <w:rPr>
          <w:rFonts w:ascii="Calibri Light" w:hAnsi="Calibri Light" w:cs="Calibri Light"/>
          <w:lang w:val="ka-GE"/>
        </w:rPr>
      </w:pPr>
      <w:r w:rsidRPr="00463544">
        <w:rPr>
          <w:rFonts w:ascii="Sylfaen" w:hAnsi="Sylfaen" w:cs="Sylfaen"/>
          <w:b/>
          <w:bCs/>
          <w:sz w:val="28"/>
          <w:szCs w:val="28"/>
          <w:lang w:val="ka-GE"/>
        </w:rPr>
        <w:t>ტექნიკური</w:t>
      </w:r>
      <w:r w:rsidRPr="009A3042">
        <w:rPr>
          <w:rFonts w:ascii="Calibri Light" w:hAnsi="Calibri Light" w:cs="Calibri Light"/>
          <w:b/>
          <w:bCs/>
          <w:sz w:val="28"/>
          <w:szCs w:val="28"/>
          <w:lang w:val="ka-GE"/>
        </w:rPr>
        <w:t xml:space="preserve"> </w:t>
      </w:r>
      <w:r w:rsidRPr="00463544">
        <w:rPr>
          <w:rFonts w:ascii="Sylfaen" w:hAnsi="Sylfaen" w:cs="Sylfaen"/>
          <w:b/>
          <w:bCs/>
          <w:sz w:val="28"/>
          <w:szCs w:val="28"/>
          <w:lang w:val="ka-GE"/>
        </w:rPr>
        <w:t>პერსონალის</w:t>
      </w:r>
      <w:r w:rsidRPr="009A3042">
        <w:rPr>
          <w:rFonts w:ascii="Calibri Light" w:hAnsi="Calibri Light" w:cs="Calibri Light"/>
          <w:b/>
          <w:bCs/>
          <w:sz w:val="28"/>
          <w:szCs w:val="28"/>
          <w:lang w:val="ka-GE"/>
        </w:rPr>
        <w:t xml:space="preserve"> </w:t>
      </w:r>
      <w:r w:rsidRPr="00463544">
        <w:rPr>
          <w:rFonts w:ascii="Sylfaen" w:hAnsi="Sylfaen" w:cs="Sylfaen"/>
          <w:b/>
          <w:bCs/>
          <w:sz w:val="28"/>
          <w:szCs w:val="28"/>
          <w:lang w:val="ka-GE"/>
        </w:rPr>
        <w:t>სწავლების</w:t>
      </w:r>
      <w:r w:rsidRPr="009A3042">
        <w:rPr>
          <w:rFonts w:ascii="Calibri Light" w:hAnsi="Calibri Light" w:cs="Calibri Light"/>
          <w:b/>
          <w:bCs/>
          <w:sz w:val="28"/>
          <w:szCs w:val="28"/>
          <w:lang w:val="ka-GE"/>
        </w:rPr>
        <w:t xml:space="preserve"> </w:t>
      </w:r>
      <w:r w:rsidRPr="00463544">
        <w:rPr>
          <w:rFonts w:ascii="Sylfaen" w:hAnsi="Sylfaen" w:cs="Sylfaen"/>
          <w:b/>
          <w:bCs/>
          <w:sz w:val="28"/>
          <w:szCs w:val="28"/>
          <w:lang w:val="ka-GE"/>
        </w:rPr>
        <w:t>საგნები</w:t>
      </w:r>
      <w:r w:rsidRPr="009A3042">
        <w:rPr>
          <w:rFonts w:ascii="Calibri Light" w:hAnsi="Calibri Light" w:cs="Calibri Light"/>
          <w:b/>
          <w:bCs/>
          <w:sz w:val="28"/>
          <w:szCs w:val="28"/>
          <w:lang w:val="ka-GE"/>
        </w:rPr>
        <w:t xml:space="preserve">, </w:t>
      </w:r>
      <w:r w:rsidRPr="00463544">
        <w:rPr>
          <w:rFonts w:ascii="Sylfaen" w:hAnsi="Sylfaen" w:cs="Sylfaen"/>
          <w:b/>
          <w:bCs/>
          <w:sz w:val="28"/>
          <w:szCs w:val="28"/>
          <w:lang w:val="ka-GE"/>
        </w:rPr>
        <w:t>გაკვეთილები</w:t>
      </w:r>
      <w:r w:rsidRPr="009A3042">
        <w:rPr>
          <w:rFonts w:ascii="Calibri Light" w:hAnsi="Calibri Light" w:cs="Calibri Light"/>
          <w:b/>
          <w:bCs/>
          <w:sz w:val="28"/>
          <w:szCs w:val="28"/>
          <w:lang w:val="ka-GE"/>
        </w:rPr>
        <w:t xml:space="preserve"> </w:t>
      </w:r>
      <w:r w:rsidRPr="00463544">
        <w:rPr>
          <w:rFonts w:ascii="Sylfaen" w:hAnsi="Sylfaen" w:cs="Sylfaen"/>
          <w:b/>
          <w:bCs/>
          <w:sz w:val="28"/>
          <w:szCs w:val="28"/>
          <w:lang w:val="ka-GE"/>
        </w:rPr>
        <w:t>და</w:t>
      </w:r>
      <w:r w:rsidRPr="009A3042">
        <w:rPr>
          <w:rFonts w:ascii="Calibri Light" w:hAnsi="Calibri Light" w:cs="Calibri Light"/>
          <w:b/>
          <w:bCs/>
          <w:sz w:val="28"/>
          <w:szCs w:val="28"/>
          <w:lang w:val="ka-GE"/>
        </w:rPr>
        <w:t xml:space="preserve"> </w:t>
      </w:r>
      <w:r w:rsidRPr="00463544">
        <w:rPr>
          <w:rFonts w:ascii="Sylfaen" w:hAnsi="Sylfaen" w:cs="Sylfaen"/>
          <w:b/>
          <w:bCs/>
          <w:sz w:val="28"/>
          <w:szCs w:val="28"/>
          <w:lang w:val="ka-GE"/>
        </w:rPr>
        <w:t>საკითხები</w:t>
      </w:r>
    </w:p>
    <w:p w:rsidR="00255C2E" w:rsidRPr="009A3042" w:rsidRDefault="00255C2E" w:rsidP="005F7068">
      <w:pPr>
        <w:rPr>
          <w:rFonts w:ascii="Calibri Light" w:hAnsi="Calibri Light" w:cs="Calibri Light"/>
          <w:lang w:val="ka-GE"/>
        </w:rPr>
      </w:pPr>
    </w:p>
    <w:tbl>
      <w:tblPr>
        <w:tblW w:w="980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02"/>
      </w:tblGrid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საბაზისო</w:t>
            </w:r>
            <w:r w:rsidRPr="009A3042">
              <w:rPr>
                <w:rFonts w:ascii="Calibri Light" w:hAnsi="Calibri Light" w:cs="Calibri Light"/>
                <w:b/>
                <w:bCs/>
                <w:sz w:val="28"/>
                <w:szCs w:val="28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მომზადება</w:t>
            </w:r>
            <w:r w:rsidRPr="009A3042">
              <w:rPr>
                <w:rFonts w:ascii="Calibri Light" w:hAnsi="Calibri Light" w:cs="Calibri Light"/>
                <w:b/>
                <w:bCs/>
                <w:sz w:val="28"/>
                <w:szCs w:val="28"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8"/>
                <w:szCs w:val="28"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sz w:val="28"/>
                <w:szCs w:val="28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ზოგადი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შესავალი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შესავალი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სწავლების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შეფასების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ზოგადი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მიმოხილვა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სააერნაოსნო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ორგანიზაციული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სტრუქტურა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, </w:t>
            </w:r>
            <w:r w:rsidRPr="009A3042">
              <w:rPr>
                <w:rFonts w:ascii="Sylfaen" w:hAnsi="Sylfaen" w:cs="Sylfaen"/>
                <w:lang w:val="ka-GE"/>
              </w:rPr>
              <w:t>ფუნქციები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პასუხისმგებლობა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ადგილი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პერსონალის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მოვალეობები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1.5 - </w:t>
            </w:r>
            <w:r w:rsidRPr="009A3042">
              <w:rPr>
                <w:rFonts w:ascii="Sylfaen" w:hAnsi="Sylfaen" w:cs="Sylfaen"/>
                <w:lang w:val="ka-GE"/>
              </w:rPr>
              <w:t>საერთაშორისო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ეროვნული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საავიაციო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ზედამხედველების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  </w:t>
            </w:r>
            <w:r w:rsidRPr="009A3042">
              <w:rPr>
                <w:rFonts w:ascii="Sylfaen" w:hAnsi="Sylfaen" w:cs="Sylfaen"/>
                <w:lang w:val="ka-GE"/>
              </w:rPr>
              <w:t>რეგულირების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სფერო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, </w:t>
            </w:r>
            <w:r w:rsidRPr="009A3042">
              <w:rPr>
                <w:rFonts w:ascii="Sylfaen" w:hAnsi="Sylfaen" w:cs="Sylfaen"/>
                <w:lang w:val="ka-GE"/>
              </w:rPr>
              <w:t>ქვეყნებს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შორის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ურთიერთკავშირი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  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1.6 - </w:t>
            </w:r>
            <w:r w:rsidRPr="009A3042">
              <w:rPr>
                <w:rFonts w:ascii="Sylfaen" w:hAnsi="Sylfaen" w:cs="Sylfaen"/>
                <w:lang w:val="ka-GE"/>
              </w:rPr>
              <w:t>საერთაშორისო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სტანდარტები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რეკომენდებული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პრაქტიკა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 1.7 - </w:t>
            </w:r>
            <w:r w:rsidRPr="009A3042">
              <w:rPr>
                <w:rFonts w:ascii="Sylfaen" w:hAnsi="Sylfaen" w:cs="Sylfaen"/>
                <w:lang w:val="ka-GE"/>
              </w:rPr>
              <w:t>მონაცემთა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დაცვა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1.8 - </w:t>
            </w:r>
            <w:r w:rsidRPr="009A3042">
              <w:rPr>
                <w:rFonts w:ascii="Sylfaen" w:hAnsi="Sylfaen" w:cs="Sylfaen"/>
                <w:lang w:val="ka-GE"/>
              </w:rPr>
              <w:t>ხარისხის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1.9 -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1.10 - </w:t>
            </w:r>
            <w:r w:rsidRPr="009A3042">
              <w:rPr>
                <w:rFonts w:ascii="Sylfaen" w:hAnsi="Sylfaen" w:cs="Sylfaen"/>
                <w:lang w:val="ka-GE"/>
              </w:rPr>
              <w:t>შრომის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დაცვა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ტექნიკა</w:t>
            </w:r>
            <w:r w:rsidRPr="009A3042">
              <w:rPr>
                <w:rFonts w:ascii="Calibri Light" w:hAnsi="Calibri Light" w:cs="Calibri Light"/>
                <w:lang w:val="ka-GE"/>
              </w:rPr>
              <w:t>.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მიმოხილვა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ორგანიზების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მიმოხილვა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 1.2 -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ფრენის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უზრუნველყოფის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მიწისზედა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მონიტორინგის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1.5 - </w:t>
            </w:r>
            <w:r w:rsidRPr="009A3042">
              <w:rPr>
                <w:rFonts w:ascii="Sylfaen" w:hAnsi="Sylfaen" w:cs="Sylfaen"/>
                <w:lang w:val="ka-GE"/>
              </w:rPr>
              <w:t>ცნობიერების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ამაღლება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sz w:val="28"/>
                <w:szCs w:val="28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საბაზისო</w:t>
            </w:r>
            <w:r w:rsidRPr="009A3042">
              <w:rPr>
                <w:rFonts w:ascii="Calibri Light" w:hAnsi="Calibri Light" w:cs="Calibri Light"/>
                <w:b/>
                <w:bCs/>
                <w:sz w:val="28"/>
                <w:szCs w:val="28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მომზადება</w:t>
            </w:r>
            <w:r w:rsidRPr="009A3042">
              <w:rPr>
                <w:rFonts w:ascii="Calibri Light" w:hAnsi="Calibri Light" w:cs="Calibri Light"/>
                <w:b/>
                <w:bCs/>
                <w:sz w:val="28"/>
                <w:szCs w:val="28"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8"/>
                <w:szCs w:val="28"/>
              </w:rPr>
              <w:t xml:space="preserve">– </w:t>
            </w:r>
            <w:r w:rsidRPr="009A3042">
              <w:rPr>
                <w:rFonts w:ascii="Calibri Light" w:hAnsi="Calibri Light" w:cs="Calibri Light"/>
                <w:b/>
                <w:bCs/>
                <w:sz w:val="28"/>
                <w:szCs w:val="28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გაღრმავებული</w:t>
            </w:r>
            <w:r w:rsidRPr="009A3042">
              <w:rPr>
                <w:rFonts w:ascii="Calibri Light" w:hAnsi="Calibri Light" w:cs="Calibri Light"/>
                <w:b/>
                <w:bCs/>
                <w:sz w:val="28"/>
                <w:szCs w:val="28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სწავლება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lang w:val="ka-GE"/>
              </w:rPr>
              <w:t>ჰაერსანაოსნო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ინფორმაციით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lang w:val="ka-GE"/>
              </w:rPr>
              <w:t>საავიაციო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მეტეოროლოგიური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5: </w:t>
            </w:r>
            <w:r w:rsidRPr="009A3042">
              <w:rPr>
                <w:rFonts w:ascii="Sylfaen" w:hAnsi="Sylfaen" w:cs="Sylfaen"/>
                <w:lang w:val="ka-GE"/>
              </w:rPr>
              <w:t>საავიაციო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კავშირგაბმულობა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6: </w:t>
            </w:r>
            <w:r w:rsidRPr="009A3042">
              <w:rPr>
                <w:rFonts w:ascii="Sylfaen" w:hAnsi="Sylfaen" w:cs="Sylfaen"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7: </w:t>
            </w:r>
            <w:r w:rsidRPr="009A3042">
              <w:rPr>
                <w:rFonts w:ascii="Sylfaen" w:hAnsi="Sylfaen" w:cs="Sylfaen"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8: </w:t>
            </w:r>
            <w:r w:rsidRPr="009A3042">
              <w:rPr>
                <w:rFonts w:ascii="Sylfaen" w:hAnsi="Sylfaen" w:cs="Sylfaen"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საფრენოსნო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ინფორმაციის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დამუშავება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9: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მონიტორინგი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კონტროლი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10: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პროცედურები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საკვალიფიკაციო</w:t>
            </w:r>
            <w:r w:rsidRPr="009A3042">
              <w:rPr>
                <w:rFonts w:ascii="Calibri Light" w:hAnsi="Calibri Light" w:cs="Calibri Light"/>
                <w:b/>
                <w:bCs/>
                <w:sz w:val="28"/>
                <w:szCs w:val="28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სწავლება</w:t>
            </w:r>
            <w:r w:rsidRPr="009A3042">
              <w:rPr>
                <w:rFonts w:ascii="Calibri Light" w:hAnsi="Calibri Light" w:cs="Calibri Light"/>
                <w:b/>
                <w:bCs/>
                <w:sz w:val="28"/>
                <w:szCs w:val="28"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8"/>
                <w:szCs w:val="28"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sz w:val="28"/>
                <w:szCs w:val="28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ზოგადი</w:t>
            </w:r>
          </w:p>
        </w:tc>
      </w:tr>
      <w:tr w:rsidR="00255C2E" w:rsidRPr="009A3042">
        <w:trPr>
          <w:trHeight w:val="517"/>
        </w:trPr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მართვა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პოლიტიკა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რისკის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კონცეფცია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რისკის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შეფასების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შეფასების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პროცესი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რისკების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კლასიფიკაციის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სქემა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1.5 - </w:t>
            </w:r>
            <w:r w:rsidRPr="009A3042">
              <w:rPr>
                <w:rFonts w:ascii="Sylfaen" w:hAnsi="Sylfaen" w:cs="Sylfaen"/>
                <w:lang w:val="ka-GE"/>
              </w:rPr>
              <w:t>სამართლებრივი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lang w:val="ka-GE"/>
              </w:rPr>
              <w:t>ნორმები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მიმართ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შრომის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დაცვა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საფრთხის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სახეების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მიმოხილვა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სამართლებრივი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ნორმები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საფრთხის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სახეების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მიმოხილვა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წესები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პროცედურები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სახიფათო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მასალების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ადამიანური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ფაქტორი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ადამიანური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ფაქტორების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მიმოხილვა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შესავალი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ცოდნა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უნარ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ჩვევები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–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პერსონალის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lang w:val="ka-GE"/>
              </w:rPr>
              <w:t>ცოდნა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, </w:t>
            </w:r>
            <w:r w:rsidRPr="009A3042">
              <w:rPr>
                <w:rFonts w:ascii="Sylfaen" w:hAnsi="Sylfaen" w:cs="Sylfaen"/>
                <w:lang w:val="ka-GE"/>
              </w:rPr>
              <w:t>უნარ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ჩვევები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კვალიფიკაცია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ფსიქოლოგიური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ფაქტორები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– </w:t>
            </w:r>
            <w:r w:rsidRPr="009A3042">
              <w:rPr>
                <w:rFonts w:ascii="Sylfaen" w:hAnsi="Sylfaen" w:cs="Sylfaen"/>
                <w:lang w:val="ka-GE"/>
              </w:rPr>
              <w:t>შემეცნებითი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შესაძლებლობები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სამედიცინო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ფაქტორები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4.1 - </w:t>
            </w:r>
            <w:r w:rsidRPr="009A3042">
              <w:rPr>
                <w:rFonts w:ascii="Sylfaen" w:hAnsi="Sylfaen" w:cs="Sylfaen"/>
                <w:lang w:val="ka-GE"/>
              </w:rPr>
              <w:t>დაღლილობა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4.2 - </w:t>
            </w:r>
            <w:r w:rsidRPr="009A3042">
              <w:rPr>
                <w:rFonts w:ascii="Sylfaen" w:hAnsi="Sylfaen" w:cs="Sylfaen"/>
                <w:lang w:val="ka-GE"/>
              </w:rPr>
              <w:t>ფიზიკური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მდგომარეობა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4.3 -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პირობები</w:t>
            </w:r>
            <w:r w:rsidRPr="009A3042">
              <w:rPr>
                <w:rFonts w:ascii="Calibri Light" w:hAnsi="Calibri Light" w:cs="Calibri Light"/>
                <w:lang w:val="ka-GE"/>
              </w:rPr>
              <w:t>/</w:t>
            </w:r>
            <w:r w:rsidRPr="009A3042">
              <w:rPr>
                <w:rFonts w:ascii="Sylfaen" w:hAnsi="Sylfaen" w:cs="Sylfaen"/>
                <w:lang w:val="ka-GE"/>
              </w:rPr>
              <w:t>გარემო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5 -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ორგანიზაციული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სოციალური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ფაქტორები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5.1 – </w:t>
            </w:r>
            <w:r w:rsidRPr="009A3042">
              <w:rPr>
                <w:rFonts w:ascii="Sylfaen" w:hAnsi="Sylfaen" w:cs="Sylfaen"/>
                <w:lang w:val="ka-GE"/>
              </w:rPr>
              <w:t>ადამიანების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ძირითადი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საჭიროებები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სამუშაოზე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5.2 - </w:t>
            </w:r>
            <w:r w:rsidRPr="009A3042">
              <w:rPr>
                <w:rFonts w:ascii="Sylfaen" w:hAnsi="Sylfaen" w:cs="Sylfaen"/>
                <w:lang w:val="ka-GE"/>
              </w:rPr>
              <w:t>გუნდური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რესურსი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5.3 -  </w:t>
            </w:r>
            <w:r w:rsidRPr="009A3042">
              <w:rPr>
                <w:rFonts w:ascii="Sylfaen" w:hAnsi="Sylfaen" w:cs="Sylfaen"/>
                <w:lang w:val="ka-GE"/>
              </w:rPr>
              <w:t>ჯგუფში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მუშაობა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ჯგუფის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ამოცანები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6 -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კომუნიკაცია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6.1 - </w:t>
            </w:r>
            <w:r w:rsidRPr="009A3042">
              <w:rPr>
                <w:rFonts w:ascii="Sylfaen" w:hAnsi="Sylfaen" w:cs="Sylfaen"/>
                <w:lang w:val="ka-GE"/>
              </w:rPr>
              <w:t>წერილობითი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ანგარიში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6.2 - </w:t>
            </w:r>
            <w:r w:rsidRPr="009A3042">
              <w:rPr>
                <w:rFonts w:ascii="Sylfaen" w:hAnsi="Sylfaen" w:cs="Sylfaen"/>
                <w:lang w:val="ka-GE"/>
              </w:rPr>
              <w:t>ვერბალური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არა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ვერბალური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კომუნიკაცია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7 -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სტრესი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7.1 - </w:t>
            </w:r>
            <w:r w:rsidRPr="009A3042">
              <w:rPr>
                <w:rFonts w:ascii="Sylfaen" w:hAnsi="Sylfaen" w:cs="Sylfaen"/>
                <w:lang w:val="ka-GE"/>
              </w:rPr>
              <w:t>სტრესი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7.2 - </w:t>
            </w:r>
            <w:r w:rsidRPr="009A3042">
              <w:rPr>
                <w:rFonts w:ascii="Sylfaen" w:hAnsi="Sylfaen" w:cs="Sylfaen"/>
                <w:lang w:val="ka-GE"/>
              </w:rPr>
              <w:t>სტრესის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8 -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ადამიანური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შეცდომა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8.1 - </w:t>
            </w:r>
            <w:r w:rsidRPr="009A3042">
              <w:rPr>
                <w:rFonts w:ascii="Sylfaen" w:hAnsi="Sylfaen" w:cs="Sylfaen"/>
                <w:lang w:val="ka-GE"/>
              </w:rPr>
              <w:t>ადამიანური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შეცდომა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საკვალიფიკაციო</w:t>
            </w:r>
            <w:r w:rsidRPr="009A3042">
              <w:rPr>
                <w:rFonts w:ascii="Calibri Light" w:hAnsi="Calibri Light" w:cs="Calibri Light"/>
                <w:b/>
                <w:bCs/>
                <w:sz w:val="28"/>
                <w:szCs w:val="28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სწავლება</w:t>
            </w:r>
            <w:r w:rsidRPr="009A3042">
              <w:rPr>
                <w:rFonts w:ascii="Calibri Light" w:hAnsi="Calibri Light" w:cs="Calibri Light"/>
                <w:b/>
                <w:bCs/>
                <w:sz w:val="28"/>
                <w:szCs w:val="28"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  <w:sz w:val="28"/>
                <w:szCs w:val="28"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sz w:val="28"/>
                <w:szCs w:val="28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გაღრმავებული</w:t>
            </w:r>
            <w:r w:rsidRPr="009A3042">
              <w:rPr>
                <w:rFonts w:ascii="Calibri Light" w:hAnsi="Calibri Light" w:cs="Calibri Light"/>
                <w:b/>
                <w:bCs/>
                <w:sz w:val="28"/>
                <w:szCs w:val="28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sz w:val="28"/>
                <w:szCs w:val="28"/>
                <w:lang w:val="ka-GE"/>
              </w:rPr>
              <w:t>სწავლება</w:t>
            </w: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1.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საავიაციო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კავშირგაბმულობა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ხმოვანი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კავშირგაბმულობა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„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ჰაერი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“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გადაცემა</w:t>
            </w:r>
            <w:r w:rsidRPr="009A3042">
              <w:rPr>
                <w:rFonts w:ascii="Calibri Light" w:hAnsi="Calibri Light" w:cs="Calibri Light"/>
                <w:lang w:val="ka-GE"/>
              </w:rPr>
              <w:t>/</w:t>
            </w:r>
            <w:r w:rsidRPr="009A3042">
              <w:rPr>
                <w:rFonts w:ascii="Sylfaen" w:hAnsi="Sylfaen" w:cs="Sylfaen"/>
                <w:lang w:val="ka-GE"/>
              </w:rPr>
              <w:t>მიღება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ანტენის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ხმოვანი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შეტყობინებების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გადამრთველი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მეთვალყურის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ადგილი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1.5 - </w:t>
            </w:r>
            <w:r w:rsidRPr="009A3042">
              <w:rPr>
                <w:rFonts w:ascii="Sylfaen" w:hAnsi="Sylfaen" w:cs="Sylfaen"/>
                <w:lang w:val="ka-GE"/>
              </w:rPr>
              <w:t>ხმოვანი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კავშირგაბმულობის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lang w:val="ka-GE"/>
              </w:rPr>
              <w:t>ინტერფეისი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„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“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ინტერფეისი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2.2 - </w:t>
            </w:r>
            <w:r w:rsidRPr="009A3042">
              <w:rPr>
                <w:rFonts w:ascii="Sylfaen" w:hAnsi="Sylfaen" w:cs="Sylfaen"/>
                <w:lang w:val="ka-GE"/>
              </w:rPr>
              <w:t>პროტოკოლები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2.3 - </w:t>
            </w:r>
            <w:r w:rsidRPr="009A3042">
              <w:rPr>
                <w:rFonts w:ascii="Sylfaen" w:hAnsi="Sylfaen" w:cs="Sylfaen"/>
                <w:lang w:val="ka-GE"/>
              </w:rPr>
              <w:t>გადამრთველი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2.4 - </w:t>
            </w:r>
            <w:r w:rsidRPr="009A3042">
              <w:rPr>
                <w:rFonts w:ascii="Sylfaen" w:hAnsi="Sylfaen" w:cs="Sylfaen"/>
                <w:lang w:val="ka-GE"/>
              </w:rPr>
              <w:t>კავშირგაბმულობის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წრედი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2.5 - </w:t>
            </w:r>
            <w:r w:rsidRPr="009A3042">
              <w:rPr>
                <w:rFonts w:ascii="Sylfaen" w:hAnsi="Sylfaen" w:cs="Sylfaen"/>
                <w:lang w:val="ka-GE"/>
              </w:rPr>
              <w:t>მეთვალყურის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ადგილი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გადაცემის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მარშრუტი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lang w:val="ka-GE"/>
              </w:rPr>
              <w:t>კავშირგაბმულობის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ხაზები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თეორიული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საფუძვლები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კავშირგაბმულობის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lang w:val="ka-GE"/>
              </w:rPr>
              <w:t>ხაზების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შესახებ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 -  </w:t>
            </w:r>
            <w:r w:rsidRPr="009A3042">
              <w:rPr>
                <w:rFonts w:ascii="Sylfaen" w:hAnsi="Sylfaen" w:cs="Sylfaen"/>
                <w:lang w:val="ka-GE"/>
              </w:rPr>
              <w:t>ციფრული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მონაცემების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გადაცემა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კავშირგაბმულობის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სახეობები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სპეციალიზებული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ხაზები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მიკროტალღური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კავშირი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2.2 - </w:t>
            </w:r>
            <w:r w:rsidRPr="009A3042">
              <w:rPr>
                <w:rFonts w:ascii="Sylfaen" w:hAnsi="Sylfaen" w:cs="Sylfaen"/>
                <w:lang w:val="ka-GE"/>
              </w:rPr>
              <w:t>თანამგზავრული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კავშირი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ჩამწერები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</w:p>
        </w:tc>
      </w:tr>
      <w:tr w:rsidR="00255C2E" w:rsidRPr="009A3042">
        <w:tc>
          <w:tcPr>
            <w:tcW w:w="9802" w:type="dxa"/>
            <w:shd w:val="clear" w:color="auto" w:fill="FFFFFF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იურიდიული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ასპექტები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წესები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2.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საავიაციო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ციფრული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კავშირგაბმულობა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ქსელების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მიმოხილვა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სახეები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– </w:t>
            </w:r>
            <w:r w:rsidRPr="009A3042">
              <w:rPr>
                <w:rFonts w:ascii="Sylfaen" w:hAnsi="Sylfaen" w:cs="Sylfaen"/>
                <w:lang w:val="ka-GE"/>
              </w:rPr>
              <w:t>ქსელები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– </w:t>
            </w:r>
            <w:r w:rsidRPr="009A3042">
              <w:rPr>
                <w:rFonts w:ascii="Sylfaen" w:hAnsi="Sylfaen" w:cs="Sylfaen"/>
                <w:lang w:val="ka-GE"/>
              </w:rPr>
              <w:t>გარე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ქსელური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გაზომვის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1.5 - </w:t>
            </w:r>
            <w:r w:rsidRPr="009A3042">
              <w:rPr>
                <w:rFonts w:ascii="Sylfaen" w:hAnsi="Sylfaen" w:cs="Sylfaen"/>
                <w:lang w:val="ka-GE"/>
              </w:rPr>
              <w:t>გაუმართაობების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განსაზღვრა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ოქმები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თეორიული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საფუძვლები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2.2 - </w:t>
            </w:r>
            <w:r w:rsidRPr="009A3042">
              <w:rPr>
                <w:rFonts w:ascii="Sylfaen" w:hAnsi="Sylfaen" w:cs="Sylfaen"/>
                <w:lang w:val="ka-GE"/>
              </w:rPr>
              <w:t>ზოგადი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ოქმები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2.3 - </w:t>
            </w:r>
            <w:r w:rsidRPr="009A3042">
              <w:rPr>
                <w:rFonts w:ascii="Sylfaen" w:hAnsi="Sylfaen" w:cs="Sylfaen"/>
                <w:lang w:val="ka-GE"/>
              </w:rPr>
              <w:t>სპეციალიზებული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ოქმები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ეროვნული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ქსელები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</w:t>
            </w:r>
            <w:r w:rsidRPr="009A3042">
              <w:rPr>
                <w:rFonts w:ascii="Sylfaen" w:hAnsi="Sylfaen" w:cs="Sylfaen"/>
                <w:lang w:val="ka-GE"/>
              </w:rPr>
              <w:t>ეროვნული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ქსელები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ევროპული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ქსელები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4.1 - </w:t>
            </w:r>
            <w:r w:rsidRPr="009A3042">
              <w:rPr>
                <w:rFonts w:ascii="Sylfaen" w:hAnsi="Sylfaen" w:cs="Sylfaen"/>
                <w:lang w:val="ka-GE"/>
              </w:rPr>
              <w:t>ქსელური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ტექნოლოგიები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ქსელები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5.1 - </w:t>
            </w:r>
            <w:r w:rsidRPr="009A3042">
              <w:rPr>
                <w:rFonts w:ascii="Sylfaen" w:hAnsi="Sylfaen" w:cs="Sylfaen"/>
                <w:lang w:val="ka-GE"/>
              </w:rPr>
              <w:t>ქსელები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სტანდარტები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5.2 - </w:t>
            </w:r>
            <w:r w:rsidRPr="009A3042">
              <w:rPr>
                <w:rFonts w:ascii="Sylfaen" w:hAnsi="Sylfaen" w:cs="Sylfaen"/>
                <w:lang w:val="ka-GE"/>
              </w:rPr>
              <w:t>აღწერა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5.3 - </w:t>
            </w:r>
            <w:r w:rsidRPr="009A3042">
              <w:rPr>
                <w:rFonts w:ascii="Sylfaen" w:hAnsi="Sylfaen" w:cs="Sylfaen"/>
                <w:lang w:val="ka-GE"/>
              </w:rPr>
              <w:t>ქსელის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არქიტექტურა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5.4 - </w:t>
            </w:r>
            <w:r w:rsidRPr="009A3042">
              <w:rPr>
                <w:rFonts w:ascii="Sylfaen" w:hAnsi="Sylfaen" w:cs="Sylfaen"/>
                <w:lang w:val="ka-GE"/>
              </w:rPr>
              <w:t>ქვექსელები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„</w:t>
            </w:r>
            <w:r w:rsidRPr="009A3042">
              <w:rPr>
                <w:rFonts w:ascii="Sylfaen" w:hAnsi="Sylfaen" w:cs="Sylfaen"/>
                <w:lang w:val="ka-GE"/>
              </w:rPr>
              <w:t>ჰაერი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>“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5.5 - </w:t>
            </w:r>
            <w:r w:rsidRPr="009A3042">
              <w:rPr>
                <w:rFonts w:ascii="Sylfaen" w:hAnsi="Sylfaen" w:cs="Sylfaen"/>
                <w:lang w:val="ka-GE"/>
              </w:rPr>
              <w:t>ქვექსელები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„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>“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5.6 - </w:t>
            </w:r>
            <w:r w:rsidRPr="009A3042">
              <w:rPr>
                <w:rFonts w:ascii="Sylfaen" w:hAnsi="Sylfaen" w:cs="Sylfaen"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ქსელები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5.7 - </w:t>
            </w:r>
            <w:r w:rsidRPr="009A3042">
              <w:rPr>
                <w:rFonts w:ascii="Sylfaen" w:hAnsi="Sylfaen" w:cs="Sylfaen"/>
                <w:lang w:val="ka-GE"/>
              </w:rPr>
              <w:t>ჰაერი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ქსელის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lang w:val="ka-GE"/>
              </w:rPr>
              <w:t>გადაცემის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მარშრუტი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lang w:val="ka-GE"/>
              </w:rPr>
              <w:t>კავშირგაბმულობის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ხაზები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თეორიული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საფუძვლები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კავშირის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ხაზებთან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მიმართებით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სპეციალიზებული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ხაზები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მიკროტალღური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კავშირი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2.2 - </w:t>
            </w:r>
            <w:r w:rsidRPr="009A3042">
              <w:rPr>
                <w:rFonts w:ascii="Sylfaen" w:hAnsi="Sylfaen" w:cs="Sylfaen"/>
                <w:lang w:val="ka-GE"/>
              </w:rPr>
              <w:t>თანამგზავრული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კავშირი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ჩამწერები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იურიდიული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ასპექტები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წესები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3.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მიუმართავი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რადიოშუქურა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(NDB)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მახასიათებლებზე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დაფუძნებული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კონცეფცია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მოთხოვნები</w:t>
            </w:r>
          </w:p>
          <w:p w:rsidR="00255C2E" w:rsidRDefault="00255C2E" w:rsidP="009A3042">
            <w:pPr>
              <w:spacing w:line="240" w:lineRule="auto"/>
              <w:rPr>
                <w:rFonts w:ascii="Calibri Light" w:hAnsi="Calibri Light" w:cs="Calibri Light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მახასიათებლებზე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დაფუძნებული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Calibri Light" w:hAnsi="Calibri Light" w:cs="Calibri Light"/>
                <w:lang w:val="ka-GE"/>
              </w:rPr>
              <w:t xml:space="preserve">1.3 - </w:t>
            </w:r>
            <w:r w:rsidRPr="009A3042">
              <w:rPr>
                <w:rFonts w:ascii="Sylfaen" w:hAnsi="Sylfaen" w:cs="Sylfaen"/>
                <w:lang w:val="ka-GE"/>
              </w:rPr>
              <w:t>ზონალური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კონცეფცია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(RNAV)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ნოტამ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მიწისზედა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მიუმართავი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რადიოშუქურა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(NDB)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მიუმართავი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რადიოშუქურა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არქიტექტურა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გადამცემის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ანტენის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1.5 - </w:t>
            </w:r>
            <w:r w:rsidRPr="009A3042">
              <w:rPr>
                <w:rFonts w:ascii="Sylfaen" w:hAnsi="Sylfaen" w:cs="Sylfaen"/>
                <w:lang w:val="ka-GE"/>
              </w:rPr>
              <w:t>მონიტორინგის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კონტროლის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1.6 - </w:t>
            </w:r>
            <w:r w:rsidRPr="009A3042">
              <w:rPr>
                <w:rFonts w:ascii="Sylfaen" w:hAnsi="Sylfaen" w:cs="Sylfaen"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მოწყობილობები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1.7 -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შემოწმება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თანამგზავრული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(GNSS)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თანამგზავრული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(GNSS)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ზოგადი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მიმოხილვა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მოწყობილობები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ავტონომიური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ინერციული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ვერტიკალური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</w:t>
            </w:r>
            <w:r w:rsidRPr="009A3042">
              <w:rPr>
                <w:rFonts w:ascii="Sylfaen" w:hAnsi="Sylfaen" w:cs="Sylfaen"/>
                <w:lang w:val="ka-GE"/>
              </w:rPr>
              <w:t>ვერტიკალური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5: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4.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პელენგატორი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(DF)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მახასიათებლებზე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დაფუძნებული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კონცეფცია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მოთხოვნები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მახასიათებლებზე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დაფუძნებული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ზონალური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ნაოსნობის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ზონალური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კონცეფცია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(RNAV)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ნოტამ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მიწისზედა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პელენგატორი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(DF)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პელენგატორი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(DF)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VDF/DDF </w:t>
            </w:r>
            <w:r w:rsidRPr="009A3042">
              <w:rPr>
                <w:rFonts w:ascii="Sylfaen" w:hAnsi="Sylfaen" w:cs="Sylfaen"/>
                <w:lang w:val="ka-GE"/>
              </w:rPr>
              <w:t>მოწყობილობის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არქიტექტურა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მიმღების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ანტენის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1.5 - </w:t>
            </w:r>
            <w:r w:rsidRPr="009A3042">
              <w:rPr>
                <w:rFonts w:ascii="Sylfaen" w:hAnsi="Sylfaen" w:cs="Sylfaen"/>
                <w:lang w:val="ka-GE"/>
              </w:rPr>
              <w:t>მონიტორინგის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კონტროლის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1.6 -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შემოწმება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თანამგზავრული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(GNSS)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GNSS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ზოგადი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მიმოხილვა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მოწყობილობები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ავტონომიური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ინერციული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ვერტიკალური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</w:t>
            </w:r>
            <w:r w:rsidRPr="009A3042">
              <w:rPr>
                <w:rFonts w:ascii="Sylfaen" w:hAnsi="Sylfaen" w:cs="Sylfaen"/>
                <w:lang w:val="ka-GE"/>
              </w:rPr>
              <w:t>ვერტიკალური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5: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  <w:shd w:val="clear" w:color="auto" w:fill="FFFFFF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5.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ულტრამოკლეტალღოვანი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წრიული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რადიოშუქურა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(VOR)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მახასიათებლებზე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დაფუძნებული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კონცეფცია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მოთხოვნები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მახასიათებლებზე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დაფუძნებული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ზონალური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ნაოსნობის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ზონალური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კონცეფცია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(RNAV)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ნოტამ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მიწისზედა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ულტრამოკლეტალღური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წრიული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რადიოშუქურა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VOR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VOR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– CVOR-</w:t>
            </w:r>
            <w:r w:rsidRPr="009A3042">
              <w:rPr>
                <w:rFonts w:ascii="Sylfaen" w:hAnsi="Sylfaen" w:cs="Sylfaen"/>
                <w:lang w:val="ka-GE"/>
              </w:rPr>
              <w:t>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>/</w:t>
            </w:r>
            <w:r w:rsidRPr="009A3042">
              <w:rPr>
                <w:rFonts w:ascii="Sylfaen" w:hAnsi="Sylfaen" w:cs="Sylfaen"/>
                <w:lang w:val="ka-GE"/>
              </w:rPr>
              <w:t>ან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DVOR-</w:t>
            </w:r>
            <w:r w:rsidRPr="009A3042">
              <w:rPr>
                <w:rFonts w:ascii="Sylfaen" w:hAnsi="Sylfaen" w:cs="Sylfaen"/>
                <w:lang w:val="ka-GE"/>
              </w:rPr>
              <w:t>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საფუძვლები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არქიტექტურა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გადამცემის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1.5 - </w:t>
            </w:r>
            <w:r w:rsidRPr="009A3042">
              <w:rPr>
                <w:rFonts w:ascii="Sylfaen" w:hAnsi="Sylfaen" w:cs="Sylfaen"/>
                <w:lang w:val="ka-GE"/>
              </w:rPr>
              <w:t>ანტენის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1.6 - </w:t>
            </w:r>
            <w:r w:rsidRPr="009A3042">
              <w:rPr>
                <w:rFonts w:ascii="Sylfaen" w:hAnsi="Sylfaen" w:cs="Sylfaen"/>
                <w:lang w:val="ka-GE"/>
              </w:rPr>
              <w:t>მონიტორინგის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კონტროლის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1.7 - </w:t>
            </w:r>
            <w:r w:rsidRPr="009A3042">
              <w:rPr>
                <w:rFonts w:ascii="Sylfaen" w:hAnsi="Sylfaen" w:cs="Sylfaen"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მოწყობილობები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1.8 -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შემოწმება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თანამგზავრული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(GNSS)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თანამგზავრული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(GNSS)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ზოგადი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მიმოხილვა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მოწყობილობები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ავტონომიური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ინერციული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ვერტიკალური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</w:t>
            </w:r>
            <w:r w:rsidRPr="009A3042">
              <w:rPr>
                <w:rFonts w:ascii="Sylfaen" w:hAnsi="Sylfaen" w:cs="Sylfaen"/>
                <w:lang w:val="ka-GE"/>
              </w:rPr>
              <w:t>ვერტიკალური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5: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5.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მანძილსაზომი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მოწყობილობა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(DME)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კონცეფცია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მოთხოვნები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მახასიათებლებზე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დაფუძნებული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ზონალური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ნაოსნობის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ზონალური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კონცეფცია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(RNAV)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ნოტამ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მიწისზედა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მანძილსაზომი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მოწყობილობა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(DME)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DME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–DME-</w:t>
            </w:r>
            <w:r w:rsidRPr="009A3042">
              <w:rPr>
                <w:rFonts w:ascii="Sylfaen" w:hAnsi="Sylfaen" w:cs="Sylfaen"/>
                <w:lang w:val="ka-GE"/>
              </w:rPr>
              <w:t>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საფუძვლები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სახმელეთო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სადგურის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არქიტექტურა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მიმღების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1.5 - </w:t>
            </w:r>
            <w:r w:rsidRPr="009A3042">
              <w:rPr>
                <w:rFonts w:ascii="Sylfaen" w:hAnsi="Sylfaen" w:cs="Sylfaen"/>
                <w:lang w:val="ka-GE"/>
              </w:rPr>
              <w:t>სიგნალის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დამუშავება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1.6 - </w:t>
            </w:r>
            <w:r w:rsidRPr="009A3042">
              <w:rPr>
                <w:rFonts w:ascii="Sylfaen" w:hAnsi="Sylfaen" w:cs="Sylfaen"/>
                <w:lang w:val="ka-GE"/>
              </w:rPr>
              <w:t>გადამცემის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1.7 - </w:t>
            </w:r>
            <w:r w:rsidRPr="009A3042">
              <w:rPr>
                <w:rFonts w:ascii="Sylfaen" w:hAnsi="Sylfaen" w:cs="Sylfaen"/>
                <w:lang w:val="ka-GE"/>
              </w:rPr>
              <w:t>ანტენის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1.8 - </w:t>
            </w:r>
            <w:r w:rsidRPr="009A3042">
              <w:rPr>
                <w:rFonts w:ascii="Sylfaen" w:hAnsi="Sylfaen" w:cs="Sylfaen"/>
                <w:lang w:val="ka-GE"/>
              </w:rPr>
              <w:t>მონიტორინგის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კონტროლის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1.9 - </w:t>
            </w:r>
            <w:r w:rsidRPr="009A3042">
              <w:rPr>
                <w:rFonts w:ascii="Sylfaen" w:hAnsi="Sylfaen" w:cs="Sylfaen"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მოწყობილობები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1.10 -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შემოწმება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თანამგზავრული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(GNSS)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თანამგზავრული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(GNSS)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ზოგადი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მიმოხილვა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მოწყობილობები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ავტონომიური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ინერციული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ვერტიკალური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</w:t>
            </w:r>
            <w:r w:rsidRPr="009A3042">
              <w:rPr>
                <w:rFonts w:ascii="Sylfaen" w:hAnsi="Sylfaen" w:cs="Sylfaen"/>
                <w:lang w:val="ka-GE"/>
              </w:rPr>
              <w:t>ვერტიკალური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5: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  <w:shd w:val="clear" w:color="auto" w:fill="FFFFFF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5.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სახელსაწყო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დაფრენის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(ILS)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მახასიათებლებზე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დაფუძნებული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კონცეფცია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მოთხოვნები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მახასიათებლებზე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დაფუძნებული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ზონალური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ნაოსნობის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ზონალური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კონცეფცია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(RNAV)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ნოტამ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მიწისზედა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>
              <w:rPr>
                <w:rFonts w:ascii="Sylfaen" w:hAnsi="Sylfaen" w:cs="Sylfaen"/>
                <w:b/>
                <w:bCs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სახელსაწყო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დაფრენის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(ILS)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სახელსაწყო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დაფრენის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(ILS)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–ILS-</w:t>
            </w:r>
            <w:r w:rsidRPr="009A3042">
              <w:rPr>
                <w:rFonts w:ascii="Sylfaen" w:hAnsi="Sylfaen" w:cs="Sylfaen"/>
                <w:lang w:val="ka-GE"/>
              </w:rPr>
              <w:t>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საფუძვლები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– 2F-</w:t>
            </w:r>
            <w:r w:rsidRPr="009A3042">
              <w:rPr>
                <w:rFonts w:ascii="Sylfaen" w:hAnsi="Sylfaen" w:cs="Sylfaen"/>
                <w:lang w:val="ka-GE"/>
              </w:rPr>
              <w:t>სისტემები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არქიტექტურა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1.5 - </w:t>
            </w:r>
            <w:r w:rsidRPr="009A3042">
              <w:rPr>
                <w:rFonts w:ascii="Sylfaen" w:hAnsi="Sylfaen" w:cs="Sylfaen"/>
                <w:lang w:val="ka-GE"/>
              </w:rPr>
              <w:t>გადამცემის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1.6 - </w:t>
            </w:r>
            <w:r w:rsidRPr="009A3042">
              <w:rPr>
                <w:rFonts w:ascii="Sylfaen" w:hAnsi="Sylfaen" w:cs="Sylfaen"/>
                <w:lang w:val="ka-GE"/>
              </w:rPr>
              <w:t>ანტენის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1.7 - </w:t>
            </w:r>
            <w:r w:rsidRPr="009A3042">
              <w:rPr>
                <w:rFonts w:ascii="Sylfaen" w:hAnsi="Sylfaen" w:cs="Sylfaen"/>
                <w:lang w:val="ka-GE"/>
              </w:rPr>
              <w:t>მონიტორინგის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კონტროლის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1.8 - </w:t>
            </w:r>
            <w:r w:rsidRPr="009A3042">
              <w:rPr>
                <w:rFonts w:ascii="Sylfaen" w:hAnsi="Sylfaen" w:cs="Sylfaen"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მოწყობილობები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1.9 -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შემოწმება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თანამგზავრული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(GNSS)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თანამგზავრული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(GNSS)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ზოგადი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მიმოხილვა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მოწყობილობები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ავტონომიური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ინერციული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ვერტიკალური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</w:t>
            </w:r>
            <w:r w:rsidRPr="009A3042">
              <w:rPr>
                <w:rFonts w:ascii="Sylfaen" w:hAnsi="Sylfaen" w:cs="Sylfaen"/>
                <w:lang w:val="ka-GE"/>
              </w:rPr>
              <w:t>ვერტიკალური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5: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  <w:shd w:val="clear" w:color="auto" w:fill="FFFFFF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5.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მიკროტალღური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დაფრენის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(MLS)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მახასიათებლებზე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დაფუძნებული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კონცეფცია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მოთხოვნები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მახასიათებლებზე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დაფუძნებული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ზონალური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ნაოსნობის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ზონალური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კონცეფცია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(RNAV)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ნოტამ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მიწისზედა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>
              <w:rPr>
                <w:rFonts w:ascii="Sylfaen" w:hAnsi="Sylfaen" w:cs="Sylfaen"/>
                <w:b/>
                <w:bCs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მიკროტალღური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დაფრენის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MLS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MLS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–MLS-</w:t>
            </w:r>
            <w:r w:rsidRPr="009A3042">
              <w:rPr>
                <w:rFonts w:ascii="Sylfaen" w:hAnsi="Sylfaen" w:cs="Sylfaen"/>
                <w:lang w:val="ka-GE"/>
              </w:rPr>
              <w:t>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საფუძვლები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არქიტექტურა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გადამცემის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1.5 - </w:t>
            </w:r>
            <w:r w:rsidRPr="009A3042">
              <w:rPr>
                <w:rFonts w:ascii="Sylfaen" w:hAnsi="Sylfaen" w:cs="Sylfaen"/>
                <w:lang w:val="ka-GE"/>
              </w:rPr>
              <w:t>ანტენის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1.6 - </w:t>
            </w:r>
            <w:r w:rsidRPr="009A3042">
              <w:rPr>
                <w:rFonts w:ascii="Sylfaen" w:hAnsi="Sylfaen" w:cs="Sylfaen"/>
                <w:lang w:val="ka-GE"/>
              </w:rPr>
              <w:t>მონიტორინგის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კონტროლის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ქვესისტემა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1.7 - </w:t>
            </w:r>
            <w:r w:rsidRPr="009A3042">
              <w:rPr>
                <w:rFonts w:ascii="Sylfaen" w:hAnsi="Sylfaen" w:cs="Sylfaen"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მოწყობილობები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1.8 -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შემოწმება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თანამგზავრული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(GNSS)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თანამგზავრული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(GNSS)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ზოგადი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მიმოხილვა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მოწყობილობები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საბორტო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ავტონომიური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ინერციული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ვერტიკალური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</w:t>
            </w:r>
            <w:r w:rsidRPr="009A3042">
              <w:rPr>
                <w:rFonts w:ascii="Sylfaen" w:hAnsi="Sylfaen" w:cs="Sylfaen"/>
                <w:lang w:val="ka-GE"/>
              </w:rPr>
              <w:t>ვერტიკალური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ნავიგაცია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5: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9.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პირველადი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პირველადი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(PSR)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მიზნებისათვის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– </w:t>
            </w:r>
            <w:r w:rsidRPr="009A3042">
              <w:rPr>
                <w:rFonts w:ascii="Sylfaen" w:hAnsi="Sylfaen" w:cs="Sylfaen"/>
                <w:lang w:val="ka-GE"/>
              </w:rPr>
              <w:t>პირველადი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lang w:val="ka-GE"/>
              </w:rPr>
              <w:t>რადიოლოკატორის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(PSR)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მიზნებისთვის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– </w:t>
            </w:r>
            <w:r w:rsidRPr="009A3042">
              <w:rPr>
                <w:rFonts w:ascii="Sylfaen" w:hAnsi="Sylfaen" w:cs="Sylfaen"/>
                <w:lang w:val="ka-GE"/>
              </w:rPr>
              <w:t>ანტენა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(PSR)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– </w:t>
            </w:r>
            <w:r w:rsidRPr="009A3042">
              <w:rPr>
                <w:rFonts w:ascii="Sylfaen" w:hAnsi="Sylfaen" w:cs="Sylfaen"/>
                <w:lang w:val="ka-GE"/>
              </w:rPr>
              <w:t>გადამცემები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– PSR-</w:t>
            </w:r>
            <w:r w:rsidRPr="009A3042">
              <w:rPr>
                <w:rFonts w:ascii="Sylfaen" w:hAnsi="Sylfaen" w:cs="Sylfaen"/>
                <w:lang w:val="ka-GE"/>
              </w:rPr>
              <w:t>ზე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რეგისტრირებული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ნიშნულის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</w:t>
            </w:r>
            <w:r w:rsidRPr="009A3042">
              <w:rPr>
                <w:rFonts w:ascii="Sylfaen" w:hAnsi="Sylfaen" w:cs="Sylfaen"/>
                <w:lang w:val="ka-GE"/>
              </w:rPr>
              <w:t>მიზნის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) </w:t>
            </w:r>
            <w:r w:rsidRPr="009A3042">
              <w:rPr>
                <w:rFonts w:ascii="Sylfaen" w:hAnsi="Sylfaen" w:cs="Sylfaen"/>
                <w:lang w:val="ka-GE"/>
              </w:rPr>
              <w:t>მახასიათებლები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1.5 – </w:t>
            </w:r>
            <w:r w:rsidRPr="009A3042">
              <w:rPr>
                <w:rFonts w:ascii="Sylfaen" w:hAnsi="Sylfaen" w:cs="Sylfaen"/>
                <w:lang w:val="ka-GE"/>
              </w:rPr>
              <w:t>მიმღებები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1.6 – </w:t>
            </w:r>
            <w:r w:rsidRPr="009A3042">
              <w:rPr>
                <w:rFonts w:ascii="Sylfaen" w:hAnsi="Sylfaen" w:cs="Sylfaen"/>
                <w:lang w:val="ka-GE"/>
              </w:rPr>
              <w:t>სიგნალის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დამუშავება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მიზნის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ნიშნულის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ფორმირება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1.7 – </w:t>
            </w:r>
            <w:r w:rsidRPr="009A3042">
              <w:rPr>
                <w:rFonts w:ascii="Sylfaen" w:hAnsi="Sylfaen" w:cs="Sylfaen"/>
                <w:lang w:val="ka-GE"/>
              </w:rPr>
              <w:t>ნიშნულების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გაერთიანება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1.8 - </w:t>
            </w:r>
            <w:r w:rsidRPr="009A3042">
              <w:rPr>
                <w:rFonts w:ascii="Sylfaen" w:hAnsi="Sylfaen" w:cs="Sylfaen"/>
                <w:lang w:val="ka-GE"/>
              </w:rPr>
              <w:t>პირველადი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lang w:val="ka-GE"/>
              </w:rPr>
              <w:t>რადიოლოკატორის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(PSR) </w:t>
            </w:r>
            <w:r w:rsidRPr="009A3042">
              <w:rPr>
                <w:rFonts w:ascii="Sylfaen" w:hAnsi="Sylfaen" w:cs="Sylfaen"/>
                <w:lang w:val="ka-GE"/>
              </w:rPr>
              <w:t>მახასიათებლები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– SURPSR 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აეროდრომის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 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ზედაპირზე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 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 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დამაფიქსირებელი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  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  <w:r w:rsidRPr="009A3042" w:rsidDel="003831F1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(SMR)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აეროდრომის</w:t>
            </w:r>
            <w:r w:rsidRPr="009A3042">
              <w:rPr>
                <w:rFonts w:ascii="Calibri Light" w:hAnsi="Calibri Light" w:cs="Calibri Light"/>
                <w:lang w:val="ka-GE"/>
              </w:rPr>
              <w:t> </w:t>
            </w:r>
            <w:r w:rsidRPr="009A3042">
              <w:rPr>
                <w:rFonts w:ascii="Sylfaen" w:hAnsi="Sylfaen" w:cs="Sylfaen"/>
                <w:lang w:val="ka-GE"/>
              </w:rPr>
              <w:t>ზედაპირზე</w:t>
            </w:r>
            <w:r w:rsidRPr="009A3042">
              <w:rPr>
                <w:rFonts w:ascii="Calibri Light" w:hAnsi="Calibri Light" w:cs="Calibri Light"/>
                <w:lang w:val="ka-GE"/>
              </w:rPr>
              <w:t> 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> </w:t>
            </w:r>
            <w:r w:rsidRPr="009A3042">
              <w:rPr>
                <w:rFonts w:ascii="Sylfaen" w:hAnsi="Sylfaen" w:cs="Sylfaen"/>
                <w:lang w:val="ka-GE"/>
              </w:rPr>
              <w:t>დამაფიქსირებელი</w:t>
            </w:r>
            <w:r w:rsidRPr="009A3042">
              <w:rPr>
                <w:rFonts w:ascii="Calibri Light" w:hAnsi="Calibri Light" w:cs="Calibri Light"/>
                <w:lang w:val="ka-GE"/>
              </w:rPr>
              <w:t>  </w:t>
            </w:r>
            <w:r w:rsidRPr="009A3042">
              <w:rPr>
                <w:rFonts w:ascii="Sylfaen" w:hAnsi="Sylfaen" w:cs="Sylfaen"/>
                <w:lang w:val="ka-GE"/>
              </w:rPr>
              <w:t>რადიოლოკატორი</w:t>
            </w:r>
            <w:r w:rsidRPr="009A3042" w:rsidDel="003831F1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მიზნებისთვის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2.2 - </w:t>
            </w:r>
            <w:r w:rsidRPr="009A3042">
              <w:rPr>
                <w:rFonts w:ascii="Sylfaen" w:hAnsi="Sylfaen" w:cs="Sylfaen"/>
                <w:lang w:val="ka-GE"/>
              </w:rPr>
              <w:t>რადიოლოკატორის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სენსორი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– SURPSR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ტესტირება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გაზომვა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</w:t>
            </w:r>
            <w:r w:rsidRPr="009A3042">
              <w:rPr>
                <w:rFonts w:ascii="Sylfaen" w:hAnsi="Sylfaen" w:cs="Sylfaen"/>
                <w:lang w:val="ka-GE"/>
              </w:rPr>
              <w:t>ტესტირება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გაზომვა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ინტერფეისი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ადამიანი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(HMI)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SURPSR – HMI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მეთვალყურე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ინტერფეისი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ATCO HMI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პერსონალი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ინტერფეისი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ATSEP HMI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პილოტი</w:t>
            </w:r>
            <w:r w:rsidRPr="009A3042">
              <w:rPr>
                <w:rFonts w:ascii="Calibri Light" w:hAnsi="Calibri Light" w:cs="Calibri Light"/>
                <w:lang w:val="ka-GE"/>
              </w:rPr>
              <w:t>--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ინტერფეისი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HMI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ეკრანები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ინფორმაციის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გადაცემა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(SDT)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SDT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ტექნოლოგია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პროტოკოლები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ვერიფიკაციის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მეთოდები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SURPSR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ფრენის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– SURPSR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5: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მონაცემთა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დამუშავების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კომპონენტები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ინფორმაციის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დამუშავების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10.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მეორადი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1: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მეორადი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(SSR)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SSR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იმპულსური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SSR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– SSR-</w:t>
            </w:r>
            <w:r w:rsidRPr="009A3042">
              <w:rPr>
                <w:rFonts w:ascii="Sylfaen" w:hAnsi="Sylfaen" w:cs="Sylfaen"/>
                <w:lang w:val="ka-GE"/>
              </w:rPr>
              <w:t>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მიზნებისთვის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ანტენა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(SSR)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sz w:val="18"/>
                <w:szCs w:val="18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– </w:t>
            </w:r>
            <w:r w:rsidRPr="009A3042">
              <w:rPr>
                <w:rFonts w:ascii="Sylfaen" w:hAnsi="Sylfaen" w:cs="Sylfaen"/>
                <w:lang w:val="ka-GE"/>
              </w:rPr>
              <w:t>ინტეროგატორი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</w:t>
            </w:r>
            <w:r w:rsidRPr="009A3042">
              <w:rPr>
                <w:rFonts w:ascii="Sylfaen" w:hAnsi="Sylfaen" w:cs="Sylfaen"/>
                <w:lang w:val="ka-GE"/>
              </w:rPr>
              <w:t>დამკითხველი</w:t>
            </w:r>
            <w:r w:rsidRPr="009A3042">
              <w:rPr>
                <w:rFonts w:ascii="Calibri Light" w:hAnsi="Calibri Light" w:cs="Calibri Light"/>
                <w:lang w:val="ka-GE"/>
              </w:rPr>
              <w:t>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მიმღებ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მოპასუხე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1.5 - </w:t>
            </w:r>
            <w:r w:rsidRPr="009A3042">
              <w:rPr>
                <w:rFonts w:ascii="Sylfaen" w:hAnsi="Sylfaen" w:cs="Sylfaen"/>
                <w:lang w:val="ka-GE"/>
              </w:rPr>
              <w:t>მიმღებები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1.6 - </w:t>
            </w:r>
            <w:r w:rsidRPr="009A3042">
              <w:rPr>
                <w:rFonts w:ascii="Sylfaen" w:hAnsi="Sylfaen" w:cs="Sylfaen"/>
                <w:lang w:val="ka-GE"/>
              </w:rPr>
              <w:t>სიგნალის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დამუშავება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მიზნის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ნიშნულის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ფორმირება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1.7 – </w:t>
            </w:r>
            <w:r w:rsidRPr="009A3042">
              <w:rPr>
                <w:rFonts w:ascii="Sylfaen" w:hAnsi="Sylfaen" w:cs="Sylfaen"/>
                <w:lang w:val="ka-GE"/>
              </w:rPr>
              <w:t>ნიშნულების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გაერთიანება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1.8 - </w:t>
            </w:r>
            <w:r w:rsidRPr="009A3042">
              <w:rPr>
                <w:rFonts w:ascii="Sylfaen" w:hAnsi="Sylfaen" w:cs="Sylfaen"/>
                <w:lang w:val="ka-GE"/>
              </w:rPr>
              <w:t>ტესტირება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გაზომვა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რეჟიმი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S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– S-</w:t>
            </w:r>
            <w:r w:rsidRPr="009A3042">
              <w:rPr>
                <w:rFonts w:ascii="Sylfaen" w:hAnsi="Sylfaen" w:cs="Sylfaen"/>
                <w:lang w:val="ka-GE"/>
              </w:rPr>
              <w:t>რეჟიმის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მიმოხილვა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2.2 - S-</w:t>
            </w:r>
            <w:r w:rsidRPr="009A3042">
              <w:rPr>
                <w:rFonts w:ascii="Sylfaen" w:hAnsi="Sylfaen" w:cs="Sylfaen"/>
                <w:lang w:val="ka-GE"/>
              </w:rPr>
              <w:t>რეჟიმის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მულტილატერაცია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(MLAT)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– MLAT-</w:t>
            </w:r>
            <w:r w:rsidRPr="009A3042">
              <w:rPr>
                <w:rFonts w:ascii="Sylfaen" w:hAnsi="Sylfaen" w:cs="Sylfaen"/>
                <w:lang w:val="ka-GE"/>
              </w:rPr>
              <w:t>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3.2 – MLAT-</w:t>
            </w:r>
            <w:r w:rsidRPr="009A3042">
              <w:rPr>
                <w:rFonts w:ascii="Sylfaen" w:hAnsi="Sylfaen" w:cs="Sylfaen"/>
                <w:lang w:val="ka-GE"/>
              </w:rPr>
              <w:t>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მუშაობის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 – SURSSR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მუშაობის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გარემო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4.1 - SSR-</w:t>
            </w:r>
            <w:r w:rsidRPr="009A3042">
              <w:rPr>
                <w:rFonts w:ascii="Sylfaen" w:hAnsi="Sylfaen" w:cs="Sylfaen"/>
                <w:lang w:val="ka-GE"/>
              </w:rPr>
              <w:t>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მუშაობის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გარემო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ინტერფეისი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ადამიანი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(HMI)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SURPSR – HMI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მეთვალყურე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ინტერფეისი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ATCO HMI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პერსონალი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ინტერფეისი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ATSEP HMI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პილოტი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ინტერფეისი</w:t>
            </w:r>
            <w:r w:rsidRPr="009A3042">
              <w:rPr>
                <w:rFonts w:ascii="Calibri Light" w:hAnsi="Calibri Light" w:cs="Calibri Light"/>
                <w:lang w:val="ka-GE"/>
              </w:rPr>
              <w:t>HMI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ეკრანები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ინფორმაციის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გადაცემა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(SDT)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SDT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ტექნოლოგია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პროტოკოლები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ვერიფიკაციის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მეთოდები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SURPSR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ფრენის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– SURPSR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5: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მონაცემთა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დამუშავების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კომპონენტები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ინფორმაციის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დამუშავების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</w:p>
        </w:tc>
      </w:tr>
      <w:tr w:rsidR="00255C2E" w:rsidRPr="009A3042">
        <w:tc>
          <w:tcPr>
            <w:tcW w:w="9802" w:type="dxa"/>
            <w:shd w:val="clear" w:color="auto" w:fill="FFFFFF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11.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</w:rPr>
              <w:t xml:space="preserve">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ავტომატური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 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დამოკიდებული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 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დაკვირვების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ავტომატური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დამოკიდებული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დაკვირვება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ავტომატური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 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დამოკიდებული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 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დაკვირვების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(ADS)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ADS-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ზოგადი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მიმოხილვა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– ADS-</w:t>
            </w:r>
            <w:r w:rsidRPr="009A3042">
              <w:rPr>
                <w:rFonts w:ascii="Sylfaen" w:hAnsi="Sylfaen" w:cs="Sylfaen"/>
                <w:lang w:val="ka-GE"/>
              </w:rPr>
              <w:t>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განმარტება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SURADS — ADS-B (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მაუწყებლობა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ADS-B-</w:t>
            </w:r>
            <w:r w:rsidRPr="009A3042">
              <w:rPr>
                <w:rFonts w:ascii="Sylfaen" w:hAnsi="Sylfaen" w:cs="Sylfaen"/>
                <w:lang w:val="ka-GE"/>
              </w:rPr>
              <w:t>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მიმოხილვა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2.2 - ADS-B-</w:t>
            </w:r>
            <w:r w:rsidRPr="009A3042">
              <w:rPr>
                <w:rFonts w:ascii="Sylfaen" w:hAnsi="Sylfaen" w:cs="Sylfaen"/>
                <w:lang w:val="ka-GE"/>
              </w:rPr>
              <w:t>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2.3 – VDL </w:t>
            </w:r>
            <w:r w:rsidRPr="009A3042">
              <w:rPr>
                <w:rFonts w:ascii="Sylfaen" w:hAnsi="Sylfaen" w:cs="Sylfaen"/>
                <w:lang w:val="ka-GE"/>
              </w:rPr>
              <w:t>რეჟიმი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4 (STDMA)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2.4 – S-</w:t>
            </w:r>
            <w:r w:rsidRPr="009A3042">
              <w:rPr>
                <w:rFonts w:ascii="Sylfaen" w:hAnsi="Sylfaen" w:cs="Sylfaen"/>
                <w:lang w:val="ka-GE"/>
              </w:rPr>
              <w:t>რეჟიმის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სქვიტერის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გაფართოვება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2.5 – UAT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2.6 – ASTERIX 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– ADS-C (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კონტრაქტი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ADS-C-</w:t>
            </w:r>
            <w:r w:rsidRPr="009A3042">
              <w:rPr>
                <w:rFonts w:ascii="Sylfaen" w:hAnsi="Sylfaen" w:cs="Sylfaen"/>
                <w:lang w:val="ka-GE"/>
              </w:rPr>
              <w:t>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მიმოხილვა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3.2 - ADS-C-</w:t>
            </w:r>
            <w:r w:rsidRPr="009A3042">
              <w:rPr>
                <w:rFonts w:ascii="Sylfaen" w:hAnsi="Sylfaen" w:cs="Sylfaen"/>
                <w:lang w:val="ka-GE"/>
              </w:rPr>
              <w:t>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ოპერირების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ინტერფეისი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ადამიანი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(HMI)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SURPSR – HMI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მეთვალყურე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ინტერფეისი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ATCO HMI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პერსონალი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ინტერფეისი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ATSEP HMI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პილოტი</w:t>
            </w:r>
            <w:r w:rsidRPr="009A3042">
              <w:rPr>
                <w:rFonts w:ascii="Calibri Light" w:hAnsi="Calibri Light" w:cs="Calibri Light"/>
                <w:lang w:val="ka-GE"/>
              </w:rPr>
              <w:t>--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ინტერფეისი</w:t>
            </w:r>
            <w:r>
              <w:rPr>
                <w:rFonts w:ascii="Sylfaen" w:hAnsi="Sylfaen" w:cs="Sylfaen"/>
              </w:rPr>
              <w:t xml:space="preserve"> </w:t>
            </w:r>
            <w:r w:rsidRPr="009A3042">
              <w:rPr>
                <w:rFonts w:ascii="Calibri Light" w:hAnsi="Calibri Light" w:cs="Calibri Light"/>
                <w:lang w:val="ka-GE"/>
              </w:rPr>
              <w:t>HMI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ეკრანები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ინფორმაციის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გადაცემა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(SDT)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SDT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ტექნოლოგია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პროტოკოლები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ვერიფიკაციის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მეთოდები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SURPSR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ფრენის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– SURPSR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5: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მონაცემთა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დამუშავების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კომპონენტები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ინფორმაციის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დამუშავების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</w:p>
        </w:tc>
      </w:tr>
      <w:tr w:rsidR="00255C2E" w:rsidRPr="009A3042">
        <w:tc>
          <w:tcPr>
            <w:tcW w:w="9802" w:type="dxa"/>
            <w:shd w:val="clear" w:color="auto" w:fill="FFFFFF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12.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მონაცემთა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დამუშავება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ფუნქციური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პროგრამული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უზრუნველყოფის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მთლიანობა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დაცვა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ფრენის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ფრენის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დამყარება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მონაცემთა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დამუშავების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მოხმარების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მოთხოვნები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მოთხოვნები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მეთვალყურის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მიმართ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ტრაექტორიები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, </w:t>
            </w:r>
            <w:r w:rsidRPr="009A3042">
              <w:rPr>
                <w:rFonts w:ascii="Sylfaen" w:hAnsi="Sylfaen" w:cs="Sylfaen"/>
                <w:lang w:val="ka-GE"/>
              </w:rPr>
              <w:t>პროგნოზები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გათვლები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უზრუნველყოფის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მიწისზედა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გადაწყვეტილების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მიღების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პროცესის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ხელშეწყობა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კომპონენტების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შესახებ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მონაცემთა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დამუშავების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2.2 - </w:t>
            </w:r>
            <w:r w:rsidRPr="009A3042">
              <w:rPr>
                <w:rFonts w:ascii="Sylfaen" w:hAnsi="Sylfaen" w:cs="Sylfaen"/>
                <w:lang w:val="ka-GE"/>
              </w:rPr>
              <w:t>საფრენოსნო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ინფორმაციის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დამუშავების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2.3 - </w:t>
            </w:r>
            <w:r w:rsidRPr="009A3042">
              <w:rPr>
                <w:rFonts w:ascii="Sylfaen" w:hAnsi="Sylfaen" w:cs="Sylfaen"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ინფორმაციის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დამუშავების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მონაცემთა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დამუშავება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პროგრამული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უზრუნველყოფის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პროცესი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შუალედური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პროგრამული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ოპერაციული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კონფიგურაციის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კონტროლი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პროგრამული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უზრუნველყოფის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შემუშავების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პროცესი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აპარატურული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მხარდაჭერის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პლატფორმა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მოწყობილობების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მოდერნიზება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– COTS (</w:t>
            </w:r>
            <w:r w:rsidRPr="009A3042">
              <w:rPr>
                <w:rFonts w:ascii="Sylfaen" w:hAnsi="Sylfaen" w:cs="Sylfaen"/>
                <w:lang w:val="ka-GE"/>
              </w:rPr>
              <w:t>სერიული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წარმოების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მოწყობილობები</w:t>
            </w:r>
            <w:r w:rsidRPr="009A3042">
              <w:rPr>
                <w:rFonts w:ascii="Calibri Light" w:hAnsi="Calibri Light" w:cs="Calibri Light"/>
                <w:lang w:val="ka-GE"/>
              </w:rPr>
              <w:t>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2.3 - </w:t>
            </w:r>
            <w:r w:rsidRPr="009A3042">
              <w:rPr>
                <w:rFonts w:ascii="Sylfaen" w:hAnsi="Sylfaen" w:cs="Sylfaen"/>
                <w:lang w:val="ka-GE"/>
              </w:rPr>
              <w:t>ურთიერთდამოკიდებულება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2.4 - </w:t>
            </w:r>
            <w:r w:rsidRPr="009A3042">
              <w:rPr>
                <w:rFonts w:ascii="Sylfaen" w:hAnsi="Sylfaen" w:cs="Sylfaen"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საიმედოობა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ტესტირება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</w:t>
            </w:r>
            <w:r w:rsidRPr="009A3042">
              <w:rPr>
                <w:rFonts w:ascii="Sylfaen" w:hAnsi="Sylfaen" w:cs="Sylfaen"/>
                <w:lang w:val="ka-GE"/>
              </w:rPr>
              <w:t>ტესტირება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მონაცემთა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ძირითადი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თავისებურებები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მონაცემების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მნიშვნელობა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მონაცემების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კონფიგურაციის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მონაცემების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სტანდარტები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დეტალური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სტრუქტურა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არეალი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2.2 - </w:t>
            </w:r>
            <w:r w:rsidRPr="009A3042">
              <w:rPr>
                <w:rFonts w:ascii="Sylfaen" w:hAnsi="Sylfaen" w:cs="Sylfaen"/>
                <w:lang w:val="ka-GE"/>
              </w:rPr>
              <w:t>სახასიათო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წერტილები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2.3 -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ხომალდის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საფრენოსნო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მახასიათებლები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2.4 - </w:t>
            </w:r>
            <w:r w:rsidRPr="009A3042">
              <w:rPr>
                <w:rFonts w:ascii="Sylfaen" w:hAnsi="Sylfaen" w:cs="Sylfaen"/>
                <w:lang w:val="ka-GE"/>
              </w:rPr>
              <w:t>ეკრანის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ადმინისტრატორი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2.5 - </w:t>
            </w:r>
            <w:r w:rsidRPr="009A3042">
              <w:rPr>
                <w:rFonts w:ascii="Sylfaen" w:hAnsi="Sylfaen" w:cs="Sylfaen"/>
                <w:lang w:val="ka-GE"/>
              </w:rPr>
              <w:t>ავტომატურ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რეჟიმში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გადასაცემი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საკოორდინაციო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შეტყობინება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2.6 - </w:t>
            </w:r>
            <w:r w:rsidRPr="009A3042">
              <w:rPr>
                <w:rFonts w:ascii="Sylfaen" w:hAnsi="Sylfaen" w:cs="Sylfaen"/>
                <w:lang w:val="ka-GE"/>
              </w:rPr>
              <w:t>კონფიგურაციის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მონაცემები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2.7 - </w:t>
            </w:r>
            <w:r w:rsidRPr="009A3042">
              <w:rPr>
                <w:rFonts w:ascii="Sylfaen" w:hAnsi="Sylfaen" w:cs="Sylfaen"/>
                <w:lang w:val="ka-GE"/>
              </w:rPr>
              <w:t>ფიზიკური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კონფიგურაციის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მონაცემები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2.8 - </w:t>
            </w:r>
            <w:r w:rsidRPr="009A3042">
              <w:rPr>
                <w:rFonts w:ascii="Sylfaen" w:hAnsi="Sylfaen" w:cs="Sylfaen"/>
                <w:lang w:val="ka-GE"/>
              </w:rPr>
              <w:t>შესაბამისი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მეტეოროლოგიური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მონაცემები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2.9 - </w:t>
            </w:r>
            <w:r w:rsidRPr="009A3042">
              <w:rPr>
                <w:rFonts w:ascii="Sylfaen" w:hAnsi="Sylfaen" w:cs="Sylfaen"/>
                <w:lang w:val="ka-GE"/>
              </w:rPr>
              <w:t>ავარიული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შეტყობინება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შეტყობინება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შეცდომების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შესახებ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,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პერსონალისათვის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2.10 - </w:t>
            </w:r>
            <w:r w:rsidRPr="009A3042">
              <w:rPr>
                <w:rFonts w:ascii="Sylfaen" w:hAnsi="Sylfaen" w:cs="Sylfaen"/>
                <w:lang w:val="ka-GE"/>
              </w:rPr>
              <w:t>ავარიული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შეტყობინება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შეტყობინება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შეცდომების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შესახებ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, </w:t>
            </w:r>
            <w:r w:rsidRPr="009A3042">
              <w:rPr>
                <w:rFonts w:ascii="Sylfaen" w:hAnsi="Sylfaen" w:cs="Sylfaen"/>
                <w:lang w:val="ka-GE"/>
              </w:rPr>
              <w:t>მეთვალყურეთათვის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5: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საავიაციო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ციფრული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კავშირგაბმულობა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ქსელების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მიმოხილვა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ქსელების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სახეობები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– </w:t>
            </w:r>
            <w:r w:rsidRPr="009A3042">
              <w:rPr>
                <w:rFonts w:ascii="Sylfaen" w:hAnsi="Sylfaen" w:cs="Sylfaen"/>
                <w:lang w:val="ka-GE"/>
              </w:rPr>
              <w:t>ქსელები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– </w:t>
            </w:r>
            <w:r w:rsidRPr="009A3042">
              <w:rPr>
                <w:rFonts w:ascii="Sylfaen" w:hAnsi="Sylfaen" w:cs="Sylfaen"/>
                <w:lang w:val="ka-GE"/>
              </w:rPr>
              <w:t>გარე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ქსელური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გაზომვის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1.5 - </w:t>
            </w:r>
            <w:r w:rsidRPr="009A3042">
              <w:rPr>
                <w:rFonts w:ascii="Sylfaen" w:hAnsi="Sylfaen" w:cs="Sylfaen"/>
                <w:lang w:val="ka-GE"/>
              </w:rPr>
              <w:t>გაუმართაობების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განსაზღვრა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ოქმები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თეორიული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საფუძვლები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2.2 - </w:t>
            </w:r>
            <w:r w:rsidRPr="009A3042">
              <w:rPr>
                <w:rFonts w:ascii="Sylfaen" w:hAnsi="Sylfaen" w:cs="Sylfaen"/>
                <w:lang w:val="ka-GE"/>
              </w:rPr>
              <w:t>ზოგადი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ოქმები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2.3 - </w:t>
            </w:r>
            <w:r w:rsidRPr="009A3042">
              <w:rPr>
                <w:rFonts w:ascii="Sylfaen" w:hAnsi="Sylfaen" w:cs="Sylfaen"/>
                <w:lang w:val="ka-GE"/>
              </w:rPr>
              <w:t>სპეციალიზებული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ოქმები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– DATDP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ეროვნული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ქსელები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</w:t>
            </w:r>
            <w:r w:rsidRPr="009A3042">
              <w:rPr>
                <w:rFonts w:ascii="Sylfaen" w:hAnsi="Sylfaen" w:cs="Sylfaen"/>
                <w:lang w:val="ka-GE"/>
              </w:rPr>
              <w:t>ეროვნული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ქსელები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6: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პირველადი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(PSR)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მიზნებისათვის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– </w:t>
            </w:r>
            <w:r w:rsidRPr="009A3042">
              <w:rPr>
                <w:rFonts w:ascii="Sylfaen" w:hAnsi="Sylfaen" w:cs="Sylfaen"/>
                <w:lang w:val="ka-GE"/>
              </w:rPr>
              <w:t>პირველადი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რადიოლოკატორის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მიზნებისთვის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7: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მეორადი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(SSR)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მეორადი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(SSR)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იმპულსური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მეორადი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(MSSR)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მეორადი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lang w:val="ka-GE"/>
              </w:rPr>
              <w:t>რადიოლოკატორის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(SSR)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მიზნებისთვის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რეჟიმი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S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– S-</w:t>
            </w:r>
            <w:r w:rsidRPr="009A3042">
              <w:rPr>
                <w:rFonts w:ascii="Sylfaen" w:hAnsi="Sylfaen" w:cs="Sylfaen"/>
                <w:lang w:val="ka-GE"/>
              </w:rPr>
              <w:t>რეჟიმის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მიმოხილვა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მულტირატერალური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  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დაკვირვების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 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(MLAT)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– </w:t>
            </w:r>
            <w:r w:rsidRPr="009A3042">
              <w:rPr>
                <w:rFonts w:ascii="Sylfaen" w:hAnsi="Sylfaen" w:cs="Sylfaen"/>
                <w:lang w:val="ka-GE"/>
              </w:rPr>
              <w:t>მულტირატერალური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>  </w:t>
            </w:r>
            <w:r w:rsidRPr="009A3042">
              <w:rPr>
                <w:rFonts w:ascii="Sylfaen" w:hAnsi="Sylfaen" w:cs="Sylfaen"/>
                <w:lang w:val="ka-GE"/>
              </w:rPr>
              <w:t>დაკვირვების</w:t>
            </w:r>
            <w:r w:rsidRPr="009A3042">
              <w:rPr>
                <w:rFonts w:ascii="Calibri Light" w:hAnsi="Calibri Light" w:cs="Calibri Light"/>
                <w:lang w:val="ka-GE"/>
              </w:rPr>
              <w:t> </w:t>
            </w:r>
            <w:r w:rsidRPr="009A3042">
              <w:rPr>
                <w:rFonts w:ascii="Sylfaen" w:hAnsi="Sylfaen" w:cs="Sylfaen"/>
                <w:lang w:val="ka-GE"/>
              </w:rPr>
              <w:t>საშუალებების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მუშაობის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8: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ადამიანი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(HMI)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ადამიანი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მეთვალყურე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ინტერფეისი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9: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გადაცემა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(SDT)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დაკვირვების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გადაცემა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ტექნოლოგია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პროტოკოლები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13.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მონიტორინგი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კონტროლი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(SMC)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საავიაციო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კავშირგაბმულობა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SMCCOM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სააერნაოსნო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სტრუქტურა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(ANSP)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ფუნქციონირება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– SMCCOM - </w:t>
            </w:r>
            <w:r w:rsidRPr="009A3042">
              <w:rPr>
                <w:rFonts w:ascii="Sylfaen" w:hAnsi="Sylfaen" w:cs="Sylfaen"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(ANSP) </w:t>
            </w:r>
            <w:r w:rsidRPr="009A3042">
              <w:rPr>
                <w:rFonts w:ascii="Sylfaen" w:hAnsi="Sylfaen" w:cs="Sylfaen"/>
                <w:lang w:val="ka-GE"/>
              </w:rPr>
              <w:t>ორგანიზება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ფუნქციონირება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პროგრამა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პოლიტიკა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კონტექსტი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ორგანიზების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კონტექსტი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 –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ადმინისტრაციული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პრაქტიკა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4.1 - </w:t>
            </w:r>
            <w:r w:rsidRPr="009A3042">
              <w:rPr>
                <w:rFonts w:ascii="Sylfaen" w:hAnsi="Sylfaen" w:cs="Sylfaen"/>
                <w:lang w:val="ka-GE"/>
              </w:rPr>
              <w:t>ადმინისტრირება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ზემოქმედება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>/</w:t>
            </w:r>
            <w:r w:rsidRPr="009A3042">
              <w:rPr>
                <w:rFonts w:ascii="Sylfaen" w:hAnsi="Sylfaen" w:cs="Sylfaen"/>
                <w:lang w:val="ka-GE"/>
              </w:rPr>
              <w:t>მოწყობილობის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ოპერირების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გაუარესება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ან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შეწყვეტა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– SMCCOM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მომხმარებლის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ადგილის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ფუნქციონალური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შესაძლებლობები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ექსპლუატაცია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მომხმარებლის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ადგილი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– SMC-</w:t>
            </w:r>
            <w:r w:rsidRPr="009A3042">
              <w:rPr>
                <w:rFonts w:ascii="Sylfaen" w:hAnsi="Sylfaen" w:cs="Sylfaen"/>
                <w:lang w:val="ka-GE"/>
              </w:rPr>
              <w:t>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ადგილი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,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პროცესები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პროცედურები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მოთხოვნები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(SMS)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ხარისხის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(QMS)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(SMS)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გარემოში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შეთანხმებები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გარეშე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ორგანიზაციებთან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შეთანხმების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– SMC-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ძირითადი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პროცესები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</w:t>
            </w:r>
            <w:r w:rsidRPr="009A3042">
              <w:rPr>
                <w:rFonts w:ascii="Sylfaen" w:hAnsi="Sylfaen" w:cs="Sylfaen"/>
                <w:lang w:val="ka-GE"/>
              </w:rPr>
              <w:t>ფუნქციები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მოვალეობები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4.1 - </w:t>
            </w:r>
            <w:r w:rsidRPr="009A3042">
              <w:rPr>
                <w:rFonts w:ascii="Sylfaen" w:hAnsi="Sylfaen" w:cs="Sylfaen"/>
                <w:lang w:val="ka-GE"/>
              </w:rPr>
              <w:t>შეტყობინება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ტექნოლოგია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ტექნოლოგიები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ზოგადი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დებულებები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საავიაციო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კავშირგაბმულობა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5: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საავიაციო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ხმოვანი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კავშირგაბმულობა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 „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ჰაერი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“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მეთვალყურის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ადგილი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ინტერფეისი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2.2 - </w:t>
            </w:r>
            <w:r w:rsidRPr="009A3042">
              <w:rPr>
                <w:rFonts w:ascii="Sylfaen" w:hAnsi="Sylfaen" w:cs="Sylfaen"/>
                <w:lang w:val="ka-GE"/>
              </w:rPr>
              <w:t>გადამრთველი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6: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კავშირგაბმულობა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ევროპული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ქსელები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ქსელური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ტექნოლოგიები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ქსელები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ქსელები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სტანდარტები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2.2 - </w:t>
            </w:r>
            <w:r w:rsidRPr="009A3042">
              <w:rPr>
                <w:rFonts w:ascii="Sylfaen" w:hAnsi="Sylfaen" w:cs="Sylfaen"/>
                <w:lang w:val="ka-GE"/>
              </w:rPr>
              <w:t>აღწერა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2.3 - </w:t>
            </w:r>
            <w:r w:rsidRPr="009A3042">
              <w:rPr>
                <w:rFonts w:ascii="Sylfaen" w:hAnsi="Sylfaen" w:cs="Sylfaen"/>
                <w:lang w:val="ka-GE"/>
              </w:rPr>
              <w:t>ქსელის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არქიტექტურა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2.4 - </w:t>
            </w:r>
            <w:r w:rsidRPr="009A3042">
              <w:rPr>
                <w:rFonts w:ascii="Sylfaen" w:hAnsi="Sylfaen" w:cs="Sylfaen"/>
                <w:lang w:val="ka-GE"/>
              </w:rPr>
              <w:t>ქვექსელები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„</w:t>
            </w:r>
            <w:r w:rsidRPr="009A3042">
              <w:rPr>
                <w:rFonts w:ascii="Sylfaen" w:hAnsi="Sylfaen" w:cs="Sylfaen"/>
                <w:lang w:val="ka-GE"/>
              </w:rPr>
              <w:t>ჰაერი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>“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2.5 - </w:t>
            </w:r>
            <w:r w:rsidRPr="009A3042">
              <w:rPr>
                <w:rFonts w:ascii="Sylfaen" w:hAnsi="Sylfaen" w:cs="Sylfaen"/>
                <w:lang w:val="ka-GE"/>
              </w:rPr>
              <w:t>ქვექსელები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„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>“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2.6 - </w:t>
            </w:r>
            <w:r w:rsidRPr="009A3042">
              <w:rPr>
                <w:rFonts w:ascii="Sylfaen" w:hAnsi="Sylfaen" w:cs="Sylfaen"/>
                <w:lang w:val="ka-GE"/>
              </w:rPr>
              <w:t>ჰაერი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ქვექსელის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7: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საავიაციო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კავშირგაბმულობა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ჩამწერები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იურიდიული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ასპექტები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წესები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8: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მახასიათებლებზე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დაფუძნებული</w:t>
            </w:r>
            <w:r w:rsidRPr="009A3042" w:rsidDel="00B731FB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(PBN).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კონცეფციები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ნოტამ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ი</w:t>
            </w: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14.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მონიტორინგი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კონტროლი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(SMCNAV)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სააერნაოსნო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სტრუქტურა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(ANSP)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ფუნქციონირება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– SMCNAV - </w:t>
            </w:r>
            <w:r w:rsidRPr="009A3042">
              <w:rPr>
                <w:rFonts w:ascii="Sylfaen" w:hAnsi="Sylfaen" w:cs="Sylfaen"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(ANSP) </w:t>
            </w:r>
            <w:r w:rsidRPr="009A3042">
              <w:rPr>
                <w:rFonts w:ascii="Sylfaen" w:hAnsi="Sylfaen" w:cs="Sylfaen"/>
                <w:lang w:val="ka-GE"/>
              </w:rPr>
              <w:t>ორგანიზება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ფუნქციონირება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პროგრამა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პოლიტიკა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კონტექსტი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ორგანიზების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კონტექსტი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 –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ადმინისტრაციული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პრაქტიკა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4.1 - </w:t>
            </w:r>
            <w:r w:rsidRPr="009A3042">
              <w:rPr>
                <w:rFonts w:ascii="Sylfaen" w:hAnsi="Sylfaen" w:cs="Sylfaen"/>
                <w:lang w:val="ka-GE"/>
              </w:rPr>
              <w:t>ადმინისტრირება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ზემოქმედება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>/</w:t>
            </w:r>
            <w:r w:rsidRPr="009A3042">
              <w:rPr>
                <w:rFonts w:ascii="Sylfaen" w:hAnsi="Sylfaen" w:cs="Sylfaen"/>
                <w:lang w:val="ka-GE"/>
              </w:rPr>
              <w:t>მოწყობილობის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ოპერირების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გაუარესება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ან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შეწყვეტა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– SMCNAV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მომხმარებლის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ადგილის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ფუნქციონალური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შესაძლებლობები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ექსპლუატაცია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მომხმარებლის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ადგილი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– SMC-</w:t>
            </w:r>
            <w:r w:rsidRPr="009A3042">
              <w:rPr>
                <w:rFonts w:ascii="Sylfaen" w:hAnsi="Sylfaen" w:cs="Sylfaen"/>
                <w:lang w:val="ka-GE"/>
              </w:rPr>
              <w:t>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ადგილი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,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პროცესები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პროცედურები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მოთხოვნები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(SMS)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ხარისხის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(QMS)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(SMS)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გარემოში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შეთანხმებები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გარეშე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ორგანიზაციებთან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შეთანხმების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– SMC-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ძირითადი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პროცესები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</w:t>
            </w:r>
            <w:r w:rsidRPr="009A3042">
              <w:rPr>
                <w:rFonts w:ascii="Sylfaen" w:hAnsi="Sylfaen" w:cs="Sylfaen"/>
                <w:lang w:val="ka-GE"/>
              </w:rPr>
              <w:t>ფუნქციები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მოვალეობები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4.1 - </w:t>
            </w:r>
            <w:r w:rsidRPr="009A3042">
              <w:rPr>
                <w:rFonts w:ascii="Sylfaen" w:hAnsi="Sylfaen" w:cs="Sylfaen"/>
                <w:lang w:val="ka-GE"/>
              </w:rPr>
              <w:t>შეტყობინება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ტექნოლოგია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ტექნოლოგიები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ზოგადი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დებულებები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საავიაციო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კავშირგაბმულობა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6: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კავშირგაბმულობა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ევროპული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ქსელები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ქსელური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ტექნოლოგიები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ქსელები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ქსელები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სტანდარტები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2.2 - </w:t>
            </w:r>
            <w:r w:rsidRPr="009A3042">
              <w:rPr>
                <w:rFonts w:ascii="Sylfaen" w:hAnsi="Sylfaen" w:cs="Sylfaen"/>
                <w:lang w:val="ka-GE"/>
              </w:rPr>
              <w:t>აღწერა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2.3 - </w:t>
            </w:r>
            <w:r w:rsidRPr="009A3042">
              <w:rPr>
                <w:rFonts w:ascii="Sylfaen" w:hAnsi="Sylfaen" w:cs="Sylfaen"/>
                <w:lang w:val="ka-GE"/>
              </w:rPr>
              <w:t>ქსელის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არქიტექტურა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2.4 - </w:t>
            </w:r>
            <w:r w:rsidRPr="009A3042">
              <w:rPr>
                <w:rFonts w:ascii="Sylfaen" w:hAnsi="Sylfaen" w:cs="Sylfaen"/>
                <w:lang w:val="ka-GE"/>
              </w:rPr>
              <w:t>ქვექსელები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„</w:t>
            </w:r>
            <w:r w:rsidRPr="009A3042">
              <w:rPr>
                <w:rFonts w:ascii="Sylfaen" w:hAnsi="Sylfaen" w:cs="Sylfaen"/>
                <w:lang w:val="ka-GE"/>
              </w:rPr>
              <w:t>ჰაერი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>“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2.5 - </w:t>
            </w:r>
            <w:r w:rsidRPr="009A3042">
              <w:rPr>
                <w:rFonts w:ascii="Sylfaen" w:hAnsi="Sylfaen" w:cs="Sylfaen"/>
                <w:lang w:val="ka-GE"/>
              </w:rPr>
              <w:t>ქვექსელები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„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>“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2.6 - </w:t>
            </w:r>
            <w:r w:rsidRPr="009A3042">
              <w:rPr>
                <w:rFonts w:ascii="Sylfaen" w:hAnsi="Sylfaen" w:cs="Sylfaen"/>
                <w:lang w:val="ka-GE"/>
              </w:rPr>
              <w:t>ჰაერი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ქვექსელის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6: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საავიაციო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კავშირგაბმულობა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ჩამწერები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იურიდიული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ასპექტები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წესები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7 -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მახასიათებლებზე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დაფუძნებული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კონცეფცია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ნოტამ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8: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მიწისზედა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მიუმართავი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რადიოშუქურა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(NDB)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მიუმართავი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რადიოშუქურა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9: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მიწისზედა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პელენგატორი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DFI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SMCNAV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პელენგირება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DF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10: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მიწისზედა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ულტრამოკლე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ტალღოვანი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წრიული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რადიოშუქურა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VOR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1.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ულტრამოკლე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ტალღოვანი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წრიული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რადიოშუქურა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VOR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11: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მიწისზედა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მანძილსაზომი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მოწყობილობა</w:t>
            </w:r>
            <w:r w:rsidRPr="009A3042" w:rsidDel="00EE7417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DME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მანძილსაზომი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მოწყობილობა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DME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მიწისზედა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სახელსაწყო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დაფრენის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 w:rsidDel="00EE7417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ILS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სახელსაწყო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დაფრენის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ILS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15.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მონიტორინგი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კონტროლი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(SMCSUR)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სააერნაოსნო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სტრუქტურა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(ANSP)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ფუნქციონირება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– SMCSUR - </w:t>
            </w:r>
            <w:r w:rsidRPr="009A3042">
              <w:rPr>
                <w:rFonts w:ascii="Sylfaen" w:hAnsi="Sylfaen" w:cs="Sylfaen"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(ANSP) </w:t>
            </w:r>
            <w:r w:rsidRPr="009A3042">
              <w:rPr>
                <w:rFonts w:ascii="Sylfaen" w:hAnsi="Sylfaen" w:cs="Sylfaen"/>
                <w:lang w:val="ka-GE"/>
              </w:rPr>
              <w:t>ორგანიზება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ფუნქციონირება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პროგრამა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პოლიტიკა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კონტექსტი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ორგანიზების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კონტექსტი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 –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ადმინისტრაციული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პრაქტიკა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4.1 - </w:t>
            </w:r>
            <w:r w:rsidRPr="009A3042">
              <w:rPr>
                <w:rFonts w:ascii="Sylfaen" w:hAnsi="Sylfaen" w:cs="Sylfaen"/>
                <w:lang w:val="ka-GE"/>
              </w:rPr>
              <w:t>ადმინისტრირება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ზემოქმედება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>/</w:t>
            </w:r>
            <w:r w:rsidRPr="009A3042">
              <w:rPr>
                <w:rFonts w:ascii="Sylfaen" w:hAnsi="Sylfaen" w:cs="Sylfaen"/>
                <w:lang w:val="ka-GE"/>
              </w:rPr>
              <w:t>მოწყობილობის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ოპერირების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გაუარესება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ან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შეწყვეტა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– SMCSUR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მომხმარებლის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ადგილის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ფუნქციონალური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შესაძლებლობები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ექსპლუატაცია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მომხმარებლის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ადგილი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– SMC-</w:t>
            </w:r>
            <w:r w:rsidRPr="009A3042">
              <w:rPr>
                <w:rFonts w:ascii="Sylfaen" w:hAnsi="Sylfaen" w:cs="Sylfaen"/>
                <w:lang w:val="ka-GE"/>
              </w:rPr>
              <w:t>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ადგილი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,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პროცესები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პროცედურები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მოთხოვნები</w:t>
            </w:r>
          </w:p>
        </w:tc>
      </w:tr>
      <w:tr w:rsidR="00255C2E" w:rsidRPr="009A3042">
        <w:trPr>
          <w:trHeight w:val="410"/>
        </w:trPr>
        <w:tc>
          <w:tcPr>
            <w:tcW w:w="9802" w:type="dxa"/>
            <w:vMerge w:val="restart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(SMS)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ხარისხის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(QMS)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(SMS)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გარემოში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</w:p>
        </w:tc>
      </w:tr>
      <w:tr w:rsidR="00255C2E" w:rsidRPr="009A3042">
        <w:trPr>
          <w:trHeight w:val="389"/>
        </w:trPr>
        <w:tc>
          <w:tcPr>
            <w:tcW w:w="9802" w:type="dxa"/>
            <w:vMerge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შეთანხმებები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გარეშე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ორგანიზაციებთან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შეთანხმების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– SMC-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ძირითადი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პროცესები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Calibri Light" w:hAnsi="Calibri Light" w:cs="Calibri Light"/>
                <w:lang w:val="ka-GE"/>
              </w:rPr>
              <w:t xml:space="preserve">3.1 - </w:t>
            </w:r>
            <w:r w:rsidRPr="009A3042">
              <w:rPr>
                <w:rFonts w:ascii="Sylfaen" w:hAnsi="Sylfaen" w:cs="Sylfaen"/>
                <w:lang w:val="ka-GE"/>
              </w:rPr>
              <w:t>ფუნქციები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მოვალეობები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4.1 - </w:t>
            </w:r>
            <w:r w:rsidRPr="009A3042">
              <w:rPr>
                <w:rFonts w:ascii="Sylfaen" w:hAnsi="Sylfaen" w:cs="Sylfaen"/>
                <w:lang w:val="ka-GE"/>
              </w:rPr>
              <w:t>შეტყობინება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ტექნოლოგია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ტექნოლოგიები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ზოგადი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დებულებები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საავიაციო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კავშირგაბმულობა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5: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კავშირგაბმულობა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ევროპული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ქსელები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ქსელური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ტექნოლოგიები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ქსელები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ქსელები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სტანდარტები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2.2 - </w:t>
            </w:r>
            <w:r w:rsidRPr="009A3042">
              <w:rPr>
                <w:rFonts w:ascii="Sylfaen" w:hAnsi="Sylfaen" w:cs="Sylfaen"/>
                <w:lang w:val="ka-GE"/>
              </w:rPr>
              <w:t>აღწერა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2.3 - </w:t>
            </w:r>
            <w:r w:rsidRPr="009A3042">
              <w:rPr>
                <w:rFonts w:ascii="Sylfaen" w:hAnsi="Sylfaen" w:cs="Sylfaen"/>
                <w:lang w:val="ka-GE"/>
              </w:rPr>
              <w:t>ქსელის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არქიტექტურა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2.4 - </w:t>
            </w:r>
            <w:r w:rsidRPr="009A3042">
              <w:rPr>
                <w:rFonts w:ascii="Sylfaen" w:hAnsi="Sylfaen" w:cs="Sylfaen"/>
                <w:lang w:val="ka-GE"/>
              </w:rPr>
              <w:t>ქვექსელები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„</w:t>
            </w:r>
            <w:r w:rsidRPr="009A3042">
              <w:rPr>
                <w:rFonts w:ascii="Sylfaen" w:hAnsi="Sylfaen" w:cs="Sylfaen"/>
                <w:lang w:val="ka-GE"/>
              </w:rPr>
              <w:t>ჰაერი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>“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2.5 - </w:t>
            </w:r>
            <w:r w:rsidRPr="009A3042">
              <w:rPr>
                <w:rFonts w:ascii="Sylfaen" w:hAnsi="Sylfaen" w:cs="Sylfaen"/>
                <w:lang w:val="ka-GE"/>
              </w:rPr>
              <w:t>ქვექსელები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„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>“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5.6 - </w:t>
            </w:r>
            <w:r w:rsidRPr="009A3042">
              <w:rPr>
                <w:rFonts w:ascii="Sylfaen" w:hAnsi="Sylfaen" w:cs="Sylfaen"/>
                <w:lang w:val="ka-GE"/>
              </w:rPr>
              <w:t>ჰაერი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ქვექსელის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6: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საავიაციო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კავშირგაბმულობა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>
              <w:rPr>
                <w:rFonts w:ascii="Calibri Light" w:hAnsi="Calibri Light" w:cs="Calibri Light"/>
                <w:b/>
                <w:bCs/>
              </w:rPr>
              <w:t>–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ჩამწერები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იურიდიული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ასპექტები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წესები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7: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მახასიათებლებზე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დაფუძნებული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 w:rsidDel="005A4CAD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(PBN)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კონცეფციები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ნოტამ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8: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პირველადი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(PSR)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მიზნებისათვის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– </w:t>
            </w:r>
            <w:r w:rsidRPr="009A3042">
              <w:rPr>
                <w:rFonts w:ascii="Sylfaen" w:hAnsi="Sylfaen" w:cs="Sylfaen"/>
                <w:lang w:val="ka-GE"/>
              </w:rPr>
              <w:t>პირველადი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რადიოლოკატორის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მიზნებისთვის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9: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მეორადი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(SSR)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მეორადი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(SSR)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იმპულსური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მეორადი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(MSSR)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მეორადი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lang w:val="ka-GE"/>
              </w:rPr>
              <w:t>რადიოლოკატორის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(SSR)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მიზნებისთვის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რეჟიმი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S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– S-</w:t>
            </w:r>
            <w:r w:rsidRPr="009A3042">
              <w:rPr>
                <w:rFonts w:ascii="Sylfaen" w:hAnsi="Sylfaen" w:cs="Sylfaen"/>
                <w:lang w:val="ka-GE"/>
              </w:rPr>
              <w:t>რეჟიმის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მიმოხილვა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მულტირატერალური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  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დაკვირვების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 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(MLAT)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– </w:t>
            </w:r>
            <w:r w:rsidRPr="009A3042">
              <w:rPr>
                <w:rFonts w:ascii="Sylfaen" w:hAnsi="Sylfaen" w:cs="Sylfaen"/>
                <w:lang w:val="ka-GE"/>
              </w:rPr>
              <w:t>მულტირატერალური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>  </w:t>
            </w:r>
            <w:r w:rsidRPr="009A3042">
              <w:rPr>
                <w:rFonts w:ascii="Sylfaen" w:hAnsi="Sylfaen" w:cs="Sylfaen"/>
                <w:lang w:val="ka-GE"/>
              </w:rPr>
              <w:t>დაკვირვების</w:t>
            </w:r>
            <w:r w:rsidRPr="009A3042">
              <w:rPr>
                <w:rFonts w:ascii="Calibri Light" w:hAnsi="Calibri Light" w:cs="Calibri Light"/>
                <w:lang w:val="ka-GE"/>
              </w:rPr>
              <w:t> </w:t>
            </w:r>
            <w:r w:rsidRPr="009A3042">
              <w:rPr>
                <w:rFonts w:ascii="Sylfaen" w:hAnsi="Sylfaen" w:cs="Sylfaen"/>
                <w:lang w:val="ka-GE"/>
              </w:rPr>
              <w:t>საშუალებების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მუშაობის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10: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ადამიანი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(HMI)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ადამიანი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მეთვალყურე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ინტერფეისი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9: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გადაცემა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(SDT)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დაკვირვების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გადაცემა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ტექნოლოგია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პროტოკოლები</w:t>
            </w:r>
          </w:p>
        </w:tc>
      </w:tr>
      <w:tr w:rsidR="00255C2E" w:rsidRPr="009A3042">
        <w:tc>
          <w:tcPr>
            <w:tcW w:w="9802" w:type="dxa"/>
            <w:shd w:val="clear" w:color="auto" w:fill="FFF2CC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16.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მონიტორინგი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კონტროლი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(SMC)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მონაცემთა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დამუშავები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სააერნაოსნო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სტრუქტურა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(ANSP)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ორგანიზებადა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ფუნქციონირება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– SMCSUR - </w:t>
            </w:r>
            <w:r w:rsidRPr="009A3042">
              <w:rPr>
                <w:rFonts w:ascii="Sylfaen" w:hAnsi="Sylfaen" w:cs="Sylfaen"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(ANSP) </w:t>
            </w:r>
            <w:r w:rsidRPr="009A3042">
              <w:rPr>
                <w:rFonts w:ascii="Sylfaen" w:hAnsi="Sylfaen" w:cs="Sylfaen"/>
                <w:lang w:val="ka-GE"/>
              </w:rPr>
              <w:t>ორგანიზება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ფუნქციონირება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პროგრამა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პოლიტიკა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კონტექსტი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3.1 -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ორგანიზების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კონტექსტი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 –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ადმინისტრაციული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პრაქტიკა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4.1 - </w:t>
            </w:r>
            <w:r w:rsidRPr="009A3042">
              <w:rPr>
                <w:rFonts w:ascii="Sylfaen" w:hAnsi="Sylfaen" w:cs="Sylfaen"/>
                <w:lang w:val="ka-GE"/>
              </w:rPr>
              <w:t>ადმინისტრირება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ზემოქმედება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სისტემის</w:t>
            </w:r>
            <w:r w:rsidRPr="009A3042">
              <w:rPr>
                <w:rFonts w:ascii="Calibri Light" w:hAnsi="Calibri Light" w:cs="Calibri Light"/>
                <w:lang w:val="ka-GE"/>
              </w:rPr>
              <w:t>/</w:t>
            </w:r>
            <w:r w:rsidRPr="009A3042">
              <w:rPr>
                <w:rFonts w:ascii="Sylfaen" w:hAnsi="Sylfaen" w:cs="Sylfaen"/>
                <w:lang w:val="ka-GE"/>
              </w:rPr>
              <w:t>მოწყობილობის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ოპერირების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გაუარესება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ან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შეწყვეტა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– SMCSUR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მომხმარებლის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ადგილის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ფუნქციონალური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შესაძლებლობები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ექსპლუატაცია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მომხმარებლის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ადგილი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– SMC-</w:t>
            </w:r>
            <w:r w:rsidRPr="009A3042">
              <w:rPr>
                <w:rFonts w:ascii="Sylfaen" w:hAnsi="Sylfaen" w:cs="Sylfaen"/>
                <w:lang w:val="ka-GE"/>
              </w:rPr>
              <w:t>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ადგილი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,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პროცესები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პროცედურები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მოთხოვნები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(SMS)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ხარისხის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(QMS)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სისტემა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(SMS) </w:t>
            </w:r>
            <w:r w:rsidRPr="009A3042">
              <w:rPr>
                <w:rFonts w:ascii="Sylfaen" w:hAnsi="Sylfaen" w:cs="Sylfaen"/>
                <w:lang w:val="ka-GE"/>
              </w:rPr>
              <w:t>სამუშაო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გარემოში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შეთანხმებები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გარეშე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ორგანიზაციებთან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შეთანხმების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– SMC-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ძირითადი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პროცესები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Calibri Light" w:hAnsi="Calibri Light" w:cs="Calibri Light"/>
                <w:lang w:val="ka-GE"/>
              </w:rPr>
              <w:t xml:space="preserve">3.1 - </w:t>
            </w:r>
            <w:r w:rsidRPr="009A3042">
              <w:rPr>
                <w:rFonts w:ascii="Sylfaen" w:hAnsi="Sylfaen" w:cs="Sylfaen"/>
                <w:lang w:val="ka-GE"/>
              </w:rPr>
              <w:t>ფუნქციები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მოვალეობები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მართვის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სისტემა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4.1 - </w:t>
            </w:r>
            <w:r w:rsidRPr="009A3042">
              <w:rPr>
                <w:rFonts w:ascii="Sylfaen" w:hAnsi="Sylfaen" w:cs="Sylfaen"/>
                <w:lang w:val="ka-GE"/>
              </w:rPr>
              <w:t>შეტყობინება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ტექნოლოგია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ტექნოლოგიები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ზოგადი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დებულებები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კავშირგაბმულობა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დამხმარე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მოწყობილობები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5: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კავშირგაბმულობა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ევროპული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ქსელები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ქსელური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ტექნოლოგიები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ქსელები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ქსელები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სტანდარტები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2.2 - </w:t>
            </w:r>
            <w:r w:rsidRPr="009A3042">
              <w:rPr>
                <w:rFonts w:ascii="Sylfaen" w:hAnsi="Sylfaen" w:cs="Sylfaen"/>
                <w:lang w:val="ka-GE"/>
              </w:rPr>
              <w:t>აღწერა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2.3 - </w:t>
            </w:r>
            <w:r w:rsidRPr="009A3042">
              <w:rPr>
                <w:rFonts w:ascii="Sylfaen" w:hAnsi="Sylfaen" w:cs="Sylfaen"/>
                <w:lang w:val="ka-GE"/>
              </w:rPr>
              <w:t>ქსელის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გლობალური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არქიტექტურა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2.4 - </w:t>
            </w:r>
            <w:r w:rsidRPr="009A3042">
              <w:rPr>
                <w:rFonts w:ascii="Sylfaen" w:hAnsi="Sylfaen" w:cs="Sylfaen"/>
                <w:lang w:val="ka-GE"/>
              </w:rPr>
              <w:t>ქვე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ქსელები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„</w:t>
            </w:r>
            <w:r w:rsidRPr="009A3042">
              <w:rPr>
                <w:rFonts w:ascii="Sylfaen" w:hAnsi="Sylfaen" w:cs="Sylfaen"/>
                <w:lang w:val="ka-GE"/>
              </w:rPr>
              <w:t>ჰაერი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>“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2.5 - </w:t>
            </w:r>
            <w:r w:rsidRPr="009A3042">
              <w:rPr>
                <w:rFonts w:ascii="Sylfaen" w:hAnsi="Sylfaen" w:cs="Sylfaen"/>
                <w:lang w:val="ka-GE"/>
              </w:rPr>
              <w:t>ქვე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ქსელები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„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>“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5.6 - </w:t>
            </w:r>
            <w:r w:rsidRPr="009A3042">
              <w:rPr>
                <w:rFonts w:ascii="Sylfaen" w:hAnsi="Sylfaen" w:cs="Sylfaen"/>
                <w:lang w:val="ka-GE"/>
              </w:rPr>
              <w:t>ჰაერი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მიწა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ქვე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ქსელის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6: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კავშირგაბმულობა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რეგისტრატორები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იურიდიული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ასპექტები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წესები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7: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საექსპლუატაციო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მახასიათებლებზე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დაფუძნებული</w:t>
            </w:r>
            <w:r w:rsidRPr="009A3042" w:rsidDel="00B731FB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სანავიგაციო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(PBN).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SMCDAT — NAV-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კონცეფციები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ნოტამ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8: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პირველადი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(PSR)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მიზნებისათვის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– </w:t>
            </w:r>
            <w:r w:rsidRPr="009A3042">
              <w:rPr>
                <w:rFonts w:ascii="Sylfaen" w:hAnsi="Sylfaen" w:cs="Sylfaen"/>
                <w:lang w:val="ka-GE"/>
              </w:rPr>
              <w:t>პირველადი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რადიოლოკატორის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მიზნებისთვის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9: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მეორადი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(SSR)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მეორადი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(SSR)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იმპულსური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მეორადი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რადიოლოკატორი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(MSSR)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მეორადი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lang w:val="ka-GE"/>
              </w:rPr>
              <w:t>რადიოლოკატორის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(SSR) </w:t>
            </w:r>
            <w:r w:rsidRPr="009A3042">
              <w:rPr>
                <w:rFonts w:ascii="Sylfaen" w:hAnsi="Sylfaen" w:cs="Sylfaen"/>
                <w:lang w:val="ka-GE"/>
              </w:rPr>
              <w:t>გამოყენება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საჰაერო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მოძრაობის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მიზნებისთვის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2 -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რეჟიმი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S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– S-</w:t>
            </w:r>
            <w:r w:rsidRPr="009A3042">
              <w:rPr>
                <w:rFonts w:ascii="Sylfaen" w:hAnsi="Sylfaen" w:cs="Sylfaen"/>
                <w:lang w:val="ka-GE"/>
              </w:rPr>
              <w:t>რეჟიმის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მიმოხილვა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3 -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მულტირატერალური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  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დაკვირვების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 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საშუალებები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(MLAT)</w:t>
            </w:r>
          </w:p>
        </w:tc>
      </w:tr>
      <w:tr w:rsidR="00255C2E" w:rsidRPr="009A3042">
        <w:trPr>
          <w:trHeight w:val="796"/>
        </w:trPr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3.1 – </w:t>
            </w:r>
            <w:r w:rsidRPr="009A3042">
              <w:rPr>
                <w:rFonts w:ascii="Sylfaen" w:hAnsi="Sylfaen" w:cs="Sylfaen"/>
                <w:lang w:val="ka-GE"/>
              </w:rPr>
              <w:t>მულტირატერალური</w:t>
            </w:r>
            <w:r w:rsidRPr="009A3042">
              <w:rPr>
                <w:rFonts w:ascii="Calibri Light" w:hAnsi="Calibri Light" w:cs="Calibri Light"/>
                <w:lang w:val="ka-GE"/>
              </w:rPr>
              <w:t>  </w:t>
            </w:r>
            <w:r w:rsidRPr="009A3042">
              <w:rPr>
                <w:rFonts w:ascii="Sylfaen" w:hAnsi="Sylfaen" w:cs="Sylfaen"/>
                <w:lang w:val="ka-GE"/>
              </w:rPr>
              <w:t>დაკვირვების</w:t>
            </w:r>
            <w:r w:rsidRPr="009A3042">
              <w:rPr>
                <w:rFonts w:ascii="Calibri Light" w:hAnsi="Calibri Light" w:cs="Calibri Light"/>
                <w:lang w:val="ka-GE"/>
              </w:rPr>
              <w:t> </w:t>
            </w:r>
            <w:r w:rsidRPr="009A3042">
              <w:rPr>
                <w:rFonts w:ascii="Sylfaen" w:hAnsi="Sylfaen" w:cs="Sylfaen"/>
                <w:lang w:val="ka-GE"/>
              </w:rPr>
              <w:t>საშუალებების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მუშაობის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პრინციპები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10: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ადამიანი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(HMI)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–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ადამიანი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>-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საშუალება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მეთვალყურე</w:t>
            </w:r>
            <w:r w:rsidRPr="009A3042">
              <w:rPr>
                <w:rFonts w:ascii="Calibri Light" w:hAnsi="Calibri Light" w:cs="Calibri Light"/>
                <w:lang w:val="ka-GE"/>
              </w:rPr>
              <w:t>-</w:t>
            </w:r>
            <w:r w:rsidRPr="009A3042">
              <w:rPr>
                <w:rFonts w:ascii="Sylfaen" w:hAnsi="Sylfaen" w:cs="Sylfaen"/>
                <w:lang w:val="ka-GE"/>
              </w:rPr>
              <w:t>ტექნიკური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ინტერფეისი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11: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სარადიოლოკაციო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გადაცემა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(SDT)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დაკვირვების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გადაცემა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ტექნოლოგია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პროტოკოლები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12: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სააერნაოსნო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მომსახურების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სტრუქტურა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საწარმოს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(ANSP)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ორგანიზება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ფუნქციონირება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მოთხოვნები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მეთვალყურის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მიმართ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ტრაექტორიები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, </w:t>
            </w:r>
            <w:r w:rsidRPr="009A3042">
              <w:rPr>
                <w:rFonts w:ascii="Sylfaen" w:hAnsi="Sylfaen" w:cs="Sylfaen"/>
                <w:lang w:val="ka-GE"/>
              </w:rPr>
              <w:t>პროგნოზები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და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გათვლები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უსაფრთხოების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უზრუნველყოფის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სახმელეთო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საშუალებები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1.4 - </w:t>
            </w:r>
            <w:r w:rsidRPr="009A3042">
              <w:rPr>
                <w:rFonts w:ascii="Sylfaen" w:hAnsi="Sylfaen" w:cs="Sylfaen"/>
                <w:lang w:val="ka-GE"/>
              </w:rPr>
              <w:t>გადაწყვეტილების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მიღების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პროცესის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ხელშეწყობა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13: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დაკვირვება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მონაცემთა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დამუშავების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პროცესი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აპარატურული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მხარდაჭერის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პლატფორმა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2.1 - </w:t>
            </w:r>
            <w:r w:rsidRPr="009A3042">
              <w:rPr>
                <w:rFonts w:ascii="Sylfaen" w:hAnsi="Sylfaen" w:cs="Sylfaen"/>
                <w:lang w:val="ka-GE"/>
              </w:rPr>
              <w:t>მოწყობილობების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მოდერნიზება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2.2 – COTS (</w:t>
            </w:r>
            <w:r w:rsidRPr="009A3042">
              <w:rPr>
                <w:rFonts w:ascii="Sylfaen" w:hAnsi="Sylfaen" w:cs="Sylfaen"/>
                <w:lang w:val="ka-GE"/>
              </w:rPr>
              <w:t>სერიული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წარმოების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მოწყობილობები</w:t>
            </w:r>
            <w:r w:rsidRPr="009A3042">
              <w:rPr>
                <w:rFonts w:ascii="Calibri Light" w:hAnsi="Calibri Light" w:cs="Calibri Light"/>
                <w:lang w:val="ka-GE"/>
              </w:rPr>
              <w:t>)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2.3 - </w:t>
            </w:r>
            <w:r w:rsidRPr="009A3042">
              <w:rPr>
                <w:rFonts w:ascii="Sylfaen" w:hAnsi="Sylfaen" w:cs="Sylfaen"/>
                <w:lang w:val="ka-GE"/>
              </w:rPr>
              <w:t>ურთიერთდამოკიდებულება</w:t>
            </w:r>
          </w:p>
        </w:tc>
      </w:tr>
      <w:tr w:rsidR="00255C2E" w:rsidRPr="009A3042">
        <w:tc>
          <w:tcPr>
            <w:tcW w:w="9802" w:type="dxa"/>
            <w:shd w:val="clear" w:color="auto" w:fill="E7E6E6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საგანი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14: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დაკვირვება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b/>
                <w:bCs/>
                <w:lang w:val="ka-GE"/>
              </w:rPr>
            </w:pPr>
            <w:r w:rsidRPr="009A3042">
              <w:rPr>
                <w:rFonts w:ascii="Sylfaen" w:hAnsi="Sylfaen" w:cs="Sylfaen"/>
                <w:b/>
                <w:bCs/>
                <w:lang w:val="ka-GE"/>
              </w:rPr>
              <w:t>გაკვეთილი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1 -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მონაცემთა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ძირითადი</w:t>
            </w:r>
            <w:r w:rsidRPr="009A3042">
              <w:rPr>
                <w:rFonts w:ascii="Calibri Light" w:hAnsi="Calibri Light" w:cs="Calibri Light"/>
                <w:b/>
                <w:bCs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b/>
                <w:bCs/>
                <w:lang w:val="ka-GE"/>
              </w:rPr>
              <w:t>თავისებურებები</w:t>
            </w:r>
          </w:p>
        </w:tc>
      </w:tr>
      <w:tr w:rsidR="00255C2E" w:rsidRPr="009A3042">
        <w:tc>
          <w:tcPr>
            <w:tcW w:w="9802" w:type="dxa"/>
          </w:tcPr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1.1 - </w:t>
            </w:r>
            <w:r w:rsidRPr="009A3042">
              <w:rPr>
                <w:rFonts w:ascii="Sylfaen" w:hAnsi="Sylfaen" w:cs="Sylfaen"/>
                <w:lang w:val="ka-GE"/>
              </w:rPr>
              <w:t>მონაცემების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მნიშვნელობა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1.2 - </w:t>
            </w:r>
            <w:r w:rsidRPr="009A3042">
              <w:rPr>
                <w:rFonts w:ascii="Sylfaen" w:hAnsi="Sylfaen" w:cs="Sylfaen"/>
                <w:lang w:val="ka-GE"/>
              </w:rPr>
              <w:t>მონაცემების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კონფიგურაციის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მართვა</w:t>
            </w:r>
          </w:p>
          <w:p w:rsidR="00255C2E" w:rsidRPr="009A3042" w:rsidRDefault="00255C2E" w:rsidP="009A3042">
            <w:pPr>
              <w:spacing w:line="240" w:lineRule="auto"/>
              <w:rPr>
                <w:rFonts w:ascii="Calibri Light" w:hAnsi="Calibri Light" w:cs="Calibri Light"/>
                <w:lang w:val="ka-GE"/>
              </w:rPr>
            </w:pPr>
            <w:r w:rsidRPr="009A3042">
              <w:rPr>
                <w:rFonts w:ascii="Sylfaen" w:hAnsi="Sylfaen" w:cs="Sylfaen"/>
                <w:lang w:val="ka-GE"/>
              </w:rPr>
              <w:t>საკითხი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1.3 - </w:t>
            </w:r>
            <w:r w:rsidRPr="009A3042">
              <w:rPr>
                <w:rFonts w:ascii="Sylfaen" w:hAnsi="Sylfaen" w:cs="Sylfaen"/>
                <w:lang w:val="ka-GE"/>
              </w:rPr>
              <w:t>მონაცემების</w:t>
            </w:r>
            <w:r w:rsidRPr="009A3042">
              <w:rPr>
                <w:rFonts w:ascii="Calibri Light" w:hAnsi="Calibri Light" w:cs="Calibri Light"/>
                <w:lang w:val="ka-GE"/>
              </w:rPr>
              <w:t xml:space="preserve"> </w:t>
            </w:r>
            <w:r w:rsidRPr="009A3042">
              <w:rPr>
                <w:rFonts w:ascii="Sylfaen" w:hAnsi="Sylfaen" w:cs="Sylfaen"/>
                <w:lang w:val="ka-GE"/>
              </w:rPr>
              <w:t>სტანდარტები</w:t>
            </w:r>
          </w:p>
        </w:tc>
      </w:tr>
    </w:tbl>
    <w:p w:rsidR="00255C2E" w:rsidRPr="009A3042" w:rsidRDefault="00255C2E" w:rsidP="005F7068">
      <w:pPr>
        <w:ind w:firstLine="0"/>
        <w:rPr>
          <w:rFonts w:ascii="Calibri Light" w:hAnsi="Calibri Light" w:cs="Calibri Light"/>
          <w:lang w:val="ka-GE"/>
        </w:rPr>
      </w:pPr>
    </w:p>
    <w:p w:rsidR="00255C2E" w:rsidRPr="009A3042" w:rsidRDefault="00255C2E">
      <w:pPr>
        <w:rPr>
          <w:rFonts w:ascii="Calibri Light" w:hAnsi="Calibri Light" w:cs="Calibri Light"/>
        </w:rPr>
      </w:pPr>
    </w:p>
    <w:sectPr w:rsidR="00255C2E" w:rsidRPr="009A3042" w:rsidSect="004C0394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C2E" w:rsidRDefault="00255C2E">
      <w:r>
        <w:separator/>
      </w:r>
    </w:p>
  </w:endnote>
  <w:endnote w:type="continuationSeparator" w:id="0">
    <w:p w:rsidR="00255C2E" w:rsidRDefault="0025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cadNusx">
    <w:altName w:val="Times New Roman"/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C2E" w:rsidRDefault="00255C2E" w:rsidP="00890106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55C2E" w:rsidRDefault="00255C2E" w:rsidP="0072175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C2E" w:rsidRDefault="00255C2E">
      <w:r>
        <w:separator/>
      </w:r>
    </w:p>
  </w:footnote>
  <w:footnote w:type="continuationSeparator" w:id="0">
    <w:p w:rsidR="00255C2E" w:rsidRDefault="0025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1890"/>
    <w:multiLevelType w:val="hybridMultilevel"/>
    <w:tmpl w:val="51EC65F4"/>
    <w:lvl w:ilvl="0" w:tplc="A5B6C528">
      <w:start w:val="1"/>
      <w:numFmt w:val="decimal"/>
      <w:lvlText w:val="მუხლი %1."/>
      <w:lvlJc w:val="lef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0E0DE0"/>
    <w:multiLevelType w:val="hybridMultilevel"/>
    <w:tmpl w:val="032E5162"/>
    <w:lvl w:ilvl="0" w:tplc="0437000F">
      <w:start w:val="1"/>
      <w:numFmt w:val="decimal"/>
      <w:lvlText w:val="%1."/>
      <w:lvlJc w:val="left"/>
      <w:pPr>
        <w:ind w:left="720" w:hanging="360"/>
      </w:p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>
      <w:start w:val="1"/>
      <w:numFmt w:val="lowerRoman"/>
      <w:lvlText w:val="%3."/>
      <w:lvlJc w:val="right"/>
      <w:pPr>
        <w:ind w:left="2160" w:hanging="180"/>
      </w:pPr>
    </w:lvl>
    <w:lvl w:ilvl="3" w:tplc="0437000F">
      <w:start w:val="1"/>
      <w:numFmt w:val="decimal"/>
      <w:lvlText w:val="%4."/>
      <w:lvlJc w:val="left"/>
      <w:pPr>
        <w:ind w:left="2880" w:hanging="360"/>
      </w:pPr>
    </w:lvl>
    <w:lvl w:ilvl="4" w:tplc="04370019">
      <w:start w:val="1"/>
      <w:numFmt w:val="lowerLetter"/>
      <w:lvlText w:val="%5."/>
      <w:lvlJc w:val="left"/>
      <w:pPr>
        <w:ind w:left="3600" w:hanging="360"/>
      </w:pPr>
    </w:lvl>
    <w:lvl w:ilvl="5" w:tplc="0437001B">
      <w:start w:val="1"/>
      <w:numFmt w:val="lowerRoman"/>
      <w:lvlText w:val="%6."/>
      <w:lvlJc w:val="right"/>
      <w:pPr>
        <w:ind w:left="4320" w:hanging="180"/>
      </w:pPr>
    </w:lvl>
    <w:lvl w:ilvl="6" w:tplc="0437000F">
      <w:start w:val="1"/>
      <w:numFmt w:val="decimal"/>
      <w:lvlText w:val="%7."/>
      <w:lvlJc w:val="left"/>
      <w:pPr>
        <w:ind w:left="5040" w:hanging="360"/>
      </w:pPr>
    </w:lvl>
    <w:lvl w:ilvl="7" w:tplc="04370019">
      <w:start w:val="1"/>
      <w:numFmt w:val="lowerLetter"/>
      <w:lvlText w:val="%8."/>
      <w:lvlJc w:val="left"/>
      <w:pPr>
        <w:ind w:left="5760" w:hanging="360"/>
      </w:pPr>
    </w:lvl>
    <w:lvl w:ilvl="8" w:tplc="0437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B78DD"/>
    <w:multiLevelType w:val="hybridMultilevel"/>
    <w:tmpl w:val="214A8314"/>
    <w:lvl w:ilvl="0" w:tplc="32EE42B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>
      <w:start w:val="1"/>
      <w:numFmt w:val="lowerRoman"/>
      <w:lvlText w:val="%3."/>
      <w:lvlJc w:val="right"/>
      <w:pPr>
        <w:ind w:left="2160" w:hanging="180"/>
      </w:pPr>
    </w:lvl>
    <w:lvl w:ilvl="3" w:tplc="0437000F">
      <w:start w:val="1"/>
      <w:numFmt w:val="decimal"/>
      <w:lvlText w:val="%4."/>
      <w:lvlJc w:val="left"/>
      <w:pPr>
        <w:ind w:left="2880" w:hanging="360"/>
      </w:pPr>
    </w:lvl>
    <w:lvl w:ilvl="4" w:tplc="04370019">
      <w:start w:val="1"/>
      <w:numFmt w:val="lowerLetter"/>
      <w:lvlText w:val="%5."/>
      <w:lvlJc w:val="left"/>
      <w:pPr>
        <w:ind w:left="3600" w:hanging="360"/>
      </w:pPr>
    </w:lvl>
    <w:lvl w:ilvl="5" w:tplc="0437001B">
      <w:start w:val="1"/>
      <w:numFmt w:val="lowerRoman"/>
      <w:lvlText w:val="%6."/>
      <w:lvlJc w:val="right"/>
      <w:pPr>
        <w:ind w:left="4320" w:hanging="180"/>
      </w:pPr>
    </w:lvl>
    <w:lvl w:ilvl="6" w:tplc="0437000F">
      <w:start w:val="1"/>
      <w:numFmt w:val="decimal"/>
      <w:lvlText w:val="%7."/>
      <w:lvlJc w:val="left"/>
      <w:pPr>
        <w:ind w:left="5040" w:hanging="360"/>
      </w:pPr>
    </w:lvl>
    <w:lvl w:ilvl="7" w:tplc="04370019">
      <w:start w:val="1"/>
      <w:numFmt w:val="lowerLetter"/>
      <w:lvlText w:val="%8."/>
      <w:lvlJc w:val="left"/>
      <w:pPr>
        <w:ind w:left="5760" w:hanging="360"/>
      </w:pPr>
    </w:lvl>
    <w:lvl w:ilvl="8" w:tplc="0437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E5347A"/>
    <w:multiLevelType w:val="multilevel"/>
    <w:tmpl w:val="17F4652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ა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ა.ა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ა.ა.ა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2F45CE6"/>
    <w:multiLevelType w:val="multilevel"/>
    <w:tmpl w:val="6F9ACB0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2FB693C"/>
    <w:multiLevelType w:val="hybridMultilevel"/>
    <w:tmpl w:val="067ADFE2"/>
    <w:lvl w:ilvl="0" w:tplc="04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16487B"/>
    <w:multiLevelType w:val="hybridMultilevel"/>
    <w:tmpl w:val="5A2A7E48"/>
    <w:lvl w:ilvl="0" w:tplc="31FE6B92">
      <w:start w:val="1"/>
      <w:numFmt w:val="lowerLetter"/>
      <w:lvlText w:val="(%1)"/>
      <w:lvlJc w:val="left"/>
      <w:pPr>
        <w:ind w:left="720" w:hanging="360"/>
      </w:pPr>
      <w:rPr>
        <w:rFonts w:ascii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E727E"/>
    <w:multiLevelType w:val="hybridMultilevel"/>
    <w:tmpl w:val="214A8314"/>
    <w:lvl w:ilvl="0" w:tplc="32EE42B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>
      <w:start w:val="1"/>
      <w:numFmt w:val="lowerRoman"/>
      <w:lvlText w:val="%3."/>
      <w:lvlJc w:val="right"/>
      <w:pPr>
        <w:ind w:left="2160" w:hanging="180"/>
      </w:pPr>
    </w:lvl>
    <w:lvl w:ilvl="3" w:tplc="0437000F">
      <w:start w:val="1"/>
      <w:numFmt w:val="decimal"/>
      <w:lvlText w:val="%4."/>
      <w:lvlJc w:val="left"/>
      <w:pPr>
        <w:ind w:left="2880" w:hanging="360"/>
      </w:pPr>
    </w:lvl>
    <w:lvl w:ilvl="4" w:tplc="04370019">
      <w:start w:val="1"/>
      <w:numFmt w:val="lowerLetter"/>
      <w:lvlText w:val="%5."/>
      <w:lvlJc w:val="left"/>
      <w:pPr>
        <w:ind w:left="3600" w:hanging="360"/>
      </w:pPr>
    </w:lvl>
    <w:lvl w:ilvl="5" w:tplc="0437001B">
      <w:start w:val="1"/>
      <w:numFmt w:val="lowerRoman"/>
      <w:lvlText w:val="%6."/>
      <w:lvlJc w:val="right"/>
      <w:pPr>
        <w:ind w:left="4320" w:hanging="180"/>
      </w:pPr>
    </w:lvl>
    <w:lvl w:ilvl="6" w:tplc="0437000F">
      <w:start w:val="1"/>
      <w:numFmt w:val="decimal"/>
      <w:lvlText w:val="%7."/>
      <w:lvlJc w:val="left"/>
      <w:pPr>
        <w:ind w:left="5040" w:hanging="360"/>
      </w:pPr>
    </w:lvl>
    <w:lvl w:ilvl="7" w:tplc="04370019">
      <w:start w:val="1"/>
      <w:numFmt w:val="lowerLetter"/>
      <w:lvlText w:val="%8."/>
      <w:lvlJc w:val="left"/>
      <w:pPr>
        <w:ind w:left="5760" w:hanging="360"/>
      </w:pPr>
    </w:lvl>
    <w:lvl w:ilvl="8" w:tplc="0437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661EEB"/>
    <w:multiLevelType w:val="hybridMultilevel"/>
    <w:tmpl w:val="541E9420"/>
    <w:lvl w:ilvl="0" w:tplc="78281F4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6CF5A0B"/>
    <w:multiLevelType w:val="hybridMultilevel"/>
    <w:tmpl w:val="214A8314"/>
    <w:lvl w:ilvl="0" w:tplc="32EE42B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>
      <w:start w:val="1"/>
      <w:numFmt w:val="lowerRoman"/>
      <w:lvlText w:val="%3."/>
      <w:lvlJc w:val="right"/>
      <w:pPr>
        <w:ind w:left="2160" w:hanging="180"/>
      </w:pPr>
    </w:lvl>
    <w:lvl w:ilvl="3" w:tplc="0437000F">
      <w:start w:val="1"/>
      <w:numFmt w:val="decimal"/>
      <w:lvlText w:val="%4."/>
      <w:lvlJc w:val="left"/>
      <w:pPr>
        <w:ind w:left="2880" w:hanging="360"/>
      </w:pPr>
    </w:lvl>
    <w:lvl w:ilvl="4" w:tplc="04370019">
      <w:start w:val="1"/>
      <w:numFmt w:val="lowerLetter"/>
      <w:lvlText w:val="%5."/>
      <w:lvlJc w:val="left"/>
      <w:pPr>
        <w:ind w:left="3600" w:hanging="360"/>
      </w:pPr>
    </w:lvl>
    <w:lvl w:ilvl="5" w:tplc="0437001B">
      <w:start w:val="1"/>
      <w:numFmt w:val="lowerRoman"/>
      <w:lvlText w:val="%6."/>
      <w:lvlJc w:val="right"/>
      <w:pPr>
        <w:ind w:left="4320" w:hanging="180"/>
      </w:pPr>
    </w:lvl>
    <w:lvl w:ilvl="6" w:tplc="0437000F">
      <w:start w:val="1"/>
      <w:numFmt w:val="decimal"/>
      <w:lvlText w:val="%7."/>
      <w:lvlJc w:val="left"/>
      <w:pPr>
        <w:ind w:left="5040" w:hanging="360"/>
      </w:pPr>
    </w:lvl>
    <w:lvl w:ilvl="7" w:tplc="04370019">
      <w:start w:val="1"/>
      <w:numFmt w:val="lowerLetter"/>
      <w:lvlText w:val="%8."/>
      <w:lvlJc w:val="left"/>
      <w:pPr>
        <w:ind w:left="5760" w:hanging="360"/>
      </w:pPr>
    </w:lvl>
    <w:lvl w:ilvl="8" w:tplc="0437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B62A4F"/>
    <w:multiLevelType w:val="multilevel"/>
    <w:tmpl w:val="AF54D3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E45193D"/>
    <w:multiLevelType w:val="hybridMultilevel"/>
    <w:tmpl w:val="90D2758E"/>
    <w:lvl w:ilvl="0" w:tplc="51BE61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370019">
      <w:start w:val="1"/>
      <w:numFmt w:val="lowerLetter"/>
      <w:lvlText w:val="%2."/>
      <w:lvlJc w:val="left"/>
      <w:pPr>
        <w:ind w:left="1647" w:hanging="360"/>
      </w:pPr>
    </w:lvl>
    <w:lvl w:ilvl="2" w:tplc="0437001B">
      <w:start w:val="1"/>
      <w:numFmt w:val="lowerRoman"/>
      <w:lvlText w:val="%3."/>
      <w:lvlJc w:val="right"/>
      <w:pPr>
        <w:ind w:left="2367" w:hanging="180"/>
      </w:pPr>
    </w:lvl>
    <w:lvl w:ilvl="3" w:tplc="0437000F">
      <w:start w:val="1"/>
      <w:numFmt w:val="decimal"/>
      <w:lvlText w:val="%4."/>
      <w:lvlJc w:val="left"/>
      <w:pPr>
        <w:ind w:left="3087" w:hanging="360"/>
      </w:pPr>
    </w:lvl>
    <w:lvl w:ilvl="4" w:tplc="04370019">
      <w:start w:val="1"/>
      <w:numFmt w:val="lowerLetter"/>
      <w:lvlText w:val="%5."/>
      <w:lvlJc w:val="left"/>
      <w:pPr>
        <w:ind w:left="3807" w:hanging="360"/>
      </w:pPr>
    </w:lvl>
    <w:lvl w:ilvl="5" w:tplc="0437001B">
      <w:start w:val="1"/>
      <w:numFmt w:val="lowerRoman"/>
      <w:lvlText w:val="%6."/>
      <w:lvlJc w:val="right"/>
      <w:pPr>
        <w:ind w:left="4527" w:hanging="180"/>
      </w:pPr>
    </w:lvl>
    <w:lvl w:ilvl="6" w:tplc="0437000F">
      <w:start w:val="1"/>
      <w:numFmt w:val="decimal"/>
      <w:lvlText w:val="%7."/>
      <w:lvlJc w:val="left"/>
      <w:pPr>
        <w:ind w:left="5247" w:hanging="360"/>
      </w:pPr>
    </w:lvl>
    <w:lvl w:ilvl="7" w:tplc="04370019">
      <w:start w:val="1"/>
      <w:numFmt w:val="lowerLetter"/>
      <w:lvlText w:val="%8."/>
      <w:lvlJc w:val="left"/>
      <w:pPr>
        <w:ind w:left="5967" w:hanging="360"/>
      </w:pPr>
    </w:lvl>
    <w:lvl w:ilvl="8" w:tplc="0437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176096A"/>
    <w:multiLevelType w:val="hybridMultilevel"/>
    <w:tmpl w:val="CB0AC312"/>
    <w:lvl w:ilvl="0" w:tplc="E11C7748">
      <w:start w:val="1"/>
      <w:numFmt w:val="bullet"/>
      <w:lvlText w:val="-"/>
      <w:lvlJc w:val="left"/>
      <w:pPr>
        <w:ind w:left="360" w:hanging="360"/>
      </w:pPr>
      <w:rPr>
        <w:rFonts w:ascii="Sylfaen" w:eastAsia="Times New Roman" w:hAnsi="Sylfae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>
    <w:nsid w:val="42EF0A85"/>
    <w:multiLevelType w:val="hybridMultilevel"/>
    <w:tmpl w:val="857A25AC"/>
    <w:lvl w:ilvl="0" w:tplc="0437000F">
      <w:start w:val="1"/>
      <w:numFmt w:val="decimal"/>
      <w:lvlText w:val="%1."/>
      <w:lvlJc w:val="left"/>
      <w:pPr>
        <w:ind w:left="720" w:hanging="360"/>
      </w:p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>
      <w:start w:val="1"/>
      <w:numFmt w:val="lowerRoman"/>
      <w:lvlText w:val="%3."/>
      <w:lvlJc w:val="right"/>
      <w:pPr>
        <w:ind w:left="2160" w:hanging="180"/>
      </w:pPr>
    </w:lvl>
    <w:lvl w:ilvl="3" w:tplc="0437000F">
      <w:start w:val="1"/>
      <w:numFmt w:val="decimal"/>
      <w:lvlText w:val="%4."/>
      <w:lvlJc w:val="left"/>
      <w:pPr>
        <w:ind w:left="2880" w:hanging="360"/>
      </w:pPr>
    </w:lvl>
    <w:lvl w:ilvl="4" w:tplc="04370019">
      <w:start w:val="1"/>
      <w:numFmt w:val="lowerLetter"/>
      <w:lvlText w:val="%5."/>
      <w:lvlJc w:val="left"/>
      <w:pPr>
        <w:ind w:left="3600" w:hanging="360"/>
      </w:pPr>
    </w:lvl>
    <w:lvl w:ilvl="5" w:tplc="0437001B">
      <w:start w:val="1"/>
      <w:numFmt w:val="lowerRoman"/>
      <w:lvlText w:val="%6."/>
      <w:lvlJc w:val="right"/>
      <w:pPr>
        <w:ind w:left="4320" w:hanging="180"/>
      </w:pPr>
    </w:lvl>
    <w:lvl w:ilvl="6" w:tplc="0437000F">
      <w:start w:val="1"/>
      <w:numFmt w:val="decimal"/>
      <w:lvlText w:val="%7."/>
      <w:lvlJc w:val="left"/>
      <w:pPr>
        <w:ind w:left="5040" w:hanging="360"/>
      </w:pPr>
    </w:lvl>
    <w:lvl w:ilvl="7" w:tplc="04370019">
      <w:start w:val="1"/>
      <w:numFmt w:val="lowerLetter"/>
      <w:lvlText w:val="%8."/>
      <w:lvlJc w:val="left"/>
      <w:pPr>
        <w:ind w:left="5760" w:hanging="360"/>
      </w:pPr>
    </w:lvl>
    <w:lvl w:ilvl="8" w:tplc="0437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7B5D23"/>
    <w:multiLevelType w:val="hybridMultilevel"/>
    <w:tmpl w:val="B81C8DAC"/>
    <w:lvl w:ilvl="0" w:tplc="8B6ACE50">
      <w:start w:val="33"/>
      <w:numFmt w:val="decimal"/>
      <w:lvlText w:val="მუხლი %1."/>
      <w:lvlJc w:val="lef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03416C"/>
    <w:multiLevelType w:val="hybridMultilevel"/>
    <w:tmpl w:val="FAB46C5A"/>
    <w:lvl w:ilvl="0" w:tplc="C486ED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370019">
      <w:start w:val="1"/>
      <w:numFmt w:val="lowerLetter"/>
      <w:lvlText w:val="%2."/>
      <w:lvlJc w:val="left"/>
      <w:pPr>
        <w:ind w:left="1647" w:hanging="360"/>
      </w:pPr>
    </w:lvl>
    <w:lvl w:ilvl="2" w:tplc="0437001B">
      <w:start w:val="1"/>
      <w:numFmt w:val="lowerRoman"/>
      <w:lvlText w:val="%3."/>
      <w:lvlJc w:val="right"/>
      <w:pPr>
        <w:ind w:left="2367" w:hanging="180"/>
      </w:pPr>
    </w:lvl>
    <w:lvl w:ilvl="3" w:tplc="0437000F">
      <w:start w:val="1"/>
      <w:numFmt w:val="decimal"/>
      <w:lvlText w:val="%4."/>
      <w:lvlJc w:val="left"/>
      <w:pPr>
        <w:ind w:left="3087" w:hanging="360"/>
      </w:pPr>
    </w:lvl>
    <w:lvl w:ilvl="4" w:tplc="04370019">
      <w:start w:val="1"/>
      <w:numFmt w:val="lowerLetter"/>
      <w:lvlText w:val="%5."/>
      <w:lvlJc w:val="left"/>
      <w:pPr>
        <w:ind w:left="3807" w:hanging="360"/>
      </w:pPr>
    </w:lvl>
    <w:lvl w:ilvl="5" w:tplc="0437001B">
      <w:start w:val="1"/>
      <w:numFmt w:val="lowerRoman"/>
      <w:lvlText w:val="%6."/>
      <w:lvlJc w:val="right"/>
      <w:pPr>
        <w:ind w:left="4527" w:hanging="180"/>
      </w:pPr>
    </w:lvl>
    <w:lvl w:ilvl="6" w:tplc="0437000F">
      <w:start w:val="1"/>
      <w:numFmt w:val="decimal"/>
      <w:lvlText w:val="%7."/>
      <w:lvlJc w:val="left"/>
      <w:pPr>
        <w:ind w:left="5247" w:hanging="360"/>
      </w:pPr>
    </w:lvl>
    <w:lvl w:ilvl="7" w:tplc="04370019">
      <w:start w:val="1"/>
      <w:numFmt w:val="lowerLetter"/>
      <w:lvlText w:val="%8."/>
      <w:lvlJc w:val="left"/>
      <w:pPr>
        <w:ind w:left="5967" w:hanging="360"/>
      </w:pPr>
    </w:lvl>
    <w:lvl w:ilvl="8" w:tplc="0437001B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F136188"/>
    <w:multiLevelType w:val="hybridMultilevel"/>
    <w:tmpl w:val="EFAC28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7">
    <w:nsid w:val="4FFF3505"/>
    <w:multiLevelType w:val="hybridMultilevel"/>
    <w:tmpl w:val="2D2C7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383DC2"/>
    <w:multiLevelType w:val="hybridMultilevel"/>
    <w:tmpl w:val="E3889D72"/>
    <w:lvl w:ilvl="0" w:tplc="9A762E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49063B"/>
    <w:multiLevelType w:val="hybridMultilevel"/>
    <w:tmpl w:val="7AF80EFA"/>
    <w:lvl w:ilvl="0" w:tplc="1778DE84">
      <w:numFmt w:val="bullet"/>
      <w:lvlText w:val="-"/>
      <w:lvlJc w:val="left"/>
      <w:pPr>
        <w:ind w:left="360" w:hanging="360"/>
      </w:pPr>
      <w:rPr>
        <w:rFonts w:ascii="Sylfaen" w:eastAsia="Times New Roman" w:hAnsi="Sylfae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0">
    <w:nsid w:val="5ECB55BD"/>
    <w:multiLevelType w:val="hybridMultilevel"/>
    <w:tmpl w:val="456839EC"/>
    <w:lvl w:ilvl="0" w:tplc="7F9ACD2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370019">
      <w:start w:val="1"/>
      <w:numFmt w:val="lowerLetter"/>
      <w:lvlText w:val="%2."/>
      <w:lvlJc w:val="left"/>
      <w:pPr>
        <w:ind w:left="1490" w:hanging="360"/>
      </w:pPr>
    </w:lvl>
    <w:lvl w:ilvl="2" w:tplc="0437001B">
      <w:start w:val="1"/>
      <w:numFmt w:val="lowerRoman"/>
      <w:lvlText w:val="%3."/>
      <w:lvlJc w:val="right"/>
      <w:pPr>
        <w:ind w:left="2210" w:hanging="180"/>
      </w:pPr>
    </w:lvl>
    <w:lvl w:ilvl="3" w:tplc="0437000F">
      <w:start w:val="1"/>
      <w:numFmt w:val="decimal"/>
      <w:lvlText w:val="%4."/>
      <w:lvlJc w:val="left"/>
      <w:pPr>
        <w:ind w:left="2930" w:hanging="360"/>
      </w:pPr>
    </w:lvl>
    <w:lvl w:ilvl="4" w:tplc="04370019">
      <w:start w:val="1"/>
      <w:numFmt w:val="lowerLetter"/>
      <w:lvlText w:val="%5."/>
      <w:lvlJc w:val="left"/>
      <w:pPr>
        <w:ind w:left="3650" w:hanging="360"/>
      </w:pPr>
    </w:lvl>
    <w:lvl w:ilvl="5" w:tplc="0437001B">
      <w:start w:val="1"/>
      <w:numFmt w:val="lowerRoman"/>
      <w:lvlText w:val="%6."/>
      <w:lvlJc w:val="right"/>
      <w:pPr>
        <w:ind w:left="4370" w:hanging="180"/>
      </w:pPr>
    </w:lvl>
    <w:lvl w:ilvl="6" w:tplc="0437000F">
      <w:start w:val="1"/>
      <w:numFmt w:val="decimal"/>
      <w:lvlText w:val="%7."/>
      <w:lvlJc w:val="left"/>
      <w:pPr>
        <w:ind w:left="5090" w:hanging="360"/>
      </w:pPr>
    </w:lvl>
    <w:lvl w:ilvl="7" w:tplc="04370019">
      <w:start w:val="1"/>
      <w:numFmt w:val="lowerLetter"/>
      <w:lvlText w:val="%8."/>
      <w:lvlJc w:val="left"/>
      <w:pPr>
        <w:ind w:left="5810" w:hanging="360"/>
      </w:pPr>
    </w:lvl>
    <w:lvl w:ilvl="8" w:tplc="0437001B">
      <w:start w:val="1"/>
      <w:numFmt w:val="lowerRoman"/>
      <w:lvlText w:val="%9."/>
      <w:lvlJc w:val="right"/>
      <w:pPr>
        <w:ind w:left="6530" w:hanging="180"/>
      </w:pPr>
    </w:lvl>
  </w:abstractNum>
  <w:abstractNum w:abstractNumId="21">
    <w:nsid w:val="66CF71AC"/>
    <w:multiLevelType w:val="multilevel"/>
    <w:tmpl w:val="2348E59C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690954AE"/>
    <w:multiLevelType w:val="hybridMultilevel"/>
    <w:tmpl w:val="D8D04B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72BB4DEE"/>
    <w:multiLevelType w:val="hybridMultilevel"/>
    <w:tmpl w:val="B42A5994"/>
    <w:lvl w:ilvl="0" w:tplc="0437000F">
      <w:start w:val="1"/>
      <w:numFmt w:val="decimal"/>
      <w:lvlText w:val="%1."/>
      <w:lvlJc w:val="left"/>
      <w:pPr>
        <w:ind w:left="1287" w:hanging="360"/>
      </w:pPr>
    </w:lvl>
    <w:lvl w:ilvl="1" w:tplc="04370019">
      <w:start w:val="1"/>
      <w:numFmt w:val="lowerLetter"/>
      <w:lvlText w:val="%2."/>
      <w:lvlJc w:val="left"/>
      <w:pPr>
        <w:ind w:left="2007" w:hanging="360"/>
      </w:pPr>
    </w:lvl>
    <w:lvl w:ilvl="2" w:tplc="0437001B">
      <w:start w:val="1"/>
      <w:numFmt w:val="lowerRoman"/>
      <w:lvlText w:val="%3."/>
      <w:lvlJc w:val="right"/>
      <w:pPr>
        <w:ind w:left="2727" w:hanging="180"/>
      </w:pPr>
    </w:lvl>
    <w:lvl w:ilvl="3" w:tplc="0437000F">
      <w:start w:val="1"/>
      <w:numFmt w:val="decimal"/>
      <w:lvlText w:val="%4."/>
      <w:lvlJc w:val="left"/>
      <w:pPr>
        <w:ind w:left="3447" w:hanging="360"/>
      </w:pPr>
    </w:lvl>
    <w:lvl w:ilvl="4" w:tplc="04370019">
      <w:start w:val="1"/>
      <w:numFmt w:val="lowerLetter"/>
      <w:lvlText w:val="%5."/>
      <w:lvlJc w:val="left"/>
      <w:pPr>
        <w:ind w:left="4167" w:hanging="360"/>
      </w:pPr>
    </w:lvl>
    <w:lvl w:ilvl="5" w:tplc="0437001B">
      <w:start w:val="1"/>
      <w:numFmt w:val="lowerRoman"/>
      <w:lvlText w:val="%6."/>
      <w:lvlJc w:val="right"/>
      <w:pPr>
        <w:ind w:left="4887" w:hanging="180"/>
      </w:pPr>
    </w:lvl>
    <w:lvl w:ilvl="6" w:tplc="0437000F">
      <w:start w:val="1"/>
      <w:numFmt w:val="decimal"/>
      <w:lvlText w:val="%7."/>
      <w:lvlJc w:val="left"/>
      <w:pPr>
        <w:ind w:left="5607" w:hanging="360"/>
      </w:pPr>
    </w:lvl>
    <w:lvl w:ilvl="7" w:tplc="04370019">
      <w:start w:val="1"/>
      <w:numFmt w:val="lowerLetter"/>
      <w:lvlText w:val="%8."/>
      <w:lvlJc w:val="left"/>
      <w:pPr>
        <w:ind w:left="6327" w:hanging="360"/>
      </w:pPr>
    </w:lvl>
    <w:lvl w:ilvl="8" w:tplc="0437001B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75A5056B"/>
    <w:multiLevelType w:val="hybridMultilevel"/>
    <w:tmpl w:val="B3A2E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0E3243"/>
    <w:multiLevelType w:val="hybridMultilevel"/>
    <w:tmpl w:val="0DD62BD4"/>
    <w:lvl w:ilvl="0" w:tplc="75BC5062">
      <w:numFmt w:val="bullet"/>
      <w:lvlText w:val="-"/>
      <w:lvlJc w:val="left"/>
      <w:pPr>
        <w:ind w:left="1140" w:hanging="360"/>
      </w:pPr>
      <w:rPr>
        <w:rFonts w:ascii="Sylfaen" w:eastAsia="Times New Roman" w:hAnsi="Sylfaen" w:hint="default"/>
      </w:rPr>
    </w:lvl>
    <w:lvl w:ilvl="1" w:tplc="04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0" w:hanging="360"/>
      </w:pPr>
      <w:rPr>
        <w:rFonts w:ascii="Wingdings" w:hAnsi="Wingdings" w:cs="Wingdings" w:hint="default"/>
      </w:rPr>
    </w:lvl>
  </w:abstractNum>
  <w:abstractNum w:abstractNumId="26">
    <w:nsid w:val="7B5C5778"/>
    <w:multiLevelType w:val="hybridMultilevel"/>
    <w:tmpl w:val="625E2D08"/>
    <w:lvl w:ilvl="0" w:tplc="C08AE0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C50DFD"/>
    <w:multiLevelType w:val="hybridMultilevel"/>
    <w:tmpl w:val="3776F832"/>
    <w:lvl w:ilvl="0" w:tplc="6F7C7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370019">
      <w:start w:val="1"/>
      <w:numFmt w:val="lowerLetter"/>
      <w:lvlText w:val="%2."/>
      <w:lvlJc w:val="left"/>
      <w:pPr>
        <w:ind w:left="1647" w:hanging="360"/>
      </w:pPr>
    </w:lvl>
    <w:lvl w:ilvl="2" w:tplc="0437001B">
      <w:start w:val="1"/>
      <w:numFmt w:val="lowerRoman"/>
      <w:lvlText w:val="%3."/>
      <w:lvlJc w:val="right"/>
      <w:pPr>
        <w:ind w:left="2367" w:hanging="180"/>
      </w:pPr>
    </w:lvl>
    <w:lvl w:ilvl="3" w:tplc="0437000F">
      <w:start w:val="1"/>
      <w:numFmt w:val="decimal"/>
      <w:lvlText w:val="%4."/>
      <w:lvlJc w:val="left"/>
      <w:pPr>
        <w:ind w:left="3087" w:hanging="360"/>
      </w:pPr>
    </w:lvl>
    <w:lvl w:ilvl="4" w:tplc="04370019">
      <w:start w:val="1"/>
      <w:numFmt w:val="lowerLetter"/>
      <w:lvlText w:val="%5."/>
      <w:lvlJc w:val="left"/>
      <w:pPr>
        <w:ind w:left="3807" w:hanging="360"/>
      </w:pPr>
    </w:lvl>
    <w:lvl w:ilvl="5" w:tplc="0437001B">
      <w:start w:val="1"/>
      <w:numFmt w:val="lowerRoman"/>
      <w:lvlText w:val="%6."/>
      <w:lvlJc w:val="right"/>
      <w:pPr>
        <w:ind w:left="4527" w:hanging="180"/>
      </w:pPr>
    </w:lvl>
    <w:lvl w:ilvl="6" w:tplc="0437000F">
      <w:start w:val="1"/>
      <w:numFmt w:val="decimal"/>
      <w:lvlText w:val="%7."/>
      <w:lvlJc w:val="left"/>
      <w:pPr>
        <w:ind w:left="5247" w:hanging="360"/>
      </w:pPr>
    </w:lvl>
    <w:lvl w:ilvl="7" w:tplc="04370019">
      <w:start w:val="1"/>
      <w:numFmt w:val="lowerLetter"/>
      <w:lvlText w:val="%8."/>
      <w:lvlJc w:val="left"/>
      <w:pPr>
        <w:ind w:left="5967" w:hanging="360"/>
      </w:pPr>
    </w:lvl>
    <w:lvl w:ilvl="8" w:tplc="0437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3"/>
  </w:num>
  <w:num w:numId="3">
    <w:abstractNumId w:val="27"/>
  </w:num>
  <w:num w:numId="4">
    <w:abstractNumId w:val="1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23"/>
  </w:num>
  <w:num w:numId="10">
    <w:abstractNumId w:val="15"/>
  </w:num>
  <w:num w:numId="11">
    <w:abstractNumId w:val="20"/>
  </w:num>
  <w:num w:numId="12">
    <w:abstractNumId w:val="26"/>
  </w:num>
  <w:num w:numId="13">
    <w:abstractNumId w:val="5"/>
  </w:num>
  <w:num w:numId="14">
    <w:abstractNumId w:val="8"/>
  </w:num>
  <w:num w:numId="15">
    <w:abstractNumId w:val="25"/>
  </w:num>
  <w:num w:numId="16">
    <w:abstractNumId w:val="12"/>
  </w:num>
  <w:num w:numId="17">
    <w:abstractNumId w:val="16"/>
  </w:num>
  <w:num w:numId="18">
    <w:abstractNumId w:val="24"/>
  </w:num>
  <w:num w:numId="19">
    <w:abstractNumId w:val="19"/>
  </w:num>
  <w:num w:numId="20">
    <w:abstractNumId w:val="22"/>
  </w:num>
  <w:num w:numId="21">
    <w:abstractNumId w:val="0"/>
  </w:num>
  <w:num w:numId="22">
    <w:abstractNumId w:val="14"/>
  </w:num>
  <w:num w:numId="23">
    <w:abstractNumId w:val="6"/>
  </w:num>
  <w:num w:numId="24">
    <w:abstractNumId w:val="10"/>
  </w:num>
  <w:num w:numId="25">
    <w:abstractNumId w:val="21"/>
  </w:num>
  <w:num w:numId="26">
    <w:abstractNumId w:val="17"/>
  </w:num>
  <w:num w:numId="27">
    <w:abstractNumId w:val="4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7068"/>
    <w:rsid w:val="00026301"/>
    <w:rsid w:val="00255C2E"/>
    <w:rsid w:val="00287E29"/>
    <w:rsid w:val="003831F1"/>
    <w:rsid w:val="003E14A3"/>
    <w:rsid w:val="00463544"/>
    <w:rsid w:val="004C0394"/>
    <w:rsid w:val="005A4CAD"/>
    <w:rsid w:val="005F7068"/>
    <w:rsid w:val="00721758"/>
    <w:rsid w:val="008766F8"/>
    <w:rsid w:val="00890106"/>
    <w:rsid w:val="009A3042"/>
    <w:rsid w:val="00A710CC"/>
    <w:rsid w:val="00B731FB"/>
    <w:rsid w:val="00C42AA9"/>
    <w:rsid w:val="00EE7417"/>
    <w:rsid w:val="00FC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068"/>
    <w:pPr>
      <w:spacing w:after="120" w:line="259" w:lineRule="auto"/>
      <w:ind w:firstLine="567"/>
    </w:pPr>
    <w:rPr>
      <w:rFonts w:ascii="AcadNusx" w:hAnsi="AcadNusx" w:cs="AcadNusx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F7068"/>
    <w:pPr>
      <w:keepNext/>
      <w:keepLines/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F7068"/>
    <w:rPr>
      <w:rFonts w:ascii="Calibri Light" w:hAnsi="Calibri Light" w:cs="Calibri Light"/>
      <w:color w:val="2E74B5"/>
      <w:sz w:val="32"/>
      <w:szCs w:val="32"/>
    </w:rPr>
  </w:style>
  <w:style w:type="character" w:customStyle="1" w:styleId="apple-converted-space">
    <w:name w:val="apple-converted-space"/>
    <w:basedOn w:val="DefaultParagraphFont"/>
    <w:uiPriority w:val="99"/>
    <w:rsid w:val="005F7068"/>
  </w:style>
  <w:style w:type="character" w:styleId="CommentReference">
    <w:name w:val="annotation reference"/>
    <w:basedOn w:val="DefaultParagraphFont"/>
    <w:uiPriority w:val="99"/>
    <w:semiHidden/>
    <w:rsid w:val="005F70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F7068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F7068"/>
    <w:rPr>
      <w:rFonts w:ascii="Times New Roman" w:hAnsi="Times New Roman" w:cs="Times New Roman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5F7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706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5F7068"/>
    <w:pPr>
      <w:ind w:left="720"/>
    </w:pPr>
  </w:style>
  <w:style w:type="character" w:styleId="Hyperlink">
    <w:name w:val="Hyperlink"/>
    <w:basedOn w:val="DefaultParagraphFont"/>
    <w:uiPriority w:val="99"/>
    <w:rsid w:val="005F7068"/>
    <w:rPr>
      <w:color w:val="auto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F7068"/>
    <w:pPr>
      <w:spacing w:after="120"/>
      <w:ind w:firstLine="567"/>
    </w:pPr>
    <w:rPr>
      <w:rFonts w:ascii="AcadNusx" w:eastAsia="Calibri" w:hAnsi="AcadNusx" w:cs="AcadNusx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F7068"/>
    <w:rPr>
      <w:rFonts w:ascii="AcadNusx" w:hAnsi="AcadNusx" w:cs="AcadNusx"/>
      <w:b/>
      <w:bCs/>
      <w:sz w:val="20"/>
      <w:szCs w:val="20"/>
      <w:lang w:val="en-GB" w:eastAsia="en-GB"/>
    </w:rPr>
  </w:style>
  <w:style w:type="paragraph" w:customStyle="1" w:styleId="Default">
    <w:name w:val="Default"/>
    <w:uiPriority w:val="99"/>
    <w:rsid w:val="005F7068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ka-GE"/>
    </w:rPr>
  </w:style>
  <w:style w:type="table" w:styleId="TableGrid">
    <w:name w:val="Table Grid"/>
    <w:basedOn w:val="TableNormal"/>
    <w:uiPriority w:val="99"/>
    <w:rsid w:val="005F706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">
    <w:name w:val="highlight"/>
    <w:basedOn w:val="DefaultParagraphFont"/>
    <w:uiPriority w:val="99"/>
    <w:rsid w:val="005F7068"/>
  </w:style>
  <w:style w:type="paragraph" w:customStyle="1" w:styleId="muxlixml">
    <w:name w:val="muxlixml"/>
    <w:basedOn w:val="Normal"/>
    <w:uiPriority w:val="99"/>
    <w:rsid w:val="005F7068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ka-GE" w:eastAsia="ka-GE"/>
    </w:rPr>
  </w:style>
  <w:style w:type="paragraph" w:customStyle="1" w:styleId="abzacixml">
    <w:name w:val="abzacixml"/>
    <w:basedOn w:val="Normal"/>
    <w:uiPriority w:val="99"/>
    <w:rsid w:val="005F7068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ka-GE" w:eastAsia="ka-GE"/>
    </w:rPr>
  </w:style>
  <w:style w:type="paragraph" w:styleId="Header">
    <w:name w:val="header"/>
    <w:basedOn w:val="Normal"/>
    <w:link w:val="HeaderChar"/>
    <w:uiPriority w:val="99"/>
    <w:rsid w:val="005F70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F7068"/>
    <w:rPr>
      <w:rFonts w:ascii="AcadNusx" w:hAnsi="AcadNusx" w:cs="AcadNusx"/>
    </w:rPr>
  </w:style>
  <w:style w:type="paragraph" w:styleId="Footer">
    <w:name w:val="footer"/>
    <w:basedOn w:val="Normal"/>
    <w:link w:val="FooterChar"/>
    <w:uiPriority w:val="99"/>
    <w:rsid w:val="005F70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F7068"/>
    <w:rPr>
      <w:rFonts w:ascii="AcadNusx" w:hAnsi="AcadNusx" w:cs="AcadNusx"/>
    </w:rPr>
  </w:style>
  <w:style w:type="character" w:styleId="PageNumber">
    <w:name w:val="page number"/>
    <w:basedOn w:val="DefaultParagraphFont"/>
    <w:uiPriority w:val="99"/>
    <w:rsid w:val="00721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27</Pages>
  <Words>5184</Words>
  <Characters>29555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nvaradashvili</cp:lastModifiedBy>
  <cp:revision>5</cp:revision>
  <cp:lastPrinted>2018-09-26T05:19:00Z</cp:lastPrinted>
  <dcterms:created xsi:type="dcterms:W3CDTF">2018-09-21T11:20:00Z</dcterms:created>
  <dcterms:modified xsi:type="dcterms:W3CDTF">2018-09-26T11:48:00Z</dcterms:modified>
</cp:coreProperties>
</file>