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F0F" w:rsidRPr="003D25C7" w:rsidRDefault="00714F0F" w:rsidP="003D25C7">
      <w:pPr>
        <w:spacing w:after="0" w:line="240" w:lineRule="auto"/>
        <w:ind w:left="4395"/>
        <w:jc w:val="right"/>
        <w:rPr>
          <w:rFonts w:ascii="Sylfaen" w:hAnsi="Sylfaen" w:cs="Sylfaen"/>
          <w:vanish/>
        </w:rPr>
      </w:pPr>
    </w:p>
    <w:p w:rsidR="00714F0F" w:rsidRPr="00AA6334" w:rsidRDefault="00714F0F" w:rsidP="00AA6334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sz w:val="24"/>
          <w:szCs w:val="24"/>
        </w:rPr>
      </w:pP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ka-GE"/>
        </w:rPr>
      </w:pPr>
    </w:p>
    <w:p w:rsidR="00714F0F" w:rsidRPr="00AA6334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AA6334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დანართი 3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i/>
          <w:i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6" type="#_x0000_t75" style="position:absolute;left:0;text-align:left;margin-left:249.3pt;margin-top:2.95pt;width:31.35pt;height:54.75pt;z-index:-251658240;visibility:visible" wrapcoords="-514 0 -514 21304 21600 21304 21600 0 -514 0">
            <v:imagedata r:id="rId5" o:title=""/>
            <w10:wrap type="tight"/>
          </v:shape>
        </w:pic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i/>
          <w:iCs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საქართველოს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გარემოს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დაცვისა და სოფლის მეურნეობის </w:t>
      </w:r>
      <w:r w:rsidRPr="007B48AD">
        <w:rPr>
          <w:rFonts w:ascii="Sylfaen" w:hAnsi="Sylfaen" w:cs="Sylfaen"/>
          <w:b/>
          <w:bCs/>
          <w:sz w:val="24"/>
          <w:szCs w:val="24"/>
        </w:rPr>
        <w:t>სამინისტრო</w:t>
      </w:r>
    </w:p>
    <w:p w:rsidR="00714F0F" w:rsidRPr="007B48AD" w:rsidRDefault="00714F0F" w:rsidP="00B026B8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საჯარო სამართლის იურიდიული პირი</w:t>
      </w:r>
      <w:r>
        <w:rPr>
          <w:rFonts w:ascii="Sylfaen" w:hAnsi="Sylfaen" w:cs="Sylfaen"/>
          <w:b/>
          <w:bCs/>
          <w:sz w:val="24"/>
          <w:szCs w:val="24"/>
        </w:rPr>
        <w:t xml:space="preserve"> –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დაცული ტერიტორიების სააგენტო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ოქმი №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ადმინისტრაციული სამართალდარღვევის შესახებ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</w:rPr>
      </w:pPr>
    </w:p>
    <w:p w:rsidR="00714F0F" w:rsidRPr="00DF69D0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</w:rPr>
        <w:t>––––––––––––––––––––</w:t>
      </w:r>
      <w:r>
        <w:rPr>
          <w:rFonts w:ascii="Sylfaen" w:hAnsi="Sylfaen" w:cs="Sylfaen"/>
          <w:sz w:val="24"/>
          <w:szCs w:val="24"/>
          <w:lang w:val="ka-GE"/>
        </w:rPr>
        <w:t>––––––––</w:t>
      </w:r>
      <w:r w:rsidRPr="007B48AD">
        <w:rPr>
          <w:rFonts w:ascii="Sylfaen" w:hAnsi="Sylfaen" w:cs="Sylfaen"/>
          <w:sz w:val="24"/>
          <w:szCs w:val="24"/>
        </w:rPr>
        <w:t xml:space="preserve">                                                                </w:t>
      </w:r>
      <w:r>
        <w:rPr>
          <w:rFonts w:ascii="Sylfaen" w:hAnsi="Sylfaen" w:cs="Sylfaen"/>
          <w:sz w:val="24"/>
          <w:szCs w:val="24"/>
        </w:rPr>
        <w:t>––––––––––––––––––––</w:t>
      </w:r>
      <w:r>
        <w:rPr>
          <w:rFonts w:ascii="Sylfaen" w:hAnsi="Sylfaen" w:cs="Sylfaen"/>
          <w:sz w:val="24"/>
          <w:szCs w:val="24"/>
          <w:lang w:val="ka-GE"/>
        </w:rPr>
        <w:t>––––––––</w:t>
      </w:r>
    </w:p>
    <w:p w:rsidR="00714F0F" w:rsidRPr="0051747C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position w:val="12"/>
          <w:sz w:val="18"/>
          <w:szCs w:val="18"/>
        </w:rPr>
      </w:pPr>
      <w:r w:rsidRPr="007B48AD">
        <w:rPr>
          <w:rFonts w:ascii="Sylfaen" w:hAnsi="Sylfaen" w:cs="Sylfaen"/>
          <w:position w:val="12"/>
          <w:sz w:val="20"/>
          <w:szCs w:val="20"/>
        </w:rPr>
        <w:tab/>
      </w:r>
      <w:r>
        <w:rPr>
          <w:rFonts w:ascii="Sylfaen" w:hAnsi="Sylfaen" w:cs="Sylfaen"/>
          <w:position w:val="12"/>
          <w:sz w:val="20"/>
          <w:szCs w:val="20"/>
          <w:lang w:val="ka-GE"/>
        </w:rPr>
        <w:t xml:space="preserve">       </w:t>
      </w:r>
      <w:r>
        <w:rPr>
          <w:rFonts w:ascii="Sylfaen" w:hAnsi="Sylfaen" w:cs="Sylfaen"/>
          <w:position w:val="12"/>
          <w:sz w:val="20"/>
          <w:szCs w:val="20"/>
        </w:rPr>
        <w:t>(</w:t>
      </w:r>
      <w:r w:rsidRPr="0051747C">
        <w:rPr>
          <w:rFonts w:ascii="Sylfaen" w:hAnsi="Sylfaen" w:cs="Sylfaen"/>
          <w:position w:val="12"/>
          <w:sz w:val="18"/>
          <w:szCs w:val="18"/>
        </w:rPr>
        <w:t>ოქმის შედგენის ადგილი</w:t>
      </w:r>
      <w:r>
        <w:rPr>
          <w:rFonts w:ascii="Sylfaen" w:hAnsi="Sylfaen" w:cs="Sylfaen"/>
          <w:position w:val="12"/>
          <w:sz w:val="18"/>
          <w:szCs w:val="18"/>
        </w:rPr>
        <w:t>)</w:t>
      </w:r>
      <w:r w:rsidRPr="0051747C">
        <w:rPr>
          <w:rFonts w:ascii="Sylfaen" w:hAnsi="Sylfaen" w:cs="Sylfaen"/>
          <w:position w:val="12"/>
          <w:sz w:val="18"/>
          <w:szCs w:val="18"/>
        </w:rPr>
        <w:t xml:space="preserve"> </w:t>
      </w:r>
      <w:r w:rsidRPr="0051747C">
        <w:rPr>
          <w:rFonts w:ascii="Sylfaen" w:hAnsi="Sylfaen" w:cs="Sylfaen"/>
          <w:position w:val="12"/>
          <w:sz w:val="18"/>
          <w:szCs w:val="18"/>
        </w:rPr>
        <w:tab/>
      </w:r>
      <w:r w:rsidRPr="0051747C">
        <w:rPr>
          <w:rFonts w:ascii="Sylfaen" w:hAnsi="Sylfaen" w:cs="Sylfaen"/>
          <w:position w:val="12"/>
          <w:sz w:val="18"/>
          <w:szCs w:val="18"/>
        </w:rPr>
        <w:tab/>
      </w:r>
      <w:r w:rsidRPr="0051747C">
        <w:rPr>
          <w:rFonts w:ascii="Sylfaen" w:hAnsi="Sylfaen" w:cs="Sylfaen"/>
          <w:position w:val="12"/>
          <w:sz w:val="18"/>
          <w:szCs w:val="18"/>
        </w:rPr>
        <w:tab/>
        <w:t xml:space="preserve">                                                                                         </w:t>
      </w:r>
      <w:r w:rsidRPr="0051747C">
        <w:rPr>
          <w:rFonts w:ascii="Sylfaen" w:hAnsi="Sylfaen" w:cs="Sylfaen"/>
          <w:position w:val="12"/>
          <w:sz w:val="18"/>
          <w:szCs w:val="18"/>
          <w:lang w:val="ka-GE"/>
        </w:rPr>
        <w:t xml:space="preserve">       </w:t>
      </w:r>
      <w:r>
        <w:rPr>
          <w:rFonts w:ascii="Sylfaen" w:hAnsi="Sylfaen" w:cs="Sylfaen"/>
          <w:position w:val="12"/>
          <w:sz w:val="18"/>
          <w:szCs w:val="18"/>
          <w:lang w:val="ka-GE"/>
        </w:rPr>
        <w:t xml:space="preserve">                   </w:t>
      </w:r>
      <w:r>
        <w:rPr>
          <w:rFonts w:ascii="Sylfaen" w:hAnsi="Sylfaen" w:cs="Sylfaen"/>
          <w:position w:val="12"/>
          <w:sz w:val="18"/>
          <w:szCs w:val="18"/>
        </w:rPr>
        <w:t>(</w:t>
      </w:r>
      <w:r w:rsidRPr="0051747C">
        <w:rPr>
          <w:rFonts w:ascii="Sylfaen" w:hAnsi="Sylfaen" w:cs="Sylfaen"/>
          <w:position w:val="12"/>
          <w:sz w:val="18"/>
          <w:szCs w:val="18"/>
        </w:rPr>
        <w:t xml:space="preserve">თარიღი </w:t>
      </w:r>
      <w:r>
        <w:rPr>
          <w:rFonts w:ascii="Sylfaen" w:hAnsi="Sylfaen" w:cs="Sylfaen"/>
          <w:position w:val="12"/>
          <w:sz w:val="18"/>
          <w:szCs w:val="18"/>
        </w:rPr>
        <w:t>)</w:t>
      </w:r>
    </w:p>
    <w:p w:rsidR="00714F0F" w:rsidRPr="00DF69D0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</w:t>
      </w:r>
    </w:p>
    <w:p w:rsidR="00714F0F" w:rsidRPr="0051747C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2"/>
          <w:sz w:val="18"/>
          <w:szCs w:val="18"/>
        </w:rPr>
      </w:pPr>
      <w:r>
        <w:rPr>
          <w:rFonts w:ascii="Sylfaen" w:hAnsi="Sylfaen" w:cs="Sylfaen"/>
          <w:position w:val="12"/>
          <w:sz w:val="18"/>
          <w:szCs w:val="18"/>
        </w:rPr>
        <w:t>(</w:t>
      </w:r>
      <w:r w:rsidRPr="0051747C">
        <w:rPr>
          <w:rFonts w:ascii="Sylfaen" w:hAnsi="Sylfaen" w:cs="Sylfaen"/>
          <w:position w:val="12"/>
          <w:sz w:val="18"/>
          <w:szCs w:val="18"/>
        </w:rPr>
        <w:t>ოქმის შემდგენლის თანამდებობა, სახელი, გვარი, მისამართი, ტელეფონი</w:t>
      </w:r>
      <w:r>
        <w:rPr>
          <w:rFonts w:ascii="Sylfaen" w:hAnsi="Sylfaen" w:cs="Sylfaen"/>
          <w:position w:val="12"/>
          <w:sz w:val="18"/>
          <w:szCs w:val="18"/>
          <w:lang w:val="ka-GE"/>
        </w:rPr>
        <w:t>ს ნომერი</w:t>
      </w:r>
      <w:r>
        <w:rPr>
          <w:rFonts w:ascii="Sylfaen" w:hAnsi="Sylfaen" w:cs="Sylfaen"/>
          <w:position w:val="12"/>
          <w:sz w:val="18"/>
          <w:szCs w:val="18"/>
        </w:rPr>
        <w:t>)</w:t>
      </w:r>
    </w:p>
    <w:p w:rsidR="00714F0F" w:rsidRPr="00DF69D0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DF69D0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DF69D0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სამართალდამრღვევი</w:t>
      </w:r>
      <w:r>
        <w:rPr>
          <w:rFonts w:ascii="Sylfaen" w:hAnsi="Sylfaen" w:cs="Sylfaen"/>
          <w:b/>
          <w:bCs/>
          <w:sz w:val="24"/>
          <w:szCs w:val="24"/>
        </w:rPr>
        <w:t>: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8D1E49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6"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</w:p>
    <w:p w:rsidR="00714F0F" w:rsidRPr="007E196E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6"/>
          <w:szCs w:val="16"/>
        </w:rPr>
      </w:pPr>
      <w:r w:rsidRPr="007E196E">
        <w:rPr>
          <w:rFonts w:ascii="Sylfaen" w:hAnsi="Sylfaen" w:cs="Sylfaen"/>
          <w:position w:val="11"/>
          <w:sz w:val="18"/>
          <w:szCs w:val="18"/>
        </w:rPr>
        <w:t xml:space="preserve">(მონაცემები სამართალდამრღვევის შესახებ: ფიზიკური პირის შემთხვევაში მიეთითება სახელი, გვარი, დაბადების 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7E196E" w:rsidRDefault="00714F0F" w:rsidP="007E196E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6"/>
          <w:szCs w:val="16"/>
        </w:rPr>
      </w:pPr>
      <w:r w:rsidRPr="007E196E">
        <w:rPr>
          <w:rFonts w:ascii="Sylfaen" w:hAnsi="Sylfaen" w:cs="Sylfaen"/>
          <w:position w:val="11"/>
          <w:sz w:val="18"/>
          <w:szCs w:val="18"/>
        </w:rPr>
        <w:t>თარიღი, პირადი №, საცხოვრებელი ადგილი</w:t>
      </w:r>
      <w:r>
        <w:rPr>
          <w:rFonts w:ascii="Sylfaen" w:hAnsi="Sylfaen" w:cs="Sylfaen"/>
          <w:position w:val="11"/>
          <w:sz w:val="18"/>
          <w:szCs w:val="18"/>
          <w:lang w:val="ka-GE"/>
        </w:rPr>
        <w:t>ს მისამართი</w:t>
      </w:r>
      <w:r w:rsidRPr="007E196E">
        <w:rPr>
          <w:rFonts w:ascii="Sylfaen" w:hAnsi="Sylfaen" w:cs="Sylfaen"/>
          <w:position w:val="11"/>
          <w:sz w:val="18"/>
          <w:szCs w:val="18"/>
        </w:rPr>
        <w:t xml:space="preserve">; იურიდიული პირის შემთხვევაში – მისი სახელწოდება, </w:t>
      </w:r>
    </w:p>
    <w:p w:rsidR="00714F0F" w:rsidRPr="00C933A7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7E196E" w:rsidRDefault="00714F0F" w:rsidP="00E0211A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6"/>
          <w:szCs w:val="16"/>
        </w:rPr>
      </w:pPr>
      <w:r w:rsidRPr="007E196E">
        <w:rPr>
          <w:rFonts w:ascii="Sylfaen" w:hAnsi="Sylfaen" w:cs="Sylfaen"/>
          <w:position w:val="11"/>
          <w:sz w:val="18"/>
          <w:szCs w:val="18"/>
        </w:rPr>
        <w:t xml:space="preserve">საიდენტიფიკაციო </w:t>
      </w:r>
      <w:r>
        <w:rPr>
          <w:rFonts w:ascii="Sylfaen" w:hAnsi="Sylfaen" w:cs="Sylfaen"/>
          <w:position w:val="11"/>
          <w:sz w:val="16"/>
          <w:szCs w:val="16"/>
          <w:lang w:val="ka-GE"/>
        </w:rPr>
        <w:t xml:space="preserve"> </w:t>
      </w:r>
      <w:r w:rsidRPr="007E196E">
        <w:rPr>
          <w:rFonts w:ascii="Sylfaen" w:hAnsi="Sylfaen" w:cs="Sylfaen"/>
          <w:position w:val="11"/>
          <w:sz w:val="18"/>
          <w:szCs w:val="18"/>
        </w:rPr>
        <w:t xml:space="preserve">ნომერი, იურიდიული </w:t>
      </w:r>
      <w:r w:rsidRPr="007E196E">
        <w:rPr>
          <w:rFonts w:ascii="Sylfaen" w:hAnsi="Sylfaen" w:cs="Sylfaen"/>
          <w:position w:val="11"/>
          <w:sz w:val="16"/>
          <w:szCs w:val="16"/>
        </w:rPr>
        <w:t>მისამართი, წარმომადგენლობაზე უფლებამოსილი პირის მონაცემები)</w:t>
      </w:r>
    </w:p>
    <w:p w:rsidR="00714F0F" w:rsidRPr="00C933A7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  <w:r>
        <w:rPr>
          <w:rFonts w:ascii="Sylfaen" w:hAnsi="Sylfaen" w:cs="Sylfaen"/>
          <w:b/>
          <w:bCs/>
          <w:sz w:val="24"/>
          <w:szCs w:val="24"/>
        </w:rPr>
        <w:t>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434314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გამოვავლინე, რომ</w:t>
      </w:r>
      <w:r>
        <w:rPr>
          <w:rFonts w:ascii="Sylfaen" w:hAnsi="Sylfaen" w:cs="Sylfaen"/>
          <w:b/>
          <w:bCs/>
          <w:sz w:val="24"/>
          <w:szCs w:val="24"/>
        </w:rPr>
        <w:t xml:space="preserve"> 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––––––––––</w:t>
      </w:r>
    </w:p>
    <w:p w:rsidR="00714F0F" w:rsidRPr="0051747C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5"/>
          <w:sz w:val="18"/>
          <w:szCs w:val="18"/>
        </w:rPr>
      </w:pPr>
      <w:r w:rsidRPr="0051747C">
        <w:rPr>
          <w:rFonts w:ascii="Sylfaen" w:hAnsi="Sylfaen" w:cs="Sylfaen"/>
          <w:position w:val="11"/>
          <w:sz w:val="18"/>
          <w:szCs w:val="18"/>
        </w:rPr>
        <w:t>(სამართალდარღვევის ჩადენის ადგილი, დრო და არსი)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</w:t>
      </w:r>
      <w:r>
        <w:rPr>
          <w:rFonts w:ascii="Sylfaen" w:hAnsi="Sylfaen" w:cs="Sylfaen"/>
          <w:b/>
          <w:bCs/>
          <w:sz w:val="24"/>
          <w:szCs w:val="24"/>
        </w:rPr>
        <w:t>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9D2972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</w:t>
      </w:r>
    </w:p>
    <w:p w:rsidR="00714F0F" w:rsidRPr="009D2972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––––––––––</w:t>
      </w:r>
    </w:p>
    <w:p w:rsidR="00714F0F" w:rsidRPr="009D2972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9D2972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9D2972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</w:t>
      </w:r>
    </w:p>
    <w:p w:rsidR="00714F0F" w:rsidRPr="009D2972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9D2972" w:rsidRDefault="00714F0F" w:rsidP="0018065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9D2972" w:rsidRDefault="00714F0F" w:rsidP="00DF1CE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9D2972" w:rsidRDefault="00714F0F" w:rsidP="00DF1CE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9D2972" w:rsidRDefault="00714F0F" w:rsidP="006D381B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რაც </w:t>
      </w:r>
      <w:r>
        <w:rPr>
          <w:rFonts w:ascii="Sylfaen" w:hAnsi="Sylfaen" w:cs="Sylfaen"/>
          <w:b/>
          <w:bCs/>
          <w:sz w:val="24"/>
          <w:szCs w:val="24"/>
        </w:rPr>
        <w:t>არის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საქართველოს ადმინისტრაციულ სამართალდარღვევათა კოდექსის 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</w:p>
    <w:p w:rsidR="00714F0F" w:rsidRPr="00D914C2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color w:val="FF0000"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დარღვევა</w:t>
      </w:r>
      <w:r w:rsidRPr="00D914C2">
        <w:rPr>
          <w:rFonts w:ascii="Sylfaen" w:hAnsi="Sylfaen" w:cs="Sylfaen"/>
          <w:b/>
          <w:bCs/>
          <w:sz w:val="24"/>
          <w:szCs w:val="24"/>
        </w:rPr>
        <w:t>,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11"/>
          <w:sz w:val="24"/>
          <w:szCs w:val="24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(მუხლი ან/და მუხლის ნაწილი)</w:t>
      </w:r>
      <w:r w:rsidRPr="007B48AD">
        <w:rPr>
          <w:rFonts w:ascii="Sylfaen" w:hAnsi="Sylfaen" w:cs="Sylfaen"/>
          <w:b/>
          <w:bCs/>
          <w:position w:val="11"/>
          <w:sz w:val="24"/>
          <w:szCs w:val="24"/>
        </w:rPr>
        <w:t xml:space="preserve"> </w:t>
      </w:r>
    </w:p>
    <w:p w:rsidR="00714F0F" w:rsidRPr="00977D03" w:rsidRDefault="00714F0F" w:rsidP="00977D0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ნარჩენების მართვის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კოდექსის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–––––––––––––––––––––––––––––––––––––––––––––––––––––––––––</w:t>
      </w:r>
    </w:p>
    <w:p w:rsidR="00714F0F" w:rsidRPr="007B48AD" w:rsidRDefault="00714F0F" w:rsidP="00977D0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დარღვევა. </w:t>
      </w:r>
    </w:p>
    <w:p w:rsidR="00714F0F" w:rsidRPr="00831D4A" w:rsidRDefault="00714F0F" w:rsidP="00977D0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(მუხლი ან/და მუხლის ნაწილი)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5"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სამართალ</w:t>
      </w:r>
      <w:r w:rsidRPr="007B48AD">
        <w:rPr>
          <w:rFonts w:ascii="Sylfaen" w:hAnsi="Sylfaen" w:cs="Sylfaen"/>
          <w:b/>
          <w:bCs/>
          <w:sz w:val="24"/>
          <w:szCs w:val="24"/>
        </w:rPr>
        <w:t>დამრღვევს განემარტა საქართველოს ადმინისტრაციულ სამართალდარღვევათა კოდექსის 252-ე მუხლით გათვალისწინებული უფლებები და მოვალეობები.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სამართალდამრღვევის ახსნა-განმარტება: 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მოწმეებს (მათი არსებობის შემთხვევაში) განემარტათ თავიანთი უფლება-მოვალეობები, გათვალისწინებული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საქართველოს </w:t>
      </w:r>
      <w:r w:rsidRPr="007B48AD">
        <w:rPr>
          <w:rFonts w:ascii="Sylfaen" w:hAnsi="Sylfaen" w:cs="Sylfaen"/>
          <w:b/>
          <w:bCs/>
          <w:sz w:val="24"/>
          <w:szCs w:val="24"/>
        </w:rPr>
        <w:t>ადმინისტრაციულ სამართალდარღვევათა კოდექსის 256-ე მუხლით.</w:t>
      </w:r>
    </w:p>
    <w:p w:rsidR="00714F0F" w:rsidRPr="00F54B21" w:rsidRDefault="00714F0F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831D4A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8"/>
          <w:szCs w:val="18"/>
        </w:rPr>
      </w:pPr>
      <w:r>
        <w:rPr>
          <w:rFonts w:ascii="Sylfaen" w:hAnsi="Sylfaen" w:cs="Sylfaen"/>
          <w:position w:val="11"/>
          <w:sz w:val="18"/>
          <w:szCs w:val="18"/>
        </w:rPr>
        <w:t>(</w:t>
      </w:r>
      <w:r w:rsidRPr="00831D4A">
        <w:rPr>
          <w:rFonts w:ascii="Sylfaen" w:hAnsi="Sylfaen" w:cs="Sylfaen"/>
          <w:position w:val="11"/>
          <w:sz w:val="18"/>
          <w:szCs w:val="18"/>
        </w:rPr>
        <w:t>მოწმის სახელი, გვარი, დაბადების თარიღი და მისამართი</w:t>
      </w:r>
      <w:r>
        <w:rPr>
          <w:rFonts w:ascii="Sylfaen" w:hAnsi="Sylfaen" w:cs="Sylfaen"/>
          <w:position w:val="11"/>
          <w:sz w:val="18"/>
          <w:szCs w:val="18"/>
        </w:rPr>
        <w:t>)</w:t>
      </w:r>
    </w:p>
    <w:p w:rsidR="00714F0F" w:rsidRPr="00F54B21" w:rsidRDefault="00714F0F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5"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position w:val="5"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ჩამორთმეულ და დალუქულ იქნა შემდეგი ნივთები და დოკუმენტები (ასეთის არსებობის შემთხვევაში):</w:t>
      </w:r>
    </w:p>
    <w:p w:rsidR="00714F0F" w:rsidRPr="00F54B21" w:rsidRDefault="00714F0F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F54B21" w:rsidRDefault="00714F0F" w:rsidP="002508E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F37B24">
        <w:rPr>
          <w:rFonts w:ascii="Sylfaen" w:hAnsi="Sylfaen" w:cs="Sylfaen"/>
          <w:b/>
          <w:bCs/>
          <w:sz w:val="24"/>
          <w:szCs w:val="24"/>
        </w:rPr>
        <w:t>მოწმეები (თუ ისინი ესწრებიან)</w:t>
      </w:r>
      <w:r>
        <w:rPr>
          <w:rFonts w:ascii="Sylfaen" w:hAnsi="Sylfaen" w:cs="Sylfaen"/>
          <w:b/>
          <w:bCs/>
          <w:sz w:val="24"/>
          <w:szCs w:val="24"/>
        </w:rPr>
        <w:t>:</w:t>
      </w:r>
      <w:r w:rsidRPr="00831D4A">
        <w:rPr>
          <w:rFonts w:ascii="Sylfaen" w:hAnsi="Sylfaen" w:cs="Sylfaen"/>
          <w:position w:val="5"/>
          <w:sz w:val="18"/>
          <w:szCs w:val="18"/>
        </w:rPr>
        <w:t xml:space="preserve"> 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 </w:t>
      </w:r>
      <w:r>
        <w:rPr>
          <w:rFonts w:ascii="Sylfaen" w:hAnsi="Sylfaen" w:cs="Sylfaen"/>
          <w:b/>
          <w:bCs/>
          <w:sz w:val="24"/>
          <w:szCs w:val="24"/>
        </w:rPr>
        <w:t xml:space="preserve"> –––––––––––––––––––––</w:t>
      </w:r>
    </w:p>
    <w:p w:rsidR="00714F0F" w:rsidRPr="00831D4A" w:rsidRDefault="00714F0F" w:rsidP="008520D9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position w:val="11"/>
          <w:sz w:val="18"/>
          <w:szCs w:val="18"/>
        </w:rPr>
      </w:pPr>
      <w:r>
        <w:rPr>
          <w:rFonts w:ascii="Sylfaen" w:hAnsi="Sylfaen" w:cs="Sylfaen"/>
          <w:position w:val="11"/>
          <w:sz w:val="18"/>
          <w:szCs w:val="18"/>
          <w:lang w:val="ka-GE"/>
        </w:rPr>
        <w:t xml:space="preserve">                                                                                                   </w:t>
      </w:r>
      <w:r w:rsidRPr="00831D4A">
        <w:rPr>
          <w:rFonts w:ascii="Sylfaen" w:hAnsi="Sylfaen" w:cs="Sylfaen"/>
          <w:position w:val="11"/>
          <w:sz w:val="18"/>
          <w:szCs w:val="18"/>
        </w:rPr>
        <w:t>(ხელმოწერა)</w:t>
      </w:r>
    </w:p>
    <w:p w:rsidR="00714F0F" w:rsidRPr="004B7D61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            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</w:t>
      </w:r>
    </w:p>
    <w:p w:rsidR="00714F0F" w:rsidRPr="00831D4A" w:rsidRDefault="00714F0F" w:rsidP="00B135D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position w:val="11"/>
          <w:sz w:val="18"/>
          <w:szCs w:val="18"/>
        </w:rPr>
      </w:pPr>
      <w:r>
        <w:rPr>
          <w:rFonts w:ascii="Sylfaen" w:hAnsi="Sylfaen" w:cs="Sylfaen"/>
          <w:sz w:val="18"/>
          <w:szCs w:val="18"/>
          <w:lang w:val="ka-GE"/>
        </w:rPr>
        <w:t xml:space="preserve">                                                                                                   </w:t>
      </w:r>
      <w:r w:rsidRPr="00831D4A">
        <w:rPr>
          <w:rFonts w:ascii="Sylfaen" w:hAnsi="Sylfaen" w:cs="Sylfaen"/>
          <w:position w:val="11"/>
          <w:sz w:val="18"/>
          <w:szCs w:val="18"/>
        </w:rPr>
        <w:t>(ხელმოწერა)</w:t>
      </w:r>
    </w:p>
    <w:p w:rsidR="00714F0F" w:rsidRPr="00627F53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ოქმის შემდგენელი: 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</w:t>
      </w:r>
    </w:p>
    <w:p w:rsidR="00714F0F" w:rsidRPr="00831D4A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(ხელმოწერა)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სამართალდამრღვევი: 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</w:t>
      </w:r>
    </w:p>
    <w:p w:rsidR="00714F0F" w:rsidRPr="00831D4A" w:rsidRDefault="00714F0F" w:rsidP="002A18ED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 xml:space="preserve">(ხელმოწერა ან ხელმოწერაზე უარის </w:t>
      </w:r>
      <w:r>
        <w:rPr>
          <w:rFonts w:ascii="Sylfaen" w:hAnsi="Sylfaen" w:cs="Sylfaen"/>
          <w:position w:val="11"/>
          <w:sz w:val="18"/>
          <w:szCs w:val="18"/>
          <w:lang w:val="ka-GE"/>
        </w:rPr>
        <w:t xml:space="preserve">თქმის შესახებ </w:t>
      </w:r>
      <w:r w:rsidRPr="00831D4A">
        <w:rPr>
          <w:rFonts w:ascii="Sylfaen" w:hAnsi="Sylfaen" w:cs="Sylfaen"/>
          <w:position w:val="11"/>
          <w:sz w:val="18"/>
          <w:szCs w:val="18"/>
        </w:rPr>
        <w:t>აღნიშვნა)</w:t>
      </w: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ოქმის ერთი პირი მივიღე: 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</w:t>
      </w:r>
    </w:p>
    <w:p w:rsidR="00714F0F" w:rsidRPr="00831D4A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position w:val="11"/>
          <w:sz w:val="18"/>
          <w:szCs w:val="18"/>
        </w:rPr>
      </w:pPr>
      <w:r w:rsidRPr="00831D4A">
        <w:rPr>
          <w:rFonts w:ascii="Sylfaen" w:hAnsi="Sylfaen" w:cs="Sylfaen"/>
          <w:position w:val="11"/>
          <w:sz w:val="18"/>
          <w:szCs w:val="18"/>
        </w:rPr>
        <w:t>(სამართალდამრღვევის ხელმოწერა)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F37B24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>დამკვეთი</w:t>
      </w:r>
      <w:r>
        <w:rPr>
          <w:rFonts w:ascii="Sylfaen" w:hAnsi="Sylfaen" w:cs="Sylfaen"/>
          <w:b/>
          <w:bCs/>
          <w:sz w:val="24"/>
          <w:szCs w:val="24"/>
        </w:rPr>
        <w:t>: –––––––––––––––––––––––––––––––––––––––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–––––––––––––––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Pr="007B48AD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 w:rsidRPr="007B48AD">
        <w:rPr>
          <w:rFonts w:ascii="Sylfaen" w:hAnsi="Sylfaen" w:cs="Sylfaen"/>
          <w:b/>
          <w:bCs/>
          <w:sz w:val="24"/>
          <w:szCs w:val="24"/>
        </w:rPr>
        <w:t xml:space="preserve">დამამზადებელი: 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––––––––––––––––––––––––––</w:t>
      </w: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</w:p>
    <w:p w:rsidR="00714F0F" w:rsidRDefault="00714F0F" w:rsidP="00491205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სფს-ს </w:t>
      </w:r>
      <w:r w:rsidRPr="007B48AD">
        <w:rPr>
          <w:rFonts w:ascii="Sylfaen" w:hAnsi="Sylfaen" w:cs="Sylfaen"/>
          <w:b/>
          <w:bCs/>
          <w:sz w:val="24"/>
          <w:szCs w:val="24"/>
        </w:rPr>
        <w:t xml:space="preserve">რეგისტრაციის №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––––</w:t>
      </w:r>
      <w:r>
        <w:rPr>
          <w:rFonts w:ascii="Sylfaen" w:hAnsi="Sylfaen" w:cs="Sylfaen"/>
          <w:b/>
          <w:bCs/>
          <w:sz w:val="24"/>
          <w:szCs w:val="24"/>
        </w:rPr>
        <w:t>––––––––––––––––––––––</w:t>
      </w:r>
    </w:p>
    <w:sectPr w:rsidR="00714F0F" w:rsidSect="00F11BA1">
      <w:pgSz w:w="12240" w:h="15840"/>
      <w:pgMar w:top="426" w:right="758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."/>
      <w:lvlJc w:val="left"/>
      <w:pPr>
        <w:ind w:firstLine="720"/>
      </w:pPr>
      <w:rPr>
        <w:rFonts w:ascii="Sylfaen" w:hAnsi="Sylfaen" w:cs="Sylfae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74842DF5"/>
    <w:multiLevelType w:val="hybridMultilevel"/>
    <w:tmpl w:val="6E60EC98"/>
    <w:lvl w:ilvl="0" w:tplc="02165B84">
      <w:start w:val="1"/>
      <w:numFmt w:val="bullet"/>
      <w:lvlText w:val="-"/>
      <w:lvlJc w:val="left"/>
      <w:pPr>
        <w:ind w:left="-142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9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01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73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45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17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489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618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832"/>
    <w:rsid w:val="0000075A"/>
    <w:rsid w:val="00000EFE"/>
    <w:rsid w:val="00004132"/>
    <w:rsid w:val="0000768F"/>
    <w:rsid w:val="00025116"/>
    <w:rsid w:val="00025A4C"/>
    <w:rsid w:val="000419D4"/>
    <w:rsid w:val="00053472"/>
    <w:rsid w:val="00060F44"/>
    <w:rsid w:val="000634DA"/>
    <w:rsid w:val="00064414"/>
    <w:rsid w:val="00064A10"/>
    <w:rsid w:val="00073840"/>
    <w:rsid w:val="00075F3E"/>
    <w:rsid w:val="000809BA"/>
    <w:rsid w:val="000828AD"/>
    <w:rsid w:val="000833C8"/>
    <w:rsid w:val="00087435"/>
    <w:rsid w:val="000939A3"/>
    <w:rsid w:val="000A05A0"/>
    <w:rsid w:val="000A511A"/>
    <w:rsid w:val="000B0A46"/>
    <w:rsid w:val="000B330A"/>
    <w:rsid w:val="000B4B06"/>
    <w:rsid w:val="000C03E8"/>
    <w:rsid w:val="000C23EF"/>
    <w:rsid w:val="000C35E7"/>
    <w:rsid w:val="000C4722"/>
    <w:rsid w:val="000C57B1"/>
    <w:rsid w:val="000D0903"/>
    <w:rsid w:val="000D14C4"/>
    <w:rsid w:val="000D3059"/>
    <w:rsid w:val="000D78E7"/>
    <w:rsid w:val="000E5481"/>
    <w:rsid w:val="000E57E1"/>
    <w:rsid w:val="000F35ED"/>
    <w:rsid w:val="000F7DBC"/>
    <w:rsid w:val="00102359"/>
    <w:rsid w:val="00115BB1"/>
    <w:rsid w:val="001208F9"/>
    <w:rsid w:val="00122CDA"/>
    <w:rsid w:val="0012347D"/>
    <w:rsid w:val="00127820"/>
    <w:rsid w:val="00131979"/>
    <w:rsid w:val="00144F1E"/>
    <w:rsid w:val="0014717C"/>
    <w:rsid w:val="001642B3"/>
    <w:rsid w:val="00170D42"/>
    <w:rsid w:val="00180655"/>
    <w:rsid w:val="00180BB2"/>
    <w:rsid w:val="001826EB"/>
    <w:rsid w:val="00183A6F"/>
    <w:rsid w:val="001862A5"/>
    <w:rsid w:val="00192FDD"/>
    <w:rsid w:val="001944E5"/>
    <w:rsid w:val="001A1B09"/>
    <w:rsid w:val="001B67D2"/>
    <w:rsid w:val="001B79AD"/>
    <w:rsid w:val="001C1521"/>
    <w:rsid w:val="001D368F"/>
    <w:rsid w:val="001D4E26"/>
    <w:rsid w:val="001D53DD"/>
    <w:rsid w:val="001D58F1"/>
    <w:rsid w:val="001D7053"/>
    <w:rsid w:val="001D7ED0"/>
    <w:rsid w:val="001E05A9"/>
    <w:rsid w:val="001E3CC0"/>
    <w:rsid w:val="001F0DD7"/>
    <w:rsid w:val="001F21BF"/>
    <w:rsid w:val="001F5292"/>
    <w:rsid w:val="001F6340"/>
    <w:rsid w:val="0020327B"/>
    <w:rsid w:val="00204B5F"/>
    <w:rsid w:val="002102C8"/>
    <w:rsid w:val="0021373F"/>
    <w:rsid w:val="00213EF0"/>
    <w:rsid w:val="00215417"/>
    <w:rsid w:val="00217C3B"/>
    <w:rsid w:val="00223B4E"/>
    <w:rsid w:val="00225518"/>
    <w:rsid w:val="00227FDE"/>
    <w:rsid w:val="00233F7D"/>
    <w:rsid w:val="002410EA"/>
    <w:rsid w:val="00245C4C"/>
    <w:rsid w:val="0024701F"/>
    <w:rsid w:val="002508E3"/>
    <w:rsid w:val="00253E71"/>
    <w:rsid w:val="00257D04"/>
    <w:rsid w:val="00260CEB"/>
    <w:rsid w:val="00262E62"/>
    <w:rsid w:val="00266726"/>
    <w:rsid w:val="00284EAC"/>
    <w:rsid w:val="00290B46"/>
    <w:rsid w:val="00297453"/>
    <w:rsid w:val="00297F2B"/>
    <w:rsid w:val="002A09FA"/>
    <w:rsid w:val="002A18ED"/>
    <w:rsid w:val="002A64E7"/>
    <w:rsid w:val="002A70E9"/>
    <w:rsid w:val="002C43C5"/>
    <w:rsid w:val="002C5609"/>
    <w:rsid w:val="002C5D4E"/>
    <w:rsid w:val="002D24C1"/>
    <w:rsid w:val="002E20DD"/>
    <w:rsid w:val="002F2EDE"/>
    <w:rsid w:val="002F6F52"/>
    <w:rsid w:val="00311CC4"/>
    <w:rsid w:val="003260BC"/>
    <w:rsid w:val="00330885"/>
    <w:rsid w:val="00331CB1"/>
    <w:rsid w:val="00332864"/>
    <w:rsid w:val="00337A1B"/>
    <w:rsid w:val="00342CF3"/>
    <w:rsid w:val="00343C80"/>
    <w:rsid w:val="0034478F"/>
    <w:rsid w:val="00352DF2"/>
    <w:rsid w:val="00354239"/>
    <w:rsid w:val="003562A2"/>
    <w:rsid w:val="003633DC"/>
    <w:rsid w:val="00390A0F"/>
    <w:rsid w:val="00391258"/>
    <w:rsid w:val="003A1922"/>
    <w:rsid w:val="003A3CB2"/>
    <w:rsid w:val="003A673E"/>
    <w:rsid w:val="003D25C7"/>
    <w:rsid w:val="003D4BE0"/>
    <w:rsid w:val="003E39CB"/>
    <w:rsid w:val="003F201B"/>
    <w:rsid w:val="003F296E"/>
    <w:rsid w:val="003F40C7"/>
    <w:rsid w:val="003F6109"/>
    <w:rsid w:val="003F614C"/>
    <w:rsid w:val="00400C06"/>
    <w:rsid w:val="00402156"/>
    <w:rsid w:val="0040544B"/>
    <w:rsid w:val="00410E79"/>
    <w:rsid w:val="004118E1"/>
    <w:rsid w:val="0041413D"/>
    <w:rsid w:val="00415321"/>
    <w:rsid w:val="00420050"/>
    <w:rsid w:val="00427442"/>
    <w:rsid w:val="00433341"/>
    <w:rsid w:val="00433B87"/>
    <w:rsid w:val="00434314"/>
    <w:rsid w:val="00437E90"/>
    <w:rsid w:val="00444188"/>
    <w:rsid w:val="00450D24"/>
    <w:rsid w:val="0045141E"/>
    <w:rsid w:val="00454D97"/>
    <w:rsid w:val="00456D4C"/>
    <w:rsid w:val="0046769B"/>
    <w:rsid w:val="00473E66"/>
    <w:rsid w:val="00474144"/>
    <w:rsid w:val="00474B39"/>
    <w:rsid w:val="0047628B"/>
    <w:rsid w:val="004879CF"/>
    <w:rsid w:val="00491205"/>
    <w:rsid w:val="004979B7"/>
    <w:rsid w:val="004A289A"/>
    <w:rsid w:val="004A3392"/>
    <w:rsid w:val="004A63E9"/>
    <w:rsid w:val="004A6722"/>
    <w:rsid w:val="004A7B94"/>
    <w:rsid w:val="004B25AF"/>
    <w:rsid w:val="004B5CC6"/>
    <w:rsid w:val="004B7D61"/>
    <w:rsid w:val="004C52C4"/>
    <w:rsid w:val="004D7773"/>
    <w:rsid w:val="004E0B30"/>
    <w:rsid w:val="004E1C75"/>
    <w:rsid w:val="004E38F9"/>
    <w:rsid w:val="004E3C11"/>
    <w:rsid w:val="004E58BC"/>
    <w:rsid w:val="004E5F18"/>
    <w:rsid w:val="004F0348"/>
    <w:rsid w:val="004F0BFD"/>
    <w:rsid w:val="004F1199"/>
    <w:rsid w:val="004F131F"/>
    <w:rsid w:val="004F1A73"/>
    <w:rsid w:val="005002A9"/>
    <w:rsid w:val="00500A82"/>
    <w:rsid w:val="005020D5"/>
    <w:rsid w:val="00502B63"/>
    <w:rsid w:val="00505D3E"/>
    <w:rsid w:val="005147CB"/>
    <w:rsid w:val="00514D4C"/>
    <w:rsid w:val="00515CBC"/>
    <w:rsid w:val="00515D2D"/>
    <w:rsid w:val="0051747C"/>
    <w:rsid w:val="005202FE"/>
    <w:rsid w:val="00523AD0"/>
    <w:rsid w:val="00526FC5"/>
    <w:rsid w:val="0053033C"/>
    <w:rsid w:val="005321AF"/>
    <w:rsid w:val="005334C5"/>
    <w:rsid w:val="005347E2"/>
    <w:rsid w:val="00536D05"/>
    <w:rsid w:val="005376AF"/>
    <w:rsid w:val="0054504E"/>
    <w:rsid w:val="00550109"/>
    <w:rsid w:val="00553797"/>
    <w:rsid w:val="00571C94"/>
    <w:rsid w:val="005824B7"/>
    <w:rsid w:val="00582DB4"/>
    <w:rsid w:val="0058414C"/>
    <w:rsid w:val="00584B33"/>
    <w:rsid w:val="00587AE6"/>
    <w:rsid w:val="00596E46"/>
    <w:rsid w:val="005A2763"/>
    <w:rsid w:val="005B0156"/>
    <w:rsid w:val="005B2705"/>
    <w:rsid w:val="005B7055"/>
    <w:rsid w:val="005B7787"/>
    <w:rsid w:val="005C2384"/>
    <w:rsid w:val="005C4F57"/>
    <w:rsid w:val="005C4F5C"/>
    <w:rsid w:val="005C70F8"/>
    <w:rsid w:val="005F4B01"/>
    <w:rsid w:val="0060232F"/>
    <w:rsid w:val="0060235C"/>
    <w:rsid w:val="006025C6"/>
    <w:rsid w:val="00604E95"/>
    <w:rsid w:val="00610CD5"/>
    <w:rsid w:val="00614CDC"/>
    <w:rsid w:val="00623A78"/>
    <w:rsid w:val="006279E7"/>
    <w:rsid w:val="00627F53"/>
    <w:rsid w:val="0064500A"/>
    <w:rsid w:val="00661EBE"/>
    <w:rsid w:val="00665063"/>
    <w:rsid w:val="00673A7E"/>
    <w:rsid w:val="00674498"/>
    <w:rsid w:val="006870FF"/>
    <w:rsid w:val="006A336C"/>
    <w:rsid w:val="006B0105"/>
    <w:rsid w:val="006B11DC"/>
    <w:rsid w:val="006B55E5"/>
    <w:rsid w:val="006B7419"/>
    <w:rsid w:val="006C2207"/>
    <w:rsid w:val="006C36B5"/>
    <w:rsid w:val="006D2E07"/>
    <w:rsid w:val="006D381B"/>
    <w:rsid w:val="006D4E70"/>
    <w:rsid w:val="006E2A82"/>
    <w:rsid w:val="006E4008"/>
    <w:rsid w:val="006F0B82"/>
    <w:rsid w:val="006F75FB"/>
    <w:rsid w:val="00707564"/>
    <w:rsid w:val="00710A75"/>
    <w:rsid w:val="00714F0F"/>
    <w:rsid w:val="007150EE"/>
    <w:rsid w:val="00715F5D"/>
    <w:rsid w:val="00717BF4"/>
    <w:rsid w:val="007268AE"/>
    <w:rsid w:val="0072788F"/>
    <w:rsid w:val="0073548E"/>
    <w:rsid w:val="00735E17"/>
    <w:rsid w:val="00747E6C"/>
    <w:rsid w:val="00753E8E"/>
    <w:rsid w:val="007605AF"/>
    <w:rsid w:val="00762AA7"/>
    <w:rsid w:val="00773693"/>
    <w:rsid w:val="00782002"/>
    <w:rsid w:val="00783486"/>
    <w:rsid w:val="0078422F"/>
    <w:rsid w:val="00790CEB"/>
    <w:rsid w:val="007A2A2F"/>
    <w:rsid w:val="007B08D1"/>
    <w:rsid w:val="007B2471"/>
    <w:rsid w:val="007B48AD"/>
    <w:rsid w:val="007C6A5A"/>
    <w:rsid w:val="007D412F"/>
    <w:rsid w:val="007E0C8B"/>
    <w:rsid w:val="007E196E"/>
    <w:rsid w:val="007E2ADE"/>
    <w:rsid w:val="007E57A9"/>
    <w:rsid w:val="007E5FE2"/>
    <w:rsid w:val="007E600C"/>
    <w:rsid w:val="00800512"/>
    <w:rsid w:val="00801390"/>
    <w:rsid w:val="0080402C"/>
    <w:rsid w:val="0080541B"/>
    <w:rsid w:val="00816B00"/>
    <w:rsid w:val="0082498D"/>
    <w:rsid w:val="008253AF"/>
    <w:rsid w:val="00831D4A"/>
    <w:rsid w:val="00832B5B"/>
    <w:rsid w:val="008356FC"/>
    <w:rsid w:val="008520D9"/>
    <w:rsid w:val="00864427"/>
    <w:rsid w:val="008818B0"/>
    <w:rsid w:val="00891FB4"/>
    <w:rsid w:val="008A32BA"/>
    <w:rsid w:val="008A4246"/>
    <w:rsid w:val="008A5146"/>
    <w:rsid w:val="008A5DBE"/>
    <w:rsid w:val="008A7129"/>
    <w:rsid w:val="008C341C"/>
    <w:rsid w:val="008D176C"/>
    <w:rsid w:val="008D1E49"/>
    <w:rsid w:val="008D723A"/>
    <w:rsid w:val="008E610A"/>
    <w:rsid w:val="008E7419"/>
    <w:rsid w:val="008F26BF"/>
    <w:rsid w:val="00917E6A"/>
    <w:rsid w:val="009325D9"/>
    <w:rsid w:val="00934B90"/>
    <w:rsid w:val="0093590F"/>
    <w:rsid w:val="00943910"/>
    <w:rsid w:val="0096159C"/>
    <w:rsid w:val="009717F7"/>
    <w:rsid w:val="009727D4"/>
    <w:rsid w:val="00977D03"/>
    <w:rsid w:val="00983B90"/>
    <w:rsid w:val="0099093A"/>
    <w:rsid w:val="00996401"/>
    <w:rsid w:val="00997D03"/>
    <w:rsid w:val="009A2A2F"/>
    <w:rsid w:val="009A393F"/>
    <w:rsid w:val="009C2395"/>
    <w:rsid w:val="009C65F4"/>
    <w:rsid w:val="009D2972"/>
    <w:rsid w:val="009E12C0"/>
    <w:rsid w:val="009F03C2"/>
    <w:rsid w:val="00A01946"/>
    <w:rsid w:val="00A04269"/>
    <w:rsid w:val="00A059A6"/>
    <w:rsid w:val="00A064BA"/>
    <w:rsid w:val="00A114B8"/>
    <w:rsid w:val="00A20657"/>
    <w:rsid w:val="00A265A4"/>
    <w:rsid w:val="00A302E1"/>
    <w:rsid w:val="00A329CF"/>
    <w:rsid w:val="00A413B5"/>
    <w:rsid w:val="00A46440"/>
    <w:rsid w:val="00A476A2"/>
    <w:rsid w:val="00A55731"/>
    <w:rsid w:val="00A61951"/>
    <w:rsid w:val="00A66D49"/>
    <w:rsid w:val="00A677FF"/>
    <w:rsid w:val="00A708D2"/>
    <w:rsid w:val="00A74F4B"/>
    <w:rsid w:val="00A76796"/>
    <w:rsid w:val="00A8319D"/>
    <w:rsid w:val="00A870E5"/>
    <w:rsid w:val="00A87335"/>
    <w:rsid w:val="00AA1100"/>
    <w:rsid w:val="00AA2615"/>
    <w:rsid w:val="00AA3389"/>
    <w:rsid w:val="00AA36B2"/>
    <w:rsid w:val="00AA45D7"/>
    <w:rsid w:val="00AA6334"/>
    <w:rsid w:val="00AA6380"/>
    <w:rsid w:val="00AA7CAD"/>
    <w:rsid w:val="00AB6C85"/>
    <w:rsid w:val="00AD194D"/>
    <w:rsid w:val="00AD5164"/>
    <w:rsid w:val="00AD55B0"/>
    <w:rsid w:val="00AE0177"/>
    <w:rsid w:val="00AE5C55"/>
    <w:rsid w:val="00AF2E4D"/>
    <w:rsid w:val="00AF390D"/>
    <w:rsid w:val="00AF7566"/>
    <w:rsid w:val="00AF782F"/>
    <w:rsid w:val="00B026B8"/>
    <w:rsid w:val="00B05B26"/>
    <w:rsid w:val="00B135DC"/>
    <w:rsid w:val="00B14A61"/>
    <w:rsid w:val="00B23B8D"/>
    <w:rsid w:val="00B2429A"/>
    <w:rsid w:val="00B2561C"/>
    <w:rsid w:val="00B259F0"/>
    <w:rsid w:val="00B323E4"/>
    <w:rsid w:val="00B34244"/>
    <w:rsid w:val="00B3448E"/>
    <w:rsid w:val="00B34EE0"/>
    <w:rsid w:val="00B363C1"/>
    <w:rsid w:val="00B47588"/>
    <w:rsid w:val="00B51BDF"/>
    <w:rsid w:val="00B62D33"/>
    <w:rsid w:val="00B73740"/>
    <w:rsid w:val="00B76E61"/>
    <w:rsid w:val="00B826FF"/>
    <w:rsid w:val="00B91895"/>
    <w:rsid w:val="00B93A1E"/>
    <w:rsid w:val="00B96BA1"/>
    <w:rsid w:val="00BA0720"/>
    <w:rsid w:val="00BA22B6"/>
    <w:rsid w:val="00BA675E"/>
    <w:rsid w:val="00BB06C9"/>
    <w:rsid w:val="00BB3557"/>
    <w:rsid w:val="00BB5E2D"/>
    <w:rsid w:val="00BB7472"/>
    <w:rsid w:val="00BC0980"/>
    <w:rsid w:val="00BC180D"/>
    <w:rsid w:val="00BC45E4"/>
    <w:rsid w:val="00BD0BCD"/>
    <w:rsid w:val="00BD211D"/>
    <w:rsid w:val="00BE7310"/>
    <w:rsid w:val="00BF04CD"/>
    <w:rsid w:val="00C07CB7"/>
    <w:rsid w:val="00C25BA3"/>
    <w:rsid w:val="00C31E82"/>
    <w:rsid w:val="00C41BB1"/>
    <w:rsid w:val="00C42872"/>
    <w:rsid w:val="00C44D6F"/>
    <w:rsid w:val="00C45863"/>
    <w:rsid w:val="00C4693D"/>
    <w:rsid w:val="00C46A71"/>
    <w:rsid w:val="00C47C4D"/>
    <w:rsid w:val="00C536B4"/>
    <w:rsid w:val="00C537AC"/>
    <w:rsid w:val="00C544CA"/>
    <w:rsid w:val="00C55485"/>
    <w:rsid w:val="00C56047"/>
    <w:rsid w:val="00C603AB"/>
    <w:rsid w:val="00C613F5"/>
    <w:rsid w:val="00C7349E"/>
    <w:rsid w:val="00C74E4F"/>
    <w:rsid w:val="00C76583"/>
    <w:rsid w:val="00C81322"/>
    <w:rsid w:val="00C83058"/>
    <w:rsid w:val="00C877ED"/>
    <w:rsid w:val="00C91A2D"/>
    <w:rsid w:val="00C923DB"/>
    <w:rsid w:val="00C933A7"/>
    <w:rsid w:val="00C954B3"/>
    <w:rsid w:val="00C97D86"/>
    <w:rsid w:val="00CA43E0"/>
    <w:rsid w:val="00CA6AEC"/>
    <w:rsid w:val="00CC10C0"/>
    <w:rsid w:val="00CC1477"/>
    <w:rsid w:val="00CC2117"/>
    <w:rsid w:val="00CC6637"/>
    <w:rsid w:val="00CD4B88"/>
    <w:rsid w:val="00CD6F82"/>
    <w:rsid w:val="00CE2832"/>
    <w:rsid w:val="00CE5F40"/>
    <w:rsid w:val="00D0279A"/>
    <w:rsid w:val="00D0689A"/>
    <w:rsid w:val="00D13A96"/>
    <w:rsid w:val="00D156F7"/>
    <w:rsid w:val="00D15E96"/>
    <w:rsid w:val="00D1756F"/>
    <w:rsid w:val="00D17802"/>
    <w:rsid w:val="00D207D2"/>
    <w:rsid w:val="00D225B3"/>
    <w:rsid w:val="00D22C2F"/>
    <w:rsid w:val="00D24FAC"/>
    <w:rsid w:val="00D27FC4"/>
    <w:rsid w:val="00D4717E"/>
    <w:rsid w:val="00D47FA1"/>
    <w:rsid w:val="00D60C58"/>
    <w:rsid w:val="00D6157F"/>
    <w:rsid w:val="00D7043C"/>
    <w:rsid w:val="00D70F1B"/>
    <w:rsid w:val="00D71A30"/>
    <w:rsid w:val="00D77261"/>
    <w:rsid w:val="00D914C2"/>
    <w:rsid w:val="00D93019"/>
    <w:rsid w:val="00D977BA"/>
    <w:rsid w:val="00DA6F30"/>
    <w:rsid w:val="00DC2BB0"/>
    <w:rsid w:val="00DC4D1D"/>
    <w:rsid w:val="00DD2422"/>
    <w:rsid w:val="00DD5585"/>
    <w:rsid w:val="00DD6A74"/>
    <w:rsid w:val="00DE4D2C"/>
    <w:rsid w:val="00DF1CE5"/>
    <w:rsid w:val="00DF209E"/>
    <w:rsid w:val="00DF3A4A"/>
    <w:rsid w:val="00DF5E09"/>
    <w:rsid w:val="00DF69D0"/>
    <w:rsid w:val="00E0211A"/>
    <w:rsid w:val="00E075C0"/>
    <w:rsid w:val="00E1428F"/>
    <w:rsid w:val="00E14867"/>
    <w:rsid w:val="00E23426"/>
    <w:rsid w:val="00E2494F"/>
    <w:rsid w:val="00E26F0D"/>
    <w:rsid w:val="00E33F44"/>
    <w:rsid w:val="00E33F7E"/>
    <w:rsid w:val="00E44FD3"/>
    <w:rsid w:val="00E47D75"/>
    <w:rsid w:val="00E85134"/>
    <w:rsid w:val="00E875EE"/>
    <w:rsid w:val="00EB784C"/>
    <w:rsid w:val="00EC4E39"/>
    <w:rsid w:val="00ED0B41"/>
    <w:rsid w:val="00ED5461"/>
    <w:rsid w:val="00ED5CFD"/>
    <w:rsid w:val="00EF1CE3"/>
    <w:rsid w:val="00EF2D3F"/>
    <w:rsid w:val="00EF598D"/>
    <w:rsid w:val="00EF7B03"/>
    <w:rsid w:val="00F04D3F"/>
    <w:rsid w:val="00F11BA1"/>
    <w:rsid w:val="00F132A2"/>
    <w:rsid w:val="00F13484"/>
    <w:rsid w:val="00F3162F"/>
    <w:rsid w:val="00F33BF8"/>
    <w:rsid w:val="00F34D6E"/>
    <w:rsid w:val="00F36617"/>
    <w:rsid w:val="00F37B24"/>
    <w:rsid w:val="00F41521"/>
    <w:rsid w:val="00F42DA5"/>
    <w:rsid w:val="00F54B21"/>
    <w:rsid w:val="00F55AB0"/>
    <w:rsid w:val="00F6104E"/>
    <w:rsid w:val="00F65061"/>
    <w:rsid w:val="00F66260"/>
    <w:rsid w:val="00F7039D"/>
    <w:rsid w:val="00F819AD"/>
    <w:rsid w:val="00F936A9"/>
    <w:rsid w:val="00F936DD"/>
    <w:rsid w:val="00F9781B"/>
    <w:rsid w:val="00FA00A4"/>
    <w:rsid w:val="00FA4639"/>
    <w:rsid w:val="00FA6908"/>
    <w:rsid w:val="00FA7287"/>
    <w:rsid w:val="00FB4398"/>
    <w:rsid w:val="00FB7B81"/>
    <w:rsid w:val="00FC0988"/>
    <w:rsid w:val="00FC0D00"/>
    <w:rsid w:val="00FC58A2"/>
    <w:rsid w:val="00FC7E7D"/>
    <w:rsid w:val="00FD2182"/>
    <w:rsid w:val="00FE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7B1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7E57A9"/>
    <w:pPr>
      <w:spacing w:after="0" w:line="271" w:lineRule="auto"/>
      <w:jc w:val="center"/>
      <w:outlineLvl w:val="1"/>
    </w:pPr>
    <w:rPr>
      <w:rFonts w:ascii="Arial" w:eastAsia="Times New Roman" w:hAnsi="Arial" w:cs="Arial"/>
      <w:b/>
      <w:bCs/>
      <w:color w:val="000080"/>
      <w:spacing w:val="20"/>
      <w:kern w:val="28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E57A9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E57A9"/>
    <w:rPr>
      <w:rFonts w:ascii="Arial" w:hAnsi="Arial" w:cs="Arial"/>
      <w:b/>
      <w:bCs/>
      <w:color w:val="000080"/>
      <w:spacing w:val="20"/>
      <w:kern w:val="28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E57A9"/>
    <w:rPr>
      <w:rFonts w:ascii="Cambria" w:hAnsi="Cambria" w:cs="Cambria"/>
      <w:b/>
      <w:bCs/>
      <w:color w:val="4F81BD"/>
    </w:rPr>
  </w:style>
  <w:style w:type="paragraph" w:customStyle="1" w:styleId="abzacixml">
    <w:name w:val="abzacixml"/>
    <w:basedOn w:val="Normal"/>
    <w:uiPriority w:val="99"/>
    <w:rsid w:val="00B91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">
    <w:name w:val="[Normal]"/>
    <w:uiPriority w:val="99"/>
    <w:rsid w:val="00D7043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C74E4F"/>
    <w:pPr>
      <w:autoSpaceDE w:val="0"/>
      <w:autoSpaceDN w:val="0"/>
      <w:adjustRightInd w:val="0"/>
      <w:spacing w:after="0" w:line="240" w:lineRule="auto"/>
      <w:ind w:left="720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rsid w:val="00F6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F6104E"/>
    <w:rPr>
      <w:rFonts w:cs="Calibri"/>
    </w:rPr>
  </w:style>
  <w:style w:type="character" w:styleId="CommentReference">
    <w:name w:val="annotation reference"/>
    <w:basedOn w:val="DefaultParagraphFont"/>
    <w:uiPriority w:val="99"/>
    <w:semiHidden/>
    <w:rsid w:val="008040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040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040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40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0402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04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40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944E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customStyle="1" w:styleId="apple-converted-space">
    <w:name w:val="apple-converted-space"/>
    <w:basedOn w:val="DefaultParagraphFont"/>
    <w:uiPriority w:val="99"/>
    <w:rsid w:val="00331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883</Words>
  <Characters>5034</Characters>
  <Application>Microsoft Office Word</Application>
  <DocSecurity>0</DocSecurity>
  <Lines>0</Lines>
  <Paragraphs>0</Paragraphs>
  <ScaleCrop>false</ScaleCrop>
  <Company>MOE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პროექტი</dc:title>
  <dc:subject/>
  <dc:creator>Giga</dc:creator>
  <cp:keywords/>
  <dc:description/>
  <cp:lastModifiedBy>nvaradashvili</cp:lastModifiedBy>
  <cp:revision>8</cp:revision>
  <cp:lastPrinted>2015-02-10T06:44:00Z</cp:lastPrinted>
  <dcterms:created xsi:type="dcterms:W3CDTF">2018-06-29T09:21:00Z</dcterms:created>
  <dcterms:modified xsi:type="dcterms:W3CDTF">2018-08-08T08:38:00Z</dcterms:modified>
</cp:coreProperties>
</file>