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28B" w:rsidRPr="00D67AB8" w:rsidRDefault="00D5128B" w:rsidP="003A62F7">
      <w:pPr>
        <w:pStyle w:val="NormalWeb"/>
        <w:spacing w:after="0" w:line="276" w:lineRule="auto"/>
        <w:jc w:val="right"/>
        <w:rPr>
          <w:rFonts w:ascii="Sylfaen" w:hAnsi="Sylfaen" w:cs="Sylfaen"/>
          <w:b/>
          <w:bCs/>
          <w:i/>
          <w:iCs/>
          <w:sz w:val="22"/>
          <w:szCs w:val="22"/>
          <w:lang w:val="ka-GE"/>
        </w:rPr>
      </w:pPr>
      <w:r w:rsidRPr="00D67AB8">
        <w:rPr>
          <w:rFonts w:ascii="Sylfaen" w:hAnsi="Sylfaen" w:cs="Sylfaen"/>
          <w:b/>
          <w:bCs/>
          <w:i/>
          <w:iCs/>
          <w:sz w:val="22"/>
          <w:szCs w:val="22"/>
          <w:lang w:val="ka-GE"/>
        </w:rPr>
        <w:t>დანართი №2</w:t>
      </w:r>
    </w:p>
    <w:p w:rsidR="00D5128B" w:rsidRPr="00D67AB8" w:rsidRDefault="00D5128B" w:rsidP="003A62F7">
      <w:pPr>
        <w:pStyle w:val="NormalWeb"/>
        <w:spacing w:after="0" w:line="276" w:lineRule="auto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  <w:r w:rsidRPr="00D67AB8">
        <w:rPr>
          <w:rFonts w:ascii="Sylfaen" w:hAnsi="Sylfaen" w:cs="Sylfaen"/>
          <w:b/>
          <w:bCs/>
          <w:sz w:val="22"/>
          <w:szCs w:val="22"/>
          <w:lang w:val="ka-GE"/>
        </w:rPr>
        <w:t>ბეჭდვითი მასალისათვის განკუთვნილი პიქტოგრამის ნიმუშები თამბაქოს მოწევის მავნებლობის შესახებ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5"/>
        <w:gridCol w:w="7110"/>
        <w:gridCol w:w="1371"/>
      </w:tblGrid>
      <w:tr w:rsidR="00D5128B" w:rsidRPr="00D67AB8">
        <w:trPr>
          <w:jc w:val="center"/>
        </w:trPr>
        <w:tc>
          <w:tcPr>
            <w:tcW w:w="535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 xml:space="preserve"> </w:t>
            </w:r>
            <w:r w:rsidRPr="00D67AB8">
              <w:rPr>
                <w:lang w:val="ka-GE"/>
              </w:rPr>
              <w:t>№</w:t>
            </w:r>
          </w:p>
        </w:tc>
        <w:tc>
          <w:tcPr>
            <w:tcW w:w="7110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პიქტოგრამა</w:t>
            </w:r>
          </w:p>
        </w:tc>
        <w:tc>
          <w:tcPr>
            <w:tcW w:w="1371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ქვეყანა</w:t>
            </w:r>
          </w:p>
        </w:tc>
      </w:tr>
      <w:tr w:rsidR="00D5128B" w:rsidRPr="00D67AB8">
        <w:trPr>
          <w:jc w:val="center"/>
        </w:trPr>
        <w:tc>
          <w:tcPr>
            <w:tcW w:w="535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lang w:val="ka-GE"/>
              </w:rPr>
              <w:t>1</w:t>
            </w:r>
          </w:p>
        </w:tc>
        <w:tc>
          <w:tcPr>
            <w:tcW w:w="7110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მოწევა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ზიანს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აყენებს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მუცლად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მყოფ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ბავშვს</w:t>
            </w: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noProof/>
                <w:lang w:val="ka-G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i1025" type="#_x0000_t75" style="width:159pt;height:121.5pt;visibility:visible">
                  <v:imagedata r:id="rId4" o:title=""/>
                </v:shape>
              </w:pict>
            </w: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</w:p>
        </w:tc>
        <w:tc>
          <w:tcPr>
            <w:tcW w:w="1371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ავსტრალია</w:t>
            </w:r>
          </w:p>
        </w:tc>
      </w:tr>
      <w:tr w:rsidR="00D5128B" w:rsidRPr="00D67AB8">
        <w:trPr>
          <w:jc w:val="center"/>
        </w:trPr>
        <w:tc>
          <w:tcPr>
            <w:tcW w:w="535" w:type="dxa"/>
          </w:tcPr>
          <w:p w:rsidR="00D5128B" w:rsidRPr="00D67AB8" w:rsidRDefault="00D5128B" w:rsidP="006D7A77">
            <w:pPr>
              <w:jc w:val="both"/>
              <w:rPr>
                <w:rFonts w:ascii="Sylfaen" w:hAnsi="Sylfaen" w:cs="Sylfaen"/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2</w:t>
            </w:r>
          </w:p>
        </w:tc>
        <w:tc>
          <w:tcPr>
            <w:tcW w:w="7110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თამბაქოს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მოხმარება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იწვევს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ხორხის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კიბოს</w:t>
            </w: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noProof/>
                <w:lang w:val="ka-GE"/>
              </w:rPr>
              <w:pict>
                <v:shape id="Picture 6" o:spid="_x0000_i1026" type="#_x0000_t75" style="width:222.75pt;height:121.5pt;visibility:visible">
                  <v:imagedata r:id="rId5" o:title=""/>
                </v:shape>
              </w:pict>
            </w: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</w:p>
        </w:tc>
        <w:tc>
          <w:tcPr>
            <w:tcW w:w="1371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ავსტრალია</w:t>
            </w:r>
          </w:p>
        </w:tc>
      </w:tr>
      <w:tr w:rsidR="00D5128B" w:rsidRPr="00D67AB8">
        <w:trPr>
          <w:jc w:val="center"/>
        </w:trPr>
        <w:tc>
          <w:tcPr>
            <w:tcW w:w="535" w:type="dxa"/>
          </w:tcPr>
          <w:p w:rsidR="00D5128B" w:rsidRPr="00D67AB8" w:rsidRDefault="00D5128B" w:rsidP="006D7A77">
            <w:pPr>
              <w:jc w:val="both"/>
              <w:rPr>
                <w:rFonts w:ascii="Sylfaen" w:hAnsi="Sylfaen" w:cs="Sylfaen"/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3</w:t>
            </w:r>
          </w:p>
        </w:tc>
        <w:tc>
          <w:tcPr>
            <w:tcW w:w="7110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ნუ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აიძულებთ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ბავშვებს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ისუნთქონ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თქვენი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კვამლი</w:t>
            </w:r>
          </w:p>
          <w:p w:rsidR="00D5128B" w:rsidRPr="00D67AB8" w:rsidRDefault="00D5128B" w:rsidP="006D7A77">
            <w:pPr>
              <w:jc w:val="both"/>
              <w:rPr>
                <w:rFonts w:ascii="Sylfaen" w:hAnsi="Sylfaen" w:cs="Sylfaen"/>
                <w:lang w:val="ka-GE"/>
              </w:rPr>
            </w:pPr>
            <w:r w:rsidRPr="00D67AB8">
              <w:rPr>
                <w:noProof/>
                <w:lang w:val="ka-GE"/>
              </w:rPr>
              <w:pict>
                <v:shape id="Picture 1" o:spid="_x0000_i1027" type="#_x0000_t75" style="width:177pt;height:154.5pt;visibility:visible">
                  <v:imagedata r:id="rId6" o:title=""/>
                </v:shape>
              </w:pict>
            </w: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</w:p>
        </w:tc>
        <w:tc>
          <w:tcPr>
            <w:tcW w:w="1371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ავსტრალია</w:t>
            </w:r>
          </w:p>
        </w:tc>
      </w:tr>
      <w:tr w:rsidR="00D5128B" w:rsidRPr="00D67AB8">
        <w:trPr>
          <w:jc w:val="center"/>
        </w:trPr>
        <w:tc>
          <w:tcPr>
            <w:tcW w:w="535" w:type="dxa"/>
          </w:tcPr>
          <w:p w:rsidR="00D5128B" w:rsidRPr="00D67AB8" w:rsidRDefault="00D5128B" w:rsidP="006D7A77">
            <w:pPr>
              <w:jc w:val="both"/>
              <w:rPr>
                <w:rFonts w:ascii="Sylfaen" w:hAnsi="Sylfaen" w:cs="Sylfaen"/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4</w:t>
            </w:r>
          </w:p>
        </w:tc>
        <w:tc>
          <w:tcPr>
            <w:tcW w:w="7110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მოწევით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ორმაგდება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თქვენი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ინსულტის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განვითარების</w:t>
            </w:r>
            <w:r w:rsidRPr="00D67AB8">
              <w:rPr>
                <w:lang w:val="ka-GE"/>
              </w:rPr>
              <w:t xml:space="preserve"> </w:t>
            </w:r>
            <w:r w:rsidRPr="00D67AB8">
              <w:rPr>
                <w:rFonts w:ascii="Sylfaen" w:hAnsi="Sylfaen" w:cs="Sylfaen"/>
                <w:lang w:val="ka-GE"/>
              </w:rPr>
              <w:t>რისკი</w:t>
            </w:r>
          </w:p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noProof/>
                <w:lang w:val="ka-GE"/>
              </w:rPr>
              <w:pict>
                <v:shape id="Picture 10" o:spid="_x0000_i1028" type="#_x0000_t75" style="width:213pt;height:145.5pt;visibility:visible">
                  <v:imagedata r:id="rId7" o:title=""/>
                </v:shape>
              </w:pict>
            </w:r>
          </w:p>
          <w:p w:rsidR="00D5128B" w:rsidRPr="00D67AB8" w:rsidRDefault="00D5128B" w:rsidP="006D7A77">
            <w:pPr>
              <w:jc w:val="both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1371" w:type="dxa"/>
          </w:tcPr>
          <w:p w:rsidR="00D5128B" w:rsidRPr="00D67AB8" w:rsidRDefault="00D5128B" w:rsidP="006D7A77">
            <w:pPr>
              <w:jc w:val="both"/>
              <w:rPr>
                <w:lang w:val="ka-GE"/>
              </w:rPr>
            </w:pPr>
            <w:r w:rsidRPr="00D67AB8">
              <w:rPr>
                <w:rFonts w:ascii="Sylfaen" w:hAnsi="Sylfaen" w:cs="Sylfaen"/>
                <w:lang w:val="ka-GE"/>
              </w:rPr>
              <w:t>ავსტრალია</w:t>
            </w:r>
          </w:p>
        </w:tc>
      </w:tr>
    </w:tbl>
    <w:p w:rsidR="00D5128B" w:rsidRPr="00D67AB8" w:rsidRDefault="00D5128B" w:rsidP="003A62F7">
      <w:pPr>
        <w:pStyle w:val="NormalWeb"/>
        <w:spacing w:after="0" w:line="276" w:lineRule="auto"/>
        <w:jc w:val="both"/>
        <w:rPr>
          <w:rFonts w:ascii="Sylfaen" w:hAnsi="Sylfaen" w:cs="Sylfaen"/>
          <w:sz w:val="22"/>
          <w:szCs w:val="22"/>
          <w:lang w:val="ka-GE"/>
        </w:rPr>
      </w:pPr>
    </w:p>
    <w:p w:rsidR="00D5128B" w:rsidRPr="00D67AB8" w:rsidRDefault="00D5128B">
      <w:pPr>
        <w:rPr>
          <w:lang w:val="ka-GE"/>
        </w:rPr>
      </w:pPr>
    </w:p>
    <w:sectPr w:rsidR="00D5128B" w:rsidRPr="00D67AB8" w:rsidSect="00700B5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2F7"/>
    <w:rsid w:val="0007747A"/>
    <w:rsid w:val="0008758B"/>
    <w:rsid w:val="00105A25"/>
    <w:rsid w:val="002E2086"/>
    <w:rsid w:val="003A62F7"/>
    <w:rsid w:val="004D7486"/>
    <w:rsid w:val="006D7A77"/>
    <w:rsid w:val="00700B5C"/>
    <w:rsid w:val="008D4A50"/>
    <w:rsid w:val="00960DFA"/>
    <w:rsid w:val="00A2319C"/>
    <w:rsid w:val="00AF39C4"/>
    <w:rsid w:val="00D5128B"/>
    <w:rsid w:val="00D67AB8"/>
    <w:rsid w:val="00DD1B1A"/>
    <w:rsid w:val="00EF46DB"/>
    <w:rsid w:val="00F22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2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A6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99"/>
    <w:rsid w:val="003A62F7"/>
    <w:rPr>
      <w:rFonts w:cs="Calibri"/>
      <w:sz w:val="20"/>
      <w:szCs w:val="20"/>
      <w:lang w:val="ka-G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55</Words>
  <Characters>315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Manana Tavtetrishvili</dc:creator>
  <cp:keywords/>
  <dc:description/>
  <cp:lastModifiedBy>nvaradashvili</cp:lastModifiedBy>
  <cp:revision>4</cp:revision>
  <cp:lastPrinted>2018-05-01T06:07:00Z</cp:lastPrinted>
  <dcterms:created xsi:type="dcterms:W3CDTF">2018-04-30T14:53:00Z</dcterms:created>
  <dcterms:modified xsi:type="dcterms:W3CDTF">2018-05-01T07:00:00Z</dcterms:modified>
</cp:coreProperties>
</file>