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500" w:rsidRPr="00E10C45" w:rsidRDefault="00673500" w:rsidP="00A6625F">
      <w:pPr>
        <w:spacing w:after="0"/>
        <w:ind w:left="-180"/>
        <w:jc w:val="right"/>
        <w:rPr>
          <w:rFonts w:ascii="Sylfaen" w:hAnsi="Sylfaen" w:cs="Sylfaen"/>
          <w:b/>
          <w:bCs/>
          <w:snapToGrid w:val="0"/>
          <w:lang w:val="en-US"/>
        </w:rPr>
      </w:pPr>
      <w:r>
        <w:rPr>
          <w:rFonts w:ascii="Sylfaen" w:hAnsi="Sylfaen" w:cs="Sylfaen"/>
          <w:b/>
          <w:bCs/>
          <w:snapToGrid w:val="0"/>
          <w:lang w:val="ka-GE"/>
        </w:rPr>
        <w:t>დანართი</w:t>
      </w:r>
      <w:r>
        <w:rPr>
          <w:rFonts w:ascii="Sylfaen" w:hAnsi="Sylfaen" w:cs="Sylfaen"/>
          <w:b/>
          <w:bCs/>
          <w:snapToGrid w:val="0"/>
          <w:lang w:val="en-US"/>
        </w:rPr>
        <w:t xml:space="preserve"> </w:t>
      </w:r>
      <w:r w:rsidRPr="00E10C45">
        <w:rPr>
          <w:rFonts w:ascii="Sylfaen" w:hAnsi="Sylfaen" w:cs="Sylfaen"/>
          <w:b/>
          <w:bCs/>
          <w:snapToGrid w:val="0"/>
          <w:lang w:val="en-US"/>
        </w:rPr>
        <w:t>№1</w:t>
      </w:r>
    </w:p>
    <w:p w:rsidR="00673500" w:rsidRDefault="00673500" w:rsidP="002A0161">
      <w:pPr>
        <w:spacing w:after="0"/>
        <w:ind w:left="-180"/>
        <w:rPr>
          <w:rFonts w:ascii="Sylfaen" w:hAnsi="Sylfaen" w:cs="Sylfaen"/>
          <w:b/>
          <w:bCs/>
          <w:snapToGrid w:val="0"/>
          <w:lang w:val="ka-GE"/>
        </w:rPr>
      </w:pPr>
    </w:p>
    <w:p w:rsidR="00673500" w:rsidRPr="00A6625F" w:rsidRDefault="00673500" w:rsidP="002A0161">
      <w:pPr>
        <w:pStyle w:val="Default"/>
        <w:jc w:val="center"/>
        <w:rPr>
          <w:b/>
          <w:bCs/>
          <w:lang w:val="ka-GE"/>
        </w:rPr>
      </w:pPr>
      <w:r w:rsidRPr="00A6625F">
        <w:rPr>
          <w:b/>
          <w:bCs/>
        </w:rPr>
        <w:t xml:space="preserve">გარდაბნის მუნიციპალიტეტის </w:t>
      </w:r>
      <w:r w:rsidRPr="00A6625F">
        <w:rPr>
          <w:b/>
          <w:bCs/>
          <w:lang w:val="ka-GE"/>
        </w:rPr>
        <w:t>მერიის</w:t>
      </w:r>
      <w:r w:rsidRPr="00A6625F">
        <w:rPr>
          <w:b/>
          <w:bCs/>
        </w:rPr>
        <w:t xml:space="preserve"> თანამდებობის პირთა და საჯარო მოსამსახურეთა თანამდებობების რანგირებ</w:t>
      </w:r>
      <w:r w:rsidRPr="00A6625F">
        <w:rPr>
          <w:b/>
          <w:bCs/>
          <w:lang w:val="ka-GE"/>
        </w:rPr>
        <w:t>ა</w:t>
      </w:r>
      <w:r w:rsidRPr="00A6625F">
        <w:rPr>
          <w:b/>
          <w:bCs/>
        </w:rPr>
        <w:t>, თანამდებობრივი სარგოები  და საშტატო ნუსხ</w:t>
      </w:r>
      <w:r w:rsidRPr="00A6625F">
        <w:rPr>
          <w:b/>
          <w:bCs/>
          <w:lang w:val="ka-GE"/>
        </w:rPr>
        <w:t>ა</w:t>
      </w:r>
    </w:p>
    <w:p w:rsidR="00673500" w:rsidRPr="00EE5840" w:rsidRDefault="00673500" w:rsidP="002A0161">
      <w:pPr>
        <w:spacing w:after="0"/>
        <w:ind w:left="-180"/>
        <w:rPr>
          <w:rFonts w:ascii="Sylfaen" w:hAnsi="Sylfaen" w:cs="Sylfaen"/>
          <w:b/>
          <w:bCs/>
          <w:snapToGrid w:val="0"/>
          <w:lang w:val="ka-GE"/>
        </w:rPr>
      </w:pPr>
    </w:p>
    <w:tbl>
      <w:tblPr>
        <w:tblW w:w="9828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40"/>
        <w:gridCol w:w="5850"/>
        <w:gridCol w:w="1458"/>
        <w:gridCol w:w="1980"/>
      </w:tblGrid>
      <w:tr w:rsidR="00673500" w:rsidRPr="00356E4D">
        <w:trPr>
          <w:trHeight w:val="4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№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დასახელება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საშტატო რიცხოვნობა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თანამდებობრივი სარგო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 xml:space="preserve"> (1 ერთ.)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დაწესებულების ხელმძღვანელები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 xml:space="preserve"> - პოლიტიკური თანამდებობის პირები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 4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4500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მერის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 პირველი მოადგილე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3750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მერის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 მოადგილე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ადმინისტრაციული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F621B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20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F621B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მესამე რანგი - 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 xml:space="preserve">პირველი 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F621B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1500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პირველი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საფინანსო-საბიუჯეტო და შესყიდვების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64788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17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A67394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D7013E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2000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მესამე რანგი - 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 xml:space="preserve">პირველი 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1500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A67394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27AD6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27AD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27AD6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ეკონომიკური განვითარებისა და მუნიციპალური ქონების მართვის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647889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18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D7013E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ინფრასტრუქტურის, მშენებლობისა და სივრცითი მოწყობის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17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60487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6048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60487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D7013E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BF7AC8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BF7AC8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BF7AC8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1509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1509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1509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განათლების, კულტურის, ახალგაზრდობისა და სპორტის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10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 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5F0680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5F0680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5F0680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D7013E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A2D8E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A2D8E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A2D8E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F6278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F6278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F6278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ჯანმრთელობისა და სოციალური დაცვის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9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სამხედრო აღრიცხვისა და გაწვევის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9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ზედამხედველობის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524E0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16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D7013E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66617F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66617F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66617F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პირველი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100D04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4283B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4283B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84283B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900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356E4D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შიდა აუდიტის სამსახური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სულ: </w:t>
            </w: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>6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673500" w:rsidRPr="00356E4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600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12</w:t>
            </w: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356E4D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rPr>
                <w:rFonts w:ascii="Sylfaen" w:hAnsi="Sylfaen" w:cs="Sylfaen"/>
                <w:color w:val="000000"/>
                <w:lang w:val="en-US"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ka-GE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957F22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en-US" w:eastAsia="en-US"/>
              </w:rPr>
            </w:pPr>
          </w:p>
        </w:tc>
      </w:tr>
      <w:tr w:rsidR="00673500" w:rsidRPr="00356E4D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524E0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lang w:val="ka-GE" w:eastAsia="en-US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524E0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lang w:val="en-US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lang w:val="en-US" w:eastAsia="en-US"/>
              </w:rPr>
              <w:t xml:space="preserve">სულ </w:t>
            </w:r>
            <w:r w:rsidRPr="00356E4D">
              <w:rPr>
                <w:rFonts w:ascii="Sylfaen" w:hAnsi="Sylfaen" w:cs="Sylfaen"/>
                <w:b/>
                <w:bCs/>
                <w:color w:val="000000"/>
                <w:lang w:val="ka-GE" w:eastAsia="en-US"/>
              </w:rPr>
              <w:t xml:space="preserve">საჯარო მოხელეთა </w:t>
            </w:r>
            <w:r w:rsidRPr="00356E4D">
              <w:rPr>
                <w:rFonts w:ascii="Sylfaen" w:hAnsi="Sylfaen" w:cs="Sylfaen"/>
                <w:b/>
                <w:bCs/>
                <w:color w:val="000000"/>
                <w:lang w:val="en-US" w:eastAsia="en-US"/>
              </w:rPr>
              <w:t>საშტატო რაოდენობა: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F524E0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lang w:val="ka-GE" w:eastAsia="en-US"/>
              </w:rPr>
            </w:pPr>
            <w:r w:rsidRPr="00356E4D">
              <w:rPr>
                <w:rFonts w:ascii="Sylfaen" w:hAnsi="Sylfaen" w:cs="Sylfaen"/>
                <w:b/>
                <w:bCs/>
                <w:color w:val="000000"/>
                <w:lang w:val="ka-GE" w:eastAsia="en-US"/>
              </w:rPr>
              <w:t>196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00" w:rsidRPr="00356E4D" w:rsidRDefault="00673500" w:rsidP="004A7F8E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en-US" w:eastAsia="en-US"/>
              </w:rPr>
            </w:pPr>
            <w:r w:rsidRPr="00356E4D">
              <w:rPr>
                <w:rFonts w:ascii="Sylfaen" w:hAnsi="Sylfaen" w:cs="Sylfaen"/>
                <w:color w:val="000000"/>
                <w:lang w:val="en-US" w:eastAsia="en-US"/>
              </w:rPr>
              <w:t> </w:t>
            </w:r>
          </w:p>
        </w:tc>
      </w:tr>
    </w:tbl>
    <w:p w:rsidR="00673500" w:rsidRPr="004E7534" w:rsidRDefault="00673500" w:rsidP="002A0161">
      <w:pPr>
        <w:rPr>
          <w:rFonts w:ascii="Sylfaen" w:hAnsi="Sylfaen" w:cs="Sylfaen"/>
          <w:lang w:val="ka-GE"/>
        </w:rPr>
      </w:pPr>
    </w:p>
    <w:sectPr w:rsidR="00673500" w:rsidRPr="004E7534" w:rsidSect="00F524E0">
      <w:pgSz w:w="11906" w:h="16838"/>
      <w:pgMar w:top="426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E9B"/>
    <w:multiLevelType w:val="hybridMultilevel"/>
    <w:tmpl w:val="46406FF4"/>
    <w:lvl w:ilvl="0" w:tplc="33F467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11BD3328"/>
    <w:multiLevelType w:val="hybridMultilevel"/>
    <w:tmpl w:val="94726280"/>
    <w:lvl w:ilvl="0" w:tplc="B8260EA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11C84AFE"/>
    <w:multiLevelType w:val="hybridMultilevel"/>
    <w:tmpl w:val="4F04C888"/>
    <w:lvl w:ilvl="0" w:tplc="C88631D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151E4A65"/>
    <w:multiLevelType w:val="hybridMultilevel"/>
    <w:tmpl w:val="BD0AE1C0"/>
    <w:lvl w:ilvl="0" w:tplc="5D8AD4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5E074DC"/>
    <w:multiLevelType w:val="hybridMultilevel"/>
    <w:tmpl w:val="CAD62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817F3"/>
    <w:multiLevelType w:val="hybridMultilevel"/>
    <w:tmpl w:val="B3B0EAF4"/>
    <w:lvl w:ilvl="0" w:tplc="ED2EC6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1F8A273D"/>
    <w:multiLevelType w:val="hybridMultilevel"/>
    <w:tmpl w:val="4EDE1570"/>
    <w:lvl w:ilvl="0" w:tplc="9640A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C5755C"/>
    <w:multiLevelType w:val="hybridMultilevel"/>
    <w:tmpl w:val="0B5AC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674A3"/>
    <w:multiLevelType w:val="hybridMultilevel"/>
    <w:tmpl w:val="46D60798"/>
    <w:lvl w:ilvl="0" w:tplc="3A124D3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abstractNum w:abstractNumId="9">
    <w:nsid w:val="3310252F"/>
    <w:multiLevelType w:val="hybridMultilevel"/>
    <w:tmpl w:val="1A4E7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E235B"/>
    <w:multiLevelType w:val="hybridMultilevel"/>
    <w:tmpl w:val="E530E07E"/>
    <w:lvl w:ilvl="0" w:tplc="68584DB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1">
    <w:nsid w:val="5B3849D5"/>
    <w:multiLevelType w:val="hybridMultilevel"/>
    <w:tmpl w:val="4476D848"/>
    <w:lvl w:ilvl="0" w:tplc="32F8AC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5CD05BFC"/>
    <w:multiLevelType w:val="hybridMultilevel"/>
    <w:tmpl w:val="9912DF96"/>
    <w:lvl w:ilvl="0" w:tplc="46EE70E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EFC383A"/>
    <w:multiLevelType w:val="hybridMultilevel"/>
    <w:tmpl w:val="68F60BDC"/>
    <w:lvl w:ilvl="0" w:tplc="5A3AED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0129BF"/>
    <w:multiLevelType w:val="hybridMultilevel"/>
    <w:tmpl w:val="C0B6A3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937F91"/>
    <w:multiLevelType w:val="hybridMultilevel"/>
    <w:tmpl w:val="D5524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4"/>
  </w:num>
  <w:num w:numId="5">
    <w:abstractNumId w:val="9"/>
  </w:num>
  <w:num w:numId="6">
    <w:abstractNumId w:val="14"/>
  </w:num>
  <w:num w:numId="7">
    <w:abstractNumId w:val="10"/>
  </w:num>
  <w:num w:numId="8">
    <w:abstractNumId w:val="12"/>
  </w:num>
  <w:num w:numId="9">
    <w:abstractNumId w:val="0"/>
  </w:num>
  <w:num w:numId="10">
    <w:abstractNumId w:val="1"/>
  </w:num>
  <w:num w:numId="11">
    <w:abstractNumId w:val="11"/>
  </w:num>
  <w:num w:numId="12">
    <w:abstractNumId w:val="5"/>
  </w:num>
  <w:num w:numId="13">
    <w:abstractNumId w:val="3"/>
  </w:num>
  <w:num w:numId="14">
    <w:abstractNumId w:val="2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161"/>
    <w:rsid w:val="000B2111"/>
    <w:rsid w:val="00100D04"/>
    <w:rsid w:val="001422A1"/>
    <w:rsid w:val="00160487"/>
    <w:rsid w:val="001F6278"/>
    <w:rsid w:val="002A0161"/>
    <w:rsid w:val="00356E4D"/>
    <w:rsid w:val="00480CF5"/>
    <w:rsid w:val="004A7F8E"/>
    <w:rsid w:val="004D261D"/>
    <w:rsid w:val="004E7534"/>
    <w:rsid w:val="005F0680"/>
    <w:rsid w:val="00647889"/>
    <w:rsid w:val="0066617F"/>
    <w:rsid w:val="00673500"/>
    <w:rsid w:val="00682313"/>
    <w:rsid w:val="00691B1F"/>
    <w:rsid w:val="006C77B3"/>
    <w:rsid w:val="007E0F24"/>
    <w:rsid w:val="007E596F"/>
    <w:rsid w:val="007F5E8F"/>
    <w:rsid w:val="00801E6A"/>
    <w:rsid w:val="0084283B"/>
    <w:rsid w:val="00897233"/>
    <w:rsid w:val="008A2D8E"/>
    <w:rsid w:val="008B73BB"/>
    <w:rsid w:val="00915092"/>
    <w:rsid w:val="00957F22"/>
    <w:rsid w:val="00993348"/>
    <w:rsid w:val="009A763A"/>
    <w:rsid w:val="00A117F7"/>
    <w:rsid w:val="00A659C7"/>
    <w:rsid w:val="00A6625F"/>
    <w:rsid w:val="00A67394"/>
    <w:rsid w:val="00AC01A1"/>
    <w:rsid w:val="00BF7AC8"/>
    <w:rsid w:val="00CB4974"/>
    <w:rsid w:val="00CD33E6"/>
    <w:rsid w:val="00D7013E"/>
    <w:rsid w:val="00DB2458"/>
    <w:rsid w:val="00E10C45"/>
    <w:rsid w:val="00E806C7"/>
    <w:rsid w:val="00EE5840"/>
    <w:rsid w:val="00F27AD6"/>
    <w:rsid w:val="00F524E0"/>
    <w:rsid w:val="00F85CD8"/>
    <w:rsid w:val="00FC37C3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161"/>
    <w:pPr>
      <w:spacing w:after="200" w:line="276" w:lineRule="auto"/>
    </w:pPr>
    <w:rPr>
      <w:rFonts w:eastAsia="Times New Roman"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0161"/>
    <w:pPr>
      <w:widowControl w:val="0"/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A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0161"/>
    <w:rPr>
      <w:rFonts w:ascii="Tahoma" w:hAnsi="Tahoma" w:cs="Tahoma"/>
      <w:sz w:val="16"/>
      <w:szCs w:val="16"/>
      <w:lang w:val="ru-RU" w:eastAsia="ru-RU"/>
    </w:rPr>
  </w:style>
  <w:style w:type="paragraph" w:customStyle="1" w:styleId="Normal0">
    <w:name w:val="[Normal]"/>
    <w:uiPriority w:val="99"/>
    <w:rsid w:val="002A0161"/>
    <w:pPr>
      <w:widowControl w:val="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2A0161"/>
    <w:rPr>
      <w:rFonts w:eastAsia="Times New Roman" w:cs="Calibri"/>
      <w:lang w:val="ru-RU" w:eastAsia="ru-RU"/>
    </w:rPr>
  </w:style>
  <w:style w:type="paragraph" w:customStyle="1" w:styleId="Default">
    <w:name w:val="Default"/>
    <w:uiPriority w:val="99"/>
    <w:rsid w:val="002A0161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583</Words>
  <Characters>3327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</dc:creator>
  <cp:keywords/>
  <dc:description/>
  <cp:lastModifiedBy>nvaradashvili</cp:lastModifiedBy>
  <cp:revision>4</cp:revision>
  <cp:lastPrinted>2018-04-20T05:08:00Z</cp:lastPrinted>
  <dcterms:created xsi:type="dcterms:W3CDTF">2018-04-13T14:32:00Z</dcterms:created>
  <dcterms:modified xsi:type="dcterms:W3CDTF">2018-04-20T09:26:00Z</dcterms:modified>
</cp:coreProperties>
</file>