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C43" w:rsidRPr="00473DB6" w:rsidRDefault="00006C43" w:rsidP="00473DB6">
      <w:pPr>
        <w:pStyle w:val="abzacixml"/>
        <w:jc w:val="center"/>
        <w:rPr>
          <w:b/>
          <w:bCs/>
        </w:rPr>
      </w:pPr>
      <w:r w:rsidRPr="00473DB6">
        <w:rPr>
          <w:b/>
          <w:bCs/>
        </w:rPr>
        <w:t xml:space="preserve">სსიპ ქედის მუნიციპალიტეტის სოფელ ახოს </w:t>
      </w:r>
      <w:r w:rsidRPr="00473DB6">
        <w:rPr>
          <w:b/>
          <w:bCs/>
          <w:lang w:val="ru-RU"/>
        </w:rPr>
        <w:t>№</w:t>
      </w:r>
      <w:r w:rsidRPr="00473DB6">
        <w:rPr>
          <w:b/>
          <w:bCs/>
          <w:lang w:val="ka-GE"/>
        </w:rPr>
        <w:t>1</w:t>
      </w:r>
      <w:r w:rsidRPr="00473DB6">
        <w:rPr>
          <w:b/>
          <w:bCs/>
        </w:rPr>
        <w:t> საჯარო სკოლის 2017 წლის ანგარიში საქართველოს ზოგადი ადმინისტრაციული კოდექსის “ინფორმაციის თავისუფლების” თავით გათვალისწინებული მოთხოვნების შესრულების თაობაზე</w:t>
      </w:r>
    </w:p>
    <w:p w:rsidR="00006C43" w:rsidRPr="00473DB6" w:rsidRDefault="00006C43" w:rsidP="00473DB6">
      <w:pPr>
        <w:pStyle w:val="abzacixml"/>
      </w:pPr>
      <w:r w:rsidRPr="00473DB6">
        <w:t> </w:t>
      </w:r>
    </w:p>
    <w:p w:rsidR="00006C43" w:rsidRPr="00473DB6" w:rsidRDefault="00006C43" w:rsidP="00473DB6">
      <w:pPr>
        <w:pStyle w:val="abzacixml"/>
      </w:pPr>
      <w:r w:rsidRPr="00473DB6">
        <w:t>წარმოგიდგენთ სსიპ ქედის მუნიციპალიტეტის სოფელ ახოს</w:t>
      </w:r>
      <w:r w:rsidRPr="00473DB6">
        <w:rPr>
          <w:lang w:val="ka-GE"/>
        </w:rPr>
        <w:t xml:space="preserve"> </w:t>
      </w:r>
      <w:r>
        <w:rPr>
          <w:lang w:val="ru-RU"/>
        </w:rPr>
        <w:t>№</w:t>
      </w:r>
      <w:r w:rsidRPr="00473DB6">
        <w:rPr>
          <w:lang w:val="ka-GE"/>
        </w:rPr>
        <w:t>1</w:t>
      </w:r>
      <w:r w:rsidRPr="00473DB6">
        <w:t xml:space="preserve"> საჯარო სკოლის (შემდგომში სკოლა) 2017 წლის ანგარიშს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</w:t>
      </w:r>
      <w:r>
        <w:t xml:space="preserve">  </w:t>
      </w:r>
    </w:p>
    <w:p w:rsidR="00006C43" w:rsidRPr="00473DB6" w:rsidRDefault="00006C43" w:rsidP="00473DB6">
      <w:pPr>
        <w:pStyle w:val="abzacixml"/>
      </w:pPr>
      <w:r w:rsidRPr="00473DB6">
        <w:t xml:space="preserve">სსიპ ქედის მუნიციპალიტეტის სოფელ ახოს </w:t>
      </w:r>
      <w:r>
        <w:rPr>
          <w:lang w:val="ru-RU"/>
        </w:rPr>
        <w:t>№</w:t>
      </w:r>
      <w:r w:rsidRPr="00473DB6">
        <w:rPr>
          <w:lang w:val="ka-GE"/>
        </w:rPr>
        <w:t>1</w:t>
      </w:r>
      <w:r w:rsidRPr="00473DB6">
        <w:t xml:space="preserve"> საჯარო სკოლის 2016 წლის 02 დეკებრის №01-03/40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ქედის მუნიციპალიტეტის სოფელ ახოს </w:t>
      </w:r>
      <w:r>
        <w:rPr>
          <w:lang w:val="ru-RU"/>
        </w:rPr>
        <w:t>№</w:t>
      </w:r>
      <w:r w:rsidRPr="00473DB6">
        <w:rPr>
          <w:lang w:val="ka-GE"/>
        </w:rPr>
        <w:t xml:space="preserve">1 </w:t>
      </w:r>
      <w:r w:rsidRPr="00473DB6">
        <w:t>საჯარო სკოლის საქმისმწარმოებელი ნინო კონცელიძე</w:t>
      </w:r>
    </w:p>
    <w:p w:rsidR="00006C43" w:rsidRPr="00473DB6" w:rsidRDefault="00006C43" w:rsidP="00473DB6">
      <w:pPr>
        <w:pStyle w:val="abzacixml"/>
      </w:pPr>
      <w:r w:rsidRPr="00473DB6">
        <w:t>ა) 2017 წლის საანგარიშო პერიოდში, სკოლაში საჯარო ინფორმაციის გაცემის მოთხოვნის თაობაზე წარმოდგენილ იქნა 0 (ნული) განცხადება, საჯარო ინფორმაციაში შესწორების შეტანის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006C43" w:rsidRPr="00473DB6" w:rsidRDefault="00006C43" w:rsidP="00473DB6">
      <w:pPr>
        <w:pStyle w:val="abzacixml"/>
        <w:rPr>
          <w:lang w:val="ru-RU"/>
        </w:rPr>
      </w:pPr>
      <w:r w:rsidRPr="00473DB6">
        <w:t>ბ) საჯარო მონაცემთა ბაზების თაობაზე მოთხოვნა არ შემოსულა/საჯარო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შემოსულა,პერსონალური მონაცემების სხვისთვის გადაცემის თაობაზე მოთხოვნა არ შემოსულა</w:t>
      </w:r>
      <w:r>
        <w:rPr>
          <w:lang w:val="ru-RU"/>
        </w:rPr>
        <w:t>ю</w:t>
      </w:r>
    </w:p>
    <w:p w:rsidR="00006C43" w:rsidRPr="00473DB6" w:rsidRDefault="00006C43" w:rsidP="00473DB6">
      <w:pPr>
        <w:pStyle w:val="abzacixml"/>
      </w:pPr>
      <w:r w:rsidRPr="00473DB6">
        <w:t>გ) 2017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006C43" w:rsidRPr="00473DB6" w:rsidRDefault="00006C43" w:rsidP="00473DB6">
      <w:pPr>
        <w:pStyle w:val="abzacixml"/>
      </w:pPr>
      <w:r w:rsidRPr="00473DB6">
        <w:t>დ)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006C43" w:rsidRPr="00473DB6" w:rsidRDefault="00006C43" w:rsidP="00473DB6">
      <w:pPr>
        <w:pStyle w:val="abzacixml"/>
      </w:pPr>
      <w:r w:rsidRPr="00473DB6">
        <w:t>ე)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აქედან,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</w:t>
      </w:r>
    </w:p>
    <w:p w:rsidR="00006C43" w:rsidRPr="00473DB6" w:rsidRDefault="00006C43" w:rsidP="00473DB6">
      <w:pPr>
        <w:pStyle w:val="abzacixml"/>
      </w:pPr>
      <w:r w:rsidRPr="00473DB6">
        <w:t xml:space="preserve">სსიპ ქედის მუნიციპალიტეტის </w:t>
      </w:r>
      <w:r w:rsidRPr="00473DB6">
        <w:rPr>
          <w:lang w:val="ka-GE"/>
        </w:rPr>
        <w:t xml:space="preserve">სოფელ ახოს </w:t>
      </w:r>
      <w:r>
        <w:rPr>
          <w:lang w:val="ru-RU"/>
        </w:rPr>
        <w:t>№</w:t>
      </w:r>
      <w:r w:rsidRPr="00473DB6">
        <w:rPr>
          <w:lang w:val="ka-GE"/>
        </w:rPr>
        <w:t>1</w:t>
      </w:r>
      <w:r w:rsidRPr="00473DB6">
        <w:t> საჯ</w:t>
      </w:r>
      <w:r w:rsidRPr="00473DB6">
        <w:rPr>
          <w:lang w:val="ka-GE"/>
        </w:rPr>
        <w:t>ა</w:t>
      </w:r>
      <w:r w:rsidRPr="00473DB6">
        <w:t>რო სკოლის 2017 წლის წლიურ ანგარიშს აგრეთვე წარმოგიდგენთ ცხრილის ფორმით:</w:t>
      </w:r>
    </w:p>
    <w:p w:rsidR="00006C43" w:rsidRPr="00473DB6" w:rsidRDefault="00006C43" w:rsidP="00473DB6">
      <w:pPr>
        <w:pStyle w:val="abzacixml"/>
      </w:pPr>
      <w:r w:rsidRPr="00473DB6"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რაოდენობა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საჯარო ინფორმაციაში შესწორების შეტანის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საჯარო ინფორმაციის გაცემის თაობაზე დაკმაყოფილებული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გადაწყვეტილება საჯარო ინფორმაციის მოთხოვნაზე უარის თქმის თაობაზე მიღებული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საჯარო მონაცემთა ბაზის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პერსონალური მონაცემების შეგროვების, დამუშავებისა და შენახვის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  <w:tr w:rsidR="00006C43" w:rsidRPr="00473DB6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06C43" w:rsidRPr="00473DB6" w:rsidRDefault="00006C43" w:rsidP="00473DB6">
            <w:pPr>
              <w:pStyle w:val="ckhrilixml"/>
            </w:pPr>
            <w:r w:rsidRPr="00473DB6">
              <w:t>0 (ნული)</w:t>
            </w:r>
          </w:p>
        </w:tc>
      </w:tr>
    </w:tbl>
    <w:p w:rsidR="00006C43" w:rsidRPr="00473DB6" w:rsidRDefault="00006C43" w:rsidP="00473DB6">
      <w:pPr>
        <w:pStyle w:val="abzacixml"/>
      </w:pPr>
      <w:r w:rsidRPr="00473DB6">
        <w:t> </w:t>
      </w:r>
    </w:p>
    <w:p w:rsidR="00006C43" w:rsidRPr="00473DB6" w:rsidRDefault="00006C43" w:rsidP="00473DB6">
      <w:pPr>
        <w:pStyle w:val="abzacixml"/>
        <w:rPr>
          <w:b/>
          <w:bCs/>
        </w:rPr>
      </w:pPr>
      <w:r w:rsidRPr="00473DB6">
        <w:rPr>
          <w:b/>
          <w:bCs/>
        </w:rPr>
        <w:t>სსიპ ქედის მუნიციპალიტეტის სოფელ ახოს</w:t>
      </w:r>
      <w:r w:rsidRPr="00473DB6">
        <w:rPr>
          <w:b/>
          <w:bCs/>
          <w:lang w:val="ka-GE"/>
        </w:rPr>
        <w:t xml:space="preserve"> </w:t>
      </w:r>
      <w:r>
        <w:rPr>
          <w:b/>
          <w:bCs/>
          <w:lang w:val="ru-RU"/>
        </w:rPr>
        <w:t>№</w:t>
      </w:r>
      <w:r w:rsidRPr="00473DB6">
        <w:rPr>
          <w:b/>
          <w:bCs/>
          <w:lang w:val="ka-GE"/>
        </w:rPr>
        <w:t xml:space="preserve">1 </w:t>
      </w:r>
      <w:r w:rsidRPr="00473DB6">
        <w:rPr>
          <w:b/>
          <w:bCs/>
        </w:rPr>
        <w:t>საჯარო</w:t>
      </w:r>
    </w:p>
    <w:p w:rsidR="00006C43" w:rsidRPr="00473DB6" w:rsidRDefault="00006C43" w:rsidP="00473DB6">
      <w:pPr>
        <w:pStyle w:val="abzacixml"/>
        <w:rPr>
          <w:b/>
          <w:bCs/>
        </w:rPr>
      </w:pPr>
      <w:r w:rsidRPr="00473DB6">
        <w:rPr>
          <w:b/>
          <w:bCs/>
        </w:rPr>
        <w:t> </w:t>
      </w:r>
    </w:p>
    <w:p w:rsidR="00006C43" w:rsidRPr="00473DB6" w:rsidRDefault="00006C43" w:rsidP="00473DB6">
      <w:pPr>
        <w:pStyle w:val="abzacixml"/>
        <w:rPr>
          <w:b/>
          <w:bCs/>
          <w:lang w:val="ru-RU"/>
        </w:rPr>
      </w:pPr>
      <w:r w:rsidRPr="00473DB6">
        <w:rPr>
          <w:b/>
          <w:bCs/>
        </w:rPr>
        <w:t xml:space="preserve">სკოლის დირექტორი               </w:t>
      </w:r>
      <w:r>
        <w:rPr>
          <w:b/>
          <w:bCs/>
        </w:rPr>
        <w:t xml:space="preserve"> </w:t>
      </w:r>
      <w:r w:rsidRPr="00473DB6">
        <w:rPr>
          <w:b/>
          <w:bCs/>
        </w:rPr>
        <w:t>ომარ ბოლქვაძე</w:t>
      </w:r>
    </w:p>
    <w:p w:rsidR="00006C43" w:rsidRDefault="00006C43" w:rsidP="00473DB6">
      <w:pPr>
        <w:pStyle w:val="abzacixml"/>
      </w:pPr>
      <w:r w:rsidRPr="00473DB6">
        <w:t> </w:t>
      </w:r>
    </w:p>
    <w:p w:rsidR="00006C43" w:rsidRPr="00473DB6" w:rsidRDefault="00006C43" w:rsidP="00473DB6">
      <w:pPr>
        <w:pStyle w:val="abzacixml"/>
      </w:pPr>
    </w:p>
    <w:sectPr w:rsidR="00006C43" w:rsidRPr="00473DB6" w:rsidSect="00AE5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7E1"/>
    <w:rsid w:val="00006C43"/>
    <w:rsid w:val="000B67E1"/>
    <w:rsid w:val="00473DB6"/>
    <w:rsid w:val="004F134E"/>
    <w:rsid w:val="00732CF4"/>
    <w:rsid w:val="00780342"/>
    <w:rsid w:val="00885BBC"/>
    <w:rsid w:val="00915E91"/>
    <w:rsid w:val="00A30359"/>
    <w:rsid w:val="00AE55E7"/>
    <w:rsid w:val="00B55AA6"/>
    <w:rsid w:val="00F8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473DB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73DB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F44DC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73DB6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73DB6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73DB6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73DB6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473DB6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473DB6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73DB6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73DB6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73DB6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13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455</Words>
  <Characters>2597</Characters>
  <Application>Microsoft Office Word</Application>
  <DocSecurity>0</DocSecurity>
  <Lines>0</Lines>
  <Paragraphs>0</Paragraphs>
  <ScaleCrop>false</ScaleCrop>
  <Company>EMIS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nvaradashvili</cp:lastModifiedBy>
  <cp:revision>13</cp:revision>
  <dcterms:created xsi:type="dcterms:W3CDTF">2017-12-08T09:25:00Z</dcterms:created>
  <dcterms:modified xsi:type="dcterms:W3CDTF">2017-12-26T09:03:00Z</dcterms:modified>
</cp:coreProperties>
</file>