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00E" w:rsidRPr="00860725" w:rsidRDefault="0090100E" w:rsidP="00860725">
      <w:pPr>
        <w:pStyle w:val="mimgebixml"/>
        <w:rPr>
          <w:lang w:val="ka-GE"/>
        </w:rPr>
      </w:pPr>
      <w:r w:rsidRPr="00860725">
        <w:rPr>
          <w:lang w:val="ka-GE"/>
        </w:rPr>
        <w:t xml:space="preserve">საქართველოს მთავრობის </w:t>
      </w:r>
    </w:p>
    <w:p w:rsidR="0090100E" w:rsidRPr="00860725" w:rsidRDefault="0090100E" w:rsidP="00860725">
      <w:pPr>
        <w:pStyle w:val="saxexml0"/>
        <w:rPr>
          <w:lang w:val="ka-GE"/>
        </w:rPr>
      </w:pPr>
      <w:r w:rsidRPr="00860725">
        <w:rPr>
          <w:lang w:val="ka-GE"/>
        </w:rPr>
        <w:t>განკარგულება №1208</w:t>
      </w:r>
    </w:p>
    <w:p w:rsidR="0090100E" w:rsidRPr="00860725" w:rsidRDefault="0090100E" w:rsidP="00860725">
      <w:pPr>
        <w:pStyle w:val="tarigixml"/>
        <w:rPr>
          <w:lang w:val="ka-GE"/>
        </w:rPr>
      </w:pPr>
      <w:r w:rsidRPr="00860725">
        <w:rPr>
          <w:lang w:val="ka-GE"/>
        </w:rPr>
        <w:t xml:space="preserve">2017 წლის 15 ივნისი </w:t>
      </w:r>
    </w:p>
    <w:p w:rsidR="0090100E" w:rsidRPr="00860725" w:rsidRDefault="0090100E" w:rsidP="00860725">
      <w:pPr>
        <w:pStyle w:val="adgilixml"/>
        <w:rPr>
          <w:lang w:val="ka-GE"/>
        </w:rPr>
      </w:pPr>
      <w:r w:rsidRPr="00860725">
        <w:rPr>
          <w:lang w:val="ka-GE"/>
        </w:rPr>
        <w:t>ქ. თბილისი</w:t>
      </w:r>
    </w:p>
    <w:p w:rsidR="0090100E" w:rsidRPr="00860725" w:rsidRDefault="0090100E" w:rsidP="00860725">
      <w:pPr>
        <w:pStyle w:val="sataurixml"/>
        <w:rPr>
          <w:lang w:val="ka-GE"/>
        </w:rPr>
      </w:pPr>
      <w:r w:rsidRPr="00860725">
        <w:rPr>
          <w:lang w:val="ka-GE"/>
        </w:rPr>
        <w:t>საქართველოს თავდაცვის სამინისტროს მიერ შესაბამისი ღონისძიებების განხორციელების შესახებ</w:t>
      </w:r>
    </w:p>
    <w:p w:rsidR="0090100E" w:rsidRPr="00860725" w:rsidRDefault="0090100E" w:rsidP="00860725">
      <w:pPr>
        <w:pStyle w:val="abzacixml"/>
        <w:rPr>
          <w:lang w:val="ka-GE"/>
        </w:rPr>
      </w:pPr>
      <w:r w:rsidRPr="00860725">
        <w:rPr>
          <w:lang w:val="ka-GE"/>
        </w:rPr>
        <w:t>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 „კ“ ქვეპუნქტის თანახმად, საქართველოს თავდაცვის სამინისტრომ განახორციელოს გაერთიანებულ სამეთაურო-საშტაბო სწავლებაში</w:t>
      </w:r>
      <w:r>
        <w:rPr>
          <w:lang w:val="ka-GE"/>
        </w:rPr>
        <w:t xml:space="preserve"> </w:t>
      </w:r>
      <w:r>
        <w:t xml:space="preserve">– </w:t>
      </w:r>
      <w:r w:rsidRPr="00860725">
        <w:rPr>
          <w:lang w:val="ka-GE"/>
        </w:rPr>
        <w:t xml:space="preserve"> „დიდგორი 2017“ მონაწილე დაწესებულებათა წარმომადგენლების შესაბამის სამხედრო ბაზაზე კვებით და სამედიცინო მომსახურებით უზრუნველყოფა.</w:t>
      </w:r>
    </w:p>
    <w:p w:rsidR="0090100E" w:rsidRPr="00860725" w:rsidRDefault="0090100E" w:rsidP="00860725">
      <w:pPr>
        <w:pStyle w:val="abzacixml"/>
        <w:rPr>
          <w:lang w:val="ka-GE"/>
        </w:rPr>
      </w:pPr>
    </w:p>
    <w:p w:rsidR="0090100E" w:rsidRPr="00860725" w:rsidRDefault="0090100E" w:rsidP="00860725">
      <w:pPr>
        <w:pStyle w:val="abzacixml"/>
        <w:rPr>
          <w:lang w:val="ka-GE"/>
        </w:rPr>
      </w:pPr>
      <w:r w:rsidRPr="00860725">
        <w:rPr>
          <w:b/>
          <w:bCs/>
          <w:lang w:val="ka-GE"/>
        </w:rPr>
        <w:t xml:space="preserve">პრემიერ-მინისტრი </w:t>
      </w:r>
      <w:r w:rsidRPr="00860725">
        <w:rPr>
          <w:b/>
          <w:bCs/>
          <w:lang w:val="ka-GE"/>
        </w:rPr>
        <w:tab/>
      </w:r>
      <w:r w:rsidRPr="00860725">
        <w:rPr>
          <w:b/>
          <w:bCs/>
          <w:lang w:val="ka-GE"/>
        </w:rPr>
        <w:tab/>
      </w:r>
      <w:r w:rsidRPr="00860725">
        <w:rPr>
          <w:b/>
          <w:bCs/>
          <w:lang w:val="ka-GE"/>
        </w:rPr>
        <w:tab/>
      </w:r>
      <w:r w:rsidRPr="00860725">
        <w:rPr>
          <w:b/>
          <w:bCs/>
          <w:lang w:val="ka-GE"/>
        </w:rPr>
        <w:tab/>
      </w:r>
      <w:r w:rsidRPr="00860725">
        <w:rPr>
          <w:b/>
          <w:bCs/>
          <w:lang w:val="ka-GE"/>
        </w:rPr>
        <w:tab/>
      </w:r>
      <w:r w:rsidRPr="00860725">
        <w:rPr>
          <w:b/>
          <w:bCs/>
          <w:lang w:val="ka-GE"/>
        </w:rPr>
        <w:tab/>
        <w:t xml:space="preserve">  გიორგი კვირიკაშვილი</w:t>
      </w:r>
    </w:p>
    <w:p w:rsidR="0090100E" w:rsidRPr="00860725" w:rsidRDefault="0090100E" w:rsidP="00860725">
      <w:pPr>
        <w:pStyle w:val="abzacixml"/>
        <w:rPr>
          <w:lang w:val="ka-GE"/>
        </w:rPr>
      </w:pPr>
    </w:p>
    <w:sectPr w:rsidR="0090100E" w:rsidRPr="00860725" w:rsidSect="00595CB8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6D3"/>
    <w:rsid w:val="0003425F"/>
    <w:rsid w:val="000C5554"/>
    <w:rsid w:val="001570C0"/>
    <w:rsid w:val="00276B49"/>
    <w:rsid w:val="002C376D"/>
    <w:rsid w:val="003A55C6"/>
    <w:rsid w:val="0053564D"/>
    <w:rsid w:val="00595CB8"/>
    <w:rsid w:val="005E1C90"/>
    <w:rsid w:val="006217CC"/>
    <w:rsid w:val="00760002"/>
    <w:rsid w:val="00860725"/>
    <w:rsid w:val="008A4713"/>
    <w:rsid w:val="008E076B"/>
    <w:rsid w:val="0090100E"/>
    <w:rsid w:val="00907CD1"/>
    <w:rsid w:val="009866D3"/>
    <w:rsid w:val="00AD3F33"/>
    <w:rsid w:val="00AD42CB"/>
    <w:rsid w:val="00BD2745"/>
    <w:rsid w:val="00D15F7E"/>
    <w:rsid w:val="00D93926"/>
    <w:rsid w:val="00EE4771"/>
    <w:rsid w:val="00F6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C9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xexml">
    <w:name w:val="saxexml"/>
    <w:basedOn w:val="Normal"/>
    <w:uiPriority w:val="99"/>
    <w:rsid w:val="00D9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86072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6072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0">
    <w:name w:val="saxe_xml"/>
    <w:basedOn w:val="abzacixml"/>
    <w:uiPriority w:val="99"/>
    <w:rsid w:val="00860725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6072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86072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607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40732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86072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05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85</Words>
  <Characters>485</Characters>
  <Application>Microsoft Office Word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ekobaidze</dc:creator>
  <cp:keywords/>
  <dc:description/>
  <cp:lastModifiedBy>nvaradashvili</cp:lastModifiedBy>
  <cp:revision>3</cp:revision>
  <cp:lastPrinted>2017-06-28T05:18:00Z</cp:lastPrinted>
  <dcterms:created xsi:type="dcterms:W3CDTF">2017-06-16T08:07:00Z</dcterms:created>
  <dcterms:modified xsi:type="dcterms:W3CDTF">2017-06-28T05:18:00Z</dcterms:modified>
</cp:coreProperties>
</file>