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42" w:rsidRPr="006F3E49" w:rsidRDefault="00ED3342" w:rsidP="006F3E49">
      <w:pPr>
        <w:pStyle w:val="mimgebixml"/>
        <w:rPr>
          <w:lang w:val="ka-GE"/>
        </w:rPr>
      </w:pPr>
      <w:r w:rsidRPr="006F3E49">
        <w:rPr>
          <w:lang w:val="ka-GE"/>
        </w:rPr>
        <w:t>საქართველოს მთავრობის</w:t>
      </w:r>
    </w:p>
    <w:p w:rsidR="00ED3342" w:rsidRPr="006F3E49" w:rsidRDefault="00ED3342" w:rsidP="006F3E49">
      <w:pPr>
        <w:pStyle w:val="saxexml"/>
        <w:rPr>
          <w:lang w:val="ka-GE"/>
        </w:rPr>
      </w:pPr>
      <w:r w:rsidRPr="006F3E49">
        <w:rPr>
          <w:lang w:val="ka-GE"/>
        </w:rPr>
        <w:t>განკარგულება №1005</w:t>
      </w:r>
    </w:p>
    <w:p w:rsidR="00ED3342" w:rsidRPr="006F3E49" w:rsidRDefault="00ED3342" w:rsidP="006F3E49">
      <w:pPr>
        <w:pStyle w:val="tarigixml"/>
        <w:rPr>
          <w:lang w:val="ka-GE"/>
        </w:rPr>
      </w:pPr>
      <w:r w:rsidRPr="006F3E49">
        <w:rPr>
          <w:lang w:val="ka-GE"/>
        </w:rPr>
        <w:t xml:space="preserve">2017 წლის 25 მაისი </w:t>
      </w:r>
    </w:p>
    <w:p w:rsidR="00ED3342" w:rsidRPr="006F3E49" w:rsidRDefault="00ED3342" w:rsidP="006F3E49">
      <w:pPr>
        <w:pStyle w:val="adgilixml"/>
        <w:rPr>
          <w:lang w:val="ka-GE"/>
        </w:rPr>
      </w:pPr>
      <w:r w:rsidRPr="006F3E49">
        <w:rPr>
          <w:lang w:val="ka-GE"/>
        </w:rPr>
        <w:t>ქ. თბილისი</w:t>
      </w:r>
    </w:p>
    <w:p w:rsidR="00ED3342" w:rsidRPr="006F3E49" w:rsidRDefault="00ED3342" w:rsidP="006F3E49">
      <w:pPr>
        <w:pStyle w:val="sataurixml"/>
        <w:rPr>
          <w:noProof/>
          <w:lang w:val="ka-GE"/>
        </w:rPr>
      </w:pPr>
      <w:r w:rsidRPr="006F3E49">
        <w:rPr>
          <w:noProof/>
          <w:lang w:val="ka-GE"/>
        </w:rPr>
        <w:t xml:space="preserve">საქართველოს იუსტიციის სამინისტროს მიერ </w:t>
      </w:r>
      <w:r w:rsidRPr="006F3E49">
        <w:rPr>
          <w:spacing w:val="-1"/>
          <w:lang w:val="ka-GE"/>
        </w:rPr>
        <w:t>საქ</w:t>
      </w:r>
      <w:r w:rsidRPr="006F3E49">
        <w:rPr>
          <w:spacing w:val="-4"/>
          <w:lang w:val="ka-GE"/>
        </w:rPr>
        <w:t>ა</w:t>
      </w:r>
      <w:r w:rsidRPr="006F3E49">
        <w:rPr>
          <w:spacing w:val="-3"/>
          <w:lang w:val="ka-GE"/>
        </w:rPr>
        <w:t>რთვე</w:t>
      </w:r>
      <w:r w:rsidRPr="006F3E49">
        <w:rPr>
          <w:spacing w:val="-4"/>
          <w:lang w:val="ka-GE"/>
        </w:rPr>
        <w:t>ლ</w:t>
      </w:r>
      <w:r w:rsidRPr="006F3E49">
        <w:rPr>
          <w:spacing w:val="-1"/>
          <w:lang w:val="ka-GE"/>
        </w:rPr>
        <w:t>ო</w:t>
      </w:r>
      <w:r w:rsidRPr="006F3E49">
        <w:rPr>
          <w:lang w:val="ka-GE"/>
        </w:rPr>
        <w:t xml:space="preserve">ს </w:t>
      </w:r>
      <w:r w:rsidRPr="006F3E49">
        <w:rPr>
          <w:spacing w:val="-1"/>
          <w:lang w:val="ka-GE"/>
        </w:rPr>
        <w:t>დ</w:t>
      </w:r>
      <w:r w:rsidRPr="006F3E49">
        <w:rPr>
          <w:spacing w:val="-4"/>
          <w:lang w:val="ka-GE"/>
        </w:rPr>
        <w:t>ა</w:t>
      </w:r>
      <w:r w:rsidRPr="006F3E49">
        <w:rPr>
          <w:spacing w:val="-1"/>
          <w:lang w:val="ka-GE"/>
        </w:rPr>
        <w:t>მ</w:t>
      </w:r>
      <w:r w:rsidRPr="006F3E49">
        <w:rPr>
          <w:spacing w:val="-4"/>
          <w:lang w:val="ka-GE"/>
        </w:rPr>
        <w:t>ო</w:t>
      </w:r>
      <w:r w:rsidRPr="006F3E49">
        <w:rPr>
          <w:spacing w:val="-2"/>
          <w:lang w:val="ka-GE"/>
        </w:rPr>
        <w:t>უ</w:t>
      </w:r>
      <w:r w:rsidRPr="006F3E49">
        <w:rPr>
          <w:spacing w:val="-3"/>
          <w:lang w:val="ka-GE"/>
        </w:rPr>
        <w:t>კ</w:t>
      </w:r>
      <w:r w:rsidRPr="006F3E49">
        <w:rPr>
          <w:spacing w:val="-4"/>
          <w:lang w:val="ka-GE"/>
        </w:rPr>
        <w:t>ი</w:t>
      </w:r>
      <w:r w:rsidRPr="006F3E49">
        <w:rPr>
          <w:spacing w:val="-1"/>
          <w:lang w:val="ka-GE"/>
        </w:rPr>
        <w:t>დ</w:t>
      </w:r>
      <w:r w:rsidRPr="006F3E49">
        <w:rPr>
          <w:spacing w:val="-3"/>
          <w:lang w:val="ka-GE"/>
        </w:rPr>
        <w:t>ებ</w:t>
      </w:r>
      <w:r w:rsidRPr="006F3E49">
        <w:rPr>
          <w:spacing w:val="-4"/>
          <w:lang w:val="ka-GE"/>
        </w:rPr>
        <w:t>ლ</w:t>
      </w:r>
      <w:r w:rsidRPr="006F3E49">
        <w:rPr>
          <w:spacing w:val="-1"/>
          <w:lang w:val="ka-GE"/>
        </w:rPr>
        <w:t>ობ</w:t>
      </w:r>
      <w:r w:rsidRPr="006F3E49">
        <w:rPr>
          <w:spacing w:val="-4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4"/>
          <w:lang w:val="ka-GE"/>
        </w:rPr>
        <w:t>დღი</w:t>
      </w:r>
      <w:r w:rsidRPr="006F3E49">
        <w:rPr>
          <w:lang w:val="ka-GE"/>
        </w:rPr>
        <w:t>ს</w:t>
      </w:r>
      <w:r w:rsidRPr="006F3E49">
        <w:rPr>
          <w:spacing w:val="2"/>
          <w:lang w:val="ka-GE"/>
        </w:rPr>
        <w:t xml:space="preserve"> </w:t>
      </w:r>
      <w:r w:rsidRPr="006F3E49">
        <w:rPr>
          <w:lang w:val="ka-GE"/>
        </w:rPr>
        <w:t>−</w:t>
      </w:r>
      <w:r w:rsidRPr="006F3E49">
        <w:rPr>
          <w:spacing w:val="4"/>
          <w:lang w:val="ka-GE"/>
        </w:rPr>
        <w:t xml:space="preserve"> </w:t>
      </w:r>
      <w:r w:rsidRPr="006F3E49">
        <w:rPr>
          <w:spacing w:val="-2"/>
          <w:lang w:val="ka-GE"/>
        </w:rPr>
        <w:t>2</w:t>
      </w:r>
      <w:r w:rsidRPr="006F3E49">
        <w:rPr>
          <w:lang w:val="ka-GE"/>
        </w:rPr>
        <w:t>6</w:t>
      </w:r>
      <w:r w:rsidRPr="006F3E49">
        <w:rPr>
          <w:spacing w:val="4"/>
          <w:lang w:val="ka-GE"/>
        </w:rPr>
        <w:t xml:space="preserve"> </w:t>
      </w:r>
      <w:r w:rsidRPr="006F3E49">
        <w:rPr>
          <w:spacing w:val="-1"/>
          <w:lang w:val="ka-GE"/>
        </w:rPr>
        <w:t>მა</w:t>
      </w:r>
      <w:r w:rsidRPr="006F3E49">
        <w:rPr>
          <w:spacing w:val="-4"/>
          <w:lang w:val="ka-GE"/>
        </w:rPr>
        <w:t>ი</w:t>
      </w:r>
      <w:r w:rsidRPr="006F3E49">
        <w:rPr>
          <w:spacing w:val="-1"/>
          <w:lang w:val="ka-GE"/>
        </w:rPr>
        <w:t>ს</w:t>
      </w:r>
      <w:r w:rsidRPr="006F3E49">
        <w:rPr>
          <w:spacing w:val="-4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spacing w:val="5"/>
          <w:lang w:val="ka-GE"/>
        </w:rPr>
        <w:t xml:space="preserve"> </w:t>
      </w:r>
      <w:r w:rsidRPr="006F3E49">
        <w:rPr>
          <w:spacing w:val="-4"/>
          <w:lang w:val="ka-GE"/>
        </w:rPr>
        <w:t>ა</w:t>
      </w:r>
      <w:r w:rsidRPr="006F3E49">
        <w:rPr>
          <w:spacing w:val="-1"/>
          <w:lang w:val="ka-GE"/>
        </w:rPr>
        <w:t>ღ</w:t>
      </w:r>
      <w:r w:rsidRPr="006F3E49">
        <w:rPr>
          <w:spacing w:val="-3"/>
          <w:lang w:val="ka-GE"/>
        </w:rPr>
        <w:t>ს</w:t>
      </w:r>
      <w:r w:rsidRPr="006F3E49">
        <w:rPr>
          <w:spacing w:val="-1"/>
          <w:lang w:val="ka-GE"/>
        </w:rPr>
        <w:t>ან</w:t>
      </w:r>
      <w:r w:rsidRPr="006F3E49">
        <w:rPr>
          <w:spacing w:val="-2"/>
          <w:lang w:val="ka-GE"/>
        </w:rPr>
        <w:t>ი</w:t>
      </w:r>
      <w:r w:rsidRPr="006F3E49">
        <w:rPr>
          <w:spacing w:val="-5"/>
          <w:lang w:val="ka-GE"/>
        </w:rPr>
        <w:t>შ</w:t>
      </w:r>
      <w:r w:rsidRPr="006F3E49">
        <w:rPr>
          <w:spacing w:val="-1"/>
          <w:lang w:val="ka-GE"/>
        </w:rPr>
        <w:t>ნ</w:t>
      </w:r>
      <w:r w:rsidRPr="006F3E49">
        <w:rPr>
          <w:spacing w:val="-4"/>
          <w:lang w:val="ka-GE"/>
        </w:rPr>
        <w:t>ა</w:t>
      </w:r>
      <w:r w:rsidRPr="006F3E49">
        <w:rPr>
          <w:lang w:val="ka-GE"/>
        </w:rPr>
        <w:t>ვ</w:t>
      </w:r>
      <w:r w:rsidRPr="006F3E49">
        <w:rPr>
          <w:spacing w:val="-4"/>
          <w:lang w:val="ka-GE"/>
        </w:rPr>
        <w:t>ა</w:t>
      </w:r>
      <w:r w:rsidRPr="006F3E49">
        <w:rPr>
          <w:lang w:val="ka-GE"/>
        </w:rPr>
        <w:t>დ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4"/>
          <w:lang w:val="ka-GE"/>
        </w:rPr>
        <w:t>დ</w:t>
      </w:r>
      <w:r w:rsidRPr="006F3E49">
        <w:rPr>
          <w:spacing w:val="-1"/>
          <w:lang w:val="ka-GE"/>
        </w:rPr>
        <w:t>ა</w:t>
      </w:r>
      <w:r w:rsidRPr="006F3E49">
        <w:rPr>
          <w:spacing w:val="-3"/>
          <w:lang w:val="ka-GE"/>
        </w:rPr>
        <w:t>გე</w:t>
      </w:r>
      <w:r w:rsidRPr="006F3E49">
        <w:rPr>
          <w:spacing w:val="-1"/>
          <w:lang w:val="ka-GE"/>
        </w:rPr>
        <w:t>გ</w:t>
      </w:r>
      <w:r w:rsidRPr="006F3E49">
        <w:rPr>
          <w:spacing w:val="-3"/>
          <w:lang w:val="ka-GE"/>
        </w:rPr>
        <w:t>მ</w:t>
      </w:r>
      <w:r w:rsidRPr="006F3E49">
        <w:rPr>
          <w:spacing w:val="-2"/>
          <w:lang w:val="ka-GE"/>
        </w:rPr>
        <w:t>ი</w:t>
      </w:r>
      <w:r w:rsidRPr="006F3E49">
        <w:rPr>
          <w:spacing w:val="-4"/>
          <w:lang w:val="ka-GE"/>
        </w:rPr>
        <w:t>ლ</w:t>
      </w:r>
      <w:r w:rsidRPr="006F3E49">
        <w:rPr>
          <w:lang w:val="ka-GE"/>
        </w:rPr>
        <w:t xml:space="preserve">ი </w:t>
      </w:r>
      <w:r w:rsidRPr="006F3E49">
        <w:rPr>
          <w:spacing w:val="-4"/>
          <w:lang w:val="ka-GE"/>
        </w:rPr>
        <w:t>ღ</w:t>
      </w:r>
      <w:r w:rsidRPr="006F3E49">
        <w:rPr>
          <w:spacing w:val="-1"/>
          <w:lang w:val="ka-GE"/>
        </w:rPr>
        <w:t>ონ</w:t>
      </w:r>
      <w:r w:rsidRPr="006F3E49">
        <w:rPr>
          <w:spacing w:val="-4"/>
          <w:lang w:val="ka-GE"/>
        </w:rPr>
        <w:t>ი</w:t>
      </w:r>
      <w:r w:rsidRPr="006F3E49">
        <w:rPr>
          <w:spacing w:val="-1"/>
          <w:lang w:val="ka-GE"/>
        </w:rPr>
        <w:t>სძ</w:t>
      </w:r>
      <w:r w:rsidRPr="006F3E49">
        <w:rPr>
          <w:spacing w:val="-4"/>
          <w:lang w:val="ka-GE"/>
        </w:rPr>
        <w:t>ი</w:t>
      </w:r>
      <w:r w:rsidRPr="006F3E49">
        <w:rPr>
          <w:spacing w:val="-3"/>
          <w:lang w:val="ka-GE"/>
        </w:rPr>
        <w:t>ე</w:t>
      </w:r>
      <w:r w:rsidRPr="006F3E49">
        <w:rPr>
          <w:spacing w:val="-1"/>
          <w:lang w:val="ka-GE"/>
        </w:rPr>
        <w:t>ბ</w:t>
      </w:r>
      <w:r w:rsidRPr="006F3E49">
        <w:rPr>
          <w:spacing w:val="-2"/>
          <w:lang w:val="ka-GE"/>
        </w:rPr>
        <w:t>ი</w:t>
      </w:r>
      <w:r w:rsidRPr="006F3E49">
        <w:rPr>
          <w:spacing w:val="-1"/>
          <w:lang w:val="ka-GE"/>
        </w:rPr>
        <w:t>ს</w:t>
      </w:r>
      <w:r w:rsidRPr="006F3E49">
        <w:rPr>
          <w:spacing w:val="-4"/>
          <w:lang w:val="ka-GE"/>
        </w:rPr>
        <w:t>ა</w:t>
      </w:r>
      <w:r w:rsidRPr="006F3E49">
        <w:rPr>
          <w:spacing w:val="-3"/>
          <w:lang w:val="ka-GE"/>
        </w:rPr>
        <w:t>თვ</w:t>
      </w:r>
      <w:r w:rsidRPr="006F3E49">
        <w:rPr>
          <w:spacing w:val="-2"/>
          <w:lang w:val="ka-GE"/>
        </w:rPr>
        <w:t>ი</w:t>
      </w:r>
      <w:r w:rsidRPr="006F3E49">
        <w:rPr>
          <w:lang w:val="ka-GE"/>
        </w:rPr>
        <w:t xml:space="preserve">ს </w:t>
      </w:r>
      <w:r w:rsidRPr="006F3E49">
        <w:rPr>
          <w:spacing w:val="-1"/>
          <w:lang w:val="ka-GE"/>
        </w:rPr>
        <w:t>სა</w:t>
      </w:r>
      <w:r w:rsidRPr="006F3E49">
        <w:rPr>
          <w:spacing w:val="-3"/>
          <w:lang w:val="ka-GE"/>
        </w:rPr>
        <w:t>ჭ</w:t>
      </w:r>
      <w:r w:rsidRPr="006F3E49">
        <w:rPr>
          <w:spacing w:val="-4"/>
          <w:lang w:val="ka-GE"/>
        </w:rPr>
        <w:t>ი</w:t>
      </w:r>
      <w:r w:rsidRPr="006F3E49">
        <w:rPr>
          <w:spacing w:val="-1"/>
          <w:lang w:val="ka-GE"/>
        </w:rPr>
        <w:t>რ</w:t>
      </w:r>
      <w:r w:rsidRPr="006F3E49">
        <w:rPr>
          <w:lang w:val="ka-GE"/>
        </w:rPr>
        <w:t xml:space="preserve">ო </w:t>
      </w:r>
      <w:r w:rsidRPr="006F3E49">
        <w:rPr>
          <w:spacing w:val="-3"/>
          <w:lang w:val="ka-GE"/>
        </w:rPr>
        <w:t>მ</w:t>
      </w:r>
      <w:r w:rsidRPr="006F3E49">
        <w:rPr>
          <w:spacing w:val="-1"/>
          <w:lang w:val="ka-GE"/>
        </w:rPr>
        <w:t>ო</w:t>
      </w:r>
      <w:r w:rsidRPr="006F3E49">
        <w:rPr>
          <w:spacing w:val="-3"/>
          <w:lang w:val="ka-GE"/>
        </w:rPr>
        <w:t>მ</w:t>
      </w:r>
      <w:r w:rsidRPr="006F3E49">
        <w:rPr>
          <w:spacing w:val="-1"/>
          <w:lang w:val="ka-GE"/>
        </w:rPr>
        <w:t>ს</w:t>
      </w:r>
      <w:r w:rsidRPr="006F3E49">
        <w:rPr>
          <w:spacing w:val="-4"/>
          <w:lang w:val="ka-GE"/>
        </w:rPr>
        <w:t>ა</w:t>
      </w:r>
      <w:r w:rsidRPr="006F3E49">
        <w:rPr>
          <w:spacing w:val="-1"/>
          <w:lang w:val="ka-GE"/>
        </w:rPr>
        <w:t>ხ</w:t>
      </w:r>
      <w:r w:rsidRPr="006F3E49">
        <w:rPr>
          <w:spacing w:val="-4"/>
          <w:lang w:val="ka-GE"/>
        </w:rPr>
        <w:t>უ</w:t>
      </w:r>
      <w:r w:rsidRPr="006F3E49">
        <w:rPr>
          <w:spacing w:val="-3"/>
          <w:lang w:val="ka-GE"/>
        </w:rPr>
        <w:t>რე</w:t>
      </w:r>
      <w:r w:rsidRPr="006F3E49">
        <w:rPr>
          <w:spacing w:val="-1"/>
          <w:lang w:val="ka-GE"/>
        </w:rPr>
        <w:t>ბ</w:t>
      </w:r>
      <w:r w:rsidRPr="006F3E49">
        <w:rPr>
          <w:spacing w:val="-2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spacing w:val="1"/>
          <w:lang w:val="ka-GE"/>
        </w:rPr>
        <w:t xml:space="preserve"> </w:t>
      </w:r>
      <w:r w:rsidRPr="006F3E49">
        <w:rPr>
          <w:spacing w:val="-1"/>
          <w:lang w:val="ka-GE"/>
        </w:rPr>
        <w:t>ს</w:t>
      </w:r>
      <w:r w:rsidRPr="006F3E49">
        <w:rPr>
          <w:spacing w:val="-4"/>
          <w:lang w:val="ka-GE"/>
        </w:rPr>
        <w:t>ა</w:t>
      </w:r>
      <w:r w:rsidRPr="006F3E49">
        <w:rPr>
          <w:spacing w:val="-1"/>
          <w:lang w:val="ka-GE"/>
        </w:rPr>
        <w:t>ხ</w:t>
      </w:r>
      <w:r w:rsidRPr="006F3E49">
        <w:rPr>
          <w:spacing w:val="-3"/>
          <w:lang w:val="ka-GE"/>
        </w:rPr>
        <w:t>ე</w:t>
      </w:r>
      <w:r w:rsidRPr="006F3E49">
        <w:rPr>
          <w:spacing w:val="-4"/>
          <w:lang w:val="ka-GE"/>
        </w:rPr>
        <w:t>ლ</w:t>
      </w:r>
      <w:r w:rsidRPr="006F3E49">
        <w:rPr>
          <w:spacing w:val="-1"/>
          <w:lang w:val="ka-GE"/>
        </w:rPr>
        <w:t>მწ</w:t>
      </w:r>
      <w:r w:rsidRPr="006F3E49">
        <w:rPr>
          <w:spacing w:val="-4"/>
          <w:lang w:val="ka-GE"/>
        </w:rPr>
        <w:t>იფ</w:t>
      </w:r>
      <w:r w:rsidRPr="006F3E49">
        <w:rPr>
          <w:lang w:val="ka-GE"/>
        </w:rPr>
        <w:t>ო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5"/>
          <w:lang w:val="ka-GE"/>
        </w:rPr>
        <w:t>შ</w:t>
      </w:r>
      <w:r w:rsidRPr="006F3E49">
        <w:rPr>
          <w:lang w:val="ka-GE"/>
        </w:rPr>
        <w:t>ე</w:t>
      </w:r>
      <w:r w:rsidRPr="006F3E49">
        <w:rPr>
          <w:spacing w:val="-4"/>
          <w:lang w:val="ka-GE"/>
        </w:rPr>
        <w:t>ს</w:t>
      </w:r>
      <w:r w:rsidRPr="006F3E49">
        <w:rPr>
          <w:lang w:val="ka-GE"/>
        </w:rPr>
        <w:t>ყ</w:t>
      </w:r>
      <w:r w:rsidRPr="006F3E49">
        <w:rPr>
          <w:spacing w:val="-4"/>
          <w:lang w:val="ka-GE"/>
        </w:rPr>
        <w:t>იდ</w:t>
      </w:r>
      <w:r w:rsidRPr="006F3E49">
        <w:rPr>
          <w:lang w:val="ka-GE"/>
        </w:rPr>
        <w:t>ვ</w:t>
      </w:r>
      <w:r w:rsidRPr="006F3E49">
        <w:rPr>
          <w:spacing w:val="-5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noProof/>
          <w:lang w:val="ka-GE"/>
        </w:rPr>
        <w:t xml:space="preserve"> </w:t>
      </w:r>
      <w:r w:rsidRPr="006F3E49">
        <w:rPr>
          <w:spacing w:val="-1"/>
          <w:lang w:val="ka-GE"/>
        </w:rPr>
        <w:t>გა</w:t>
      </w:r>
      <w:r w:rsidRPr="006F3E49">
        <w:rPr>
          <w:spacing w:val="-3"/>
          <w:lang w:val="ka-GE"/>
        </w:rPr>
        <w:t>მ</w:t>
      </w:r>
      <w:r w:rsidRPr="006F3E49">
        <w:rPr>
          <w:spacing w:val="-4"/>
          <w:lang w:val="ka-GE"/>
        </w:rPr>
        <w:t>ა</w:t>
      </w:r>
      <w:r w:rsidRPr="006F3E49">
        <w:rPr>
          <w:spacing w:val="-3"/>
          <w:lang w:val="ka-GE"/>
        </w:rPr>
        <w:t>რ</w:t>
      </w:r>
      <w:r w:rsidRPr="006F3E49">
        <w:rPr>
          <w:spacing w:val="-1"/>
          <w:lang w:val="ka-GE"/>
        </w:rPr>
        <w:t>ტ</w:t>
      </w:r>
      <w:r w:rsidRPr="006F3E49">
        <w:rPr>
          <w:spacing w:val="-4"/>
          <w:lang w:val="ka-GE"/>
        </w:rPr>
        <w:t>ი</w:t>
      </w:r>
      <w:r w:rsidRPr="006F3E49">
        <w:rPr>
          <w:lang w:val="ka-GE"/>
        </w:rPr>
        <w:t>ვ</w:t>
      </w:r>
      <w:r w:rsidRPr="006F3E49">
        <w:rPr>
          <w:spacing w:val="-4"/>
          <w:lang w:val="ka-GE"/>
        </w:rPr>
        <w:t>ე</w:t>
      </w:r>
      <w:r w:rsidRPr="006F3E49">
        <w:rPr>
          <w:spacing w:val="-1"/>
          <w:lang w:val="ka-GE"/>
        </w:rPr>
        <w:t>ბ</w:t>
      </w:r>
      <w:r w:rsidRPr="006F3E49">
        <w:rPr>
          <w:spacing w:val="-4"/>
          <w:lang w:val="ka-GE"/>
        </w:rPr>
        <w:t>ულ</w:t>
      </w:r>
      <w:r w:rsidRPr="006F3E49">
        <w:rPr>
          <w:lang w:val="ka-GE"/>
        </w:rPr>
        <w:t>ი</w:t>
      </w:r>
      <w:r w:rsidRPr="006F3E49">
        <w:rPr>
          <w:spacing w:val="-2"/>
          <w:lang w:val="ka-GE"/>
        </w:rPr>
        <w:t xml:space="preserve"> </w:t>
      </w:r>
      <w:r w:rsidRPr="006F3E49">
        <w:rPr>
          <w:spacing w:val="-5"/>
          <w:lang w:val="ka-GE"/>
        </w:rPr>
        <w:t>შ</w:t>
      </w:r>
      <w:r w:rsidRPr="006F3E49">
        <w:rPr>
          <w:lang w:val="ka-GE"/>
        </w:rPr>
        <w:t>ე</w:t>
      </w:r>
      <w:r w:rsidRPr="006F3E49">
        <w:rPr>
          <w:spacing w:val="-4"/>
          <w:lang w:val="ka-GE"/>
        </w:rPr>
        <w:t>ს</w:t>
      </w:r>
      <w:r w:rsidRPr="006F3E49">
        <w:rPr>
          <w:lang w:val="ka-GE"/>
        </w:rPr>
        <w:t>ყ</w:t>
      </w:r>
      <w:r w:rsidRPr="006F3E49">
        <w:rPr>
          <w:spacing w:val="-4"/>
          <w:lang w:val="ka-GE"/>
        </w:rPr>
        <w:t>იდ</w:t>
      </w:r>
      <w:r w:rsidRPr="006F3E49">
        <w:rPr>
          <w:lang w:val="ka-GE"/>
        </w:rPr>
        <w:t>ვ</w:t>
      </w:r>
      <w:r w:rsidRPr="006F3E49">
        <w:rPr>
          <w:spacing w:val="-5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spacing w:val="-3"/>
          <w:lang w:val="ka-GE"/>
        </w:rPr>
        <w:t xml:space="preserve"> </w:t>
      </w:r>
      <w:r w:rsidRPr="006F3E49">
        <w:rPr>
          <w:spacing w:val="-1"/>
          <w:lang w:val="ka-GE"/>
        </w:rPr>
        <w:t>სა</w:t>
      </w:r>
      <w:r w:rsidRPr="006F3E49">
        <w:rPr>
          <w:spacing w:val="-2"/>
          <w:lang w:val="ka-GE"/>
        </w:rPr>
        <w:t>შ</w:t>
      </w:r>
      <w:r w:rsidRPr="006F3E49">
        <w:rPr>
          <w:spacing w:val="-4"/>
          <w:lang w:val="ka-GE"/>
        </w:rPr>
        <w:t>უა</w:t>
      </w:r>
      <w:r w:rsidRPr="006F3E49">
        <w:rPr>
          <w:spacing w:val="-1"/>
          <w:lang w:val="ka-GE"/>
        </w:rPr>
        <w:t>ლ</w:t>
      </w:r>
      <w:r w:rsidRPr="006F3E49">
        <w:rPr>
          <w:spacing w:val="-3"/>
          <w:lang w:val="ka-GE"/>
        </w:rPr>
        <w:t>ე</w:t>
      </w:r>
      <w:r w:rsidRPr="006F3E49">
        <w:rPr>
          <w:spacing w:val="-1"/>
          <w:lang w:val="ka-GE"/>
        </w:rPr>
        <w:t>ბ</w:t>
      </w:r>
      <w:r w:rsidRPr="006F3E49">
        <w:rPr>
          <w:spacing w:val="-4"/>
          <w:lang w:val="ka-GE"/>
        </w:rPr>
        <w:t>ი</w:t>
      </w:r>
      <w:r w:rsidRPr="006F3E49">
        <w:rPr>
          <w:lang w:val="ka-GE"/>
        </w:rPr>
        <w:t>თ</w:t>
      </w:r>
      <w:r w:rsidRPr="006F3E49">
        <w:rPr>
          <w:spacing w:val="-3"/>
          <w:lang w:val="ka-GE"/>
        </w:rPr>
        <w:t xml:space="preserve"> გ</w:t>
      </w:r>
      <w:r w:rsidRPr="006F3E49">
        <w:rPr>
          <w:spacing w:val="-1"/>
          <w:lang w:val="ka-GE"/>
        </w:rPr>
        <w:t>ა</w:t>
      </w:r>
      <w:r w:rsidRPr="006F3E49">
        <w:rPr>
          <w:spacing w:val="-4"/>
          <w:lang w:val="ka-GE"/>
        </w:rPr>
        <w:t>ნ</w:t>
      </w:r>
      <w:r w:rsidRPr="006F3E49">
        <w:rPr>
          <w:spacing w:val="-1"/>
          <w:lang w:val="ka-GE"/>
        </w:rPr>
        <w:t>ხ</w:t>
      </w:r>
      <w:r w:rsidRPr="006F3E49">
        <w:rPr>
          <w:spacing w:val="-4"/>
          <w:lang w:val="ka-GE"/>
        </w:rPr>
        <w:t>ო</w:t>
      </w:r>
      <w:r w:rsidRPr="006F3E49">
        <w:rPr>
          <w:spacing w:val="-3"/>
          <w:lang w:val="ka-GE"/>
        </w:rPr>
        <w:t>რ</w:t>
      </w:r>
      <w:r w:rsidRPr="006F3E49">
        <w:rPr>
          <w:spacing w:val="-1"/>
          <w:lang w:val="ka-GE"/>
        </w:rPr>
        <w:t>ც</w:t>
      </w:r>
      <w:r w:rsidRPr="006F3E49">
        <w:rPr>
          <w:spacing w:val="-4"/>
          <w:lang w:val="ka-GE"/>
        </w:rPr>
        <w:t>ი</w:t>
      </w:r>
      <w:r w:rsidRPr="006F3E49">
        <w:rPr>
          <w:spacing w:val="-3"/>
          <w:lang w:val="ka-GE"/>
        </w:rPr>
        <w:t>ე</w:t>
      </w:r>
      <w:r w:rsidRPr="006F3E49">
        <w:rPr>
          <w:spacing w:val="-4"/>
          <w:lang w:val="ka-GE"/>
        </w:rPr>
        <w:t>ლ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spacing w:val="-4"/>
          <w:lang w:val="ka-GE"/>
        </w:rPr>
        <w:t>ი</w:t>
      </w:r>
      <w:r w:rsidRPr="006F3E49">
        <w:rPr>
          <w:lang w:val="ka-GE"/>
        </w:rPr>
        <w:t xml:space="preserve">ს </w:t>
      </w:r>
      <w:r w:rsidRPr="006F3E49">
        <w:rPr>
          <w:spacing w:val="-5"/>
          <w:lang w:val="ka-GE"/>
        </w:rPr>
        <w:t>თაობაზე</w:t>
      </w:r>
    </w:p>
    <w:p w:rsidR="00ED3342" w:rsidRPr="006F3E49" w:rsidRDefault="00ED3342" w:rsidP="006F3E49">
      <w:pPr>
        <w:pStyle w:val="abzacixml"/>
        <w:rPr>
          <w:lang w:val="ka-GE"/>
        </w:rPr>
      </w:pPr>
      <w:r w:rsidRPr="006F3E49">
        <w:rPr>
          <w:spacing w:val="-1"/>
          <w:lang w:val="ka-GE"/>
        </w:rPr>
        <w:t xml:space="preserve"> „ს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ხ</w:t>
      </w:r>
      <w:r w:rsidRPr="006F3E49">
        <w:rPr>
          <w:lang w:val="ka-GE"/>
        </w:rPr>
        <w:t>ელმ</w:t>
      </w:r>
      <w:r w:rsidRPr="006F3E49">
        <w:rPr>
          <w:spacing w:val="-2"/>
          <w:lang w:val="ka-GE"/>
        </w:rPr>
        <w:t>წ</w:t>
      </w:r>
      <w:r w:rsidRPr="006F3E49">
        <w:rPr>
          <w:spacing w:val="3"/>
          <w:lang w:val="ka-GE"/>
        </w:rPr>
        <w:t>ი</w:t>
      </w:r>
      <w:r w:rsidRPr="006F3E49">
        <w:rPr>
          <w:spacing w:val="-1"/>
          <w:lang w:val="ka-GE"/>
        </w:rPr>
        <w:t>ფ</w:t>
      </w:r>
      <w:r w:rsidRPr="006F3E49">
        <w:rPr>
          <w:lang w:val="ka-GE"/>
        </w:rPr>
        <w:t>ო</w:t>
      </w:r>
      <w:r w:rsidRPr="006F3E49">
        <w:rPr>
          <w:spacing w:val="15"/>
          <w:lang w:val="ka-GE"/>
        </w:rPr>
        <w:t xml:space="preserve"> </w:t>
      </w:r>
      <w:r w:rsidRPr="006F3E49">
        <w:rPr>
          <w:lang w:val="ka-GE"/>
        </w:rPr>
        <w:t>შე</w:t>
      </w:r>
      <w:r w:rsidRPr="006F3E49">
        <w:rPr>
          <w:spacing w:val="-2"/>
          <w:lang w:val="ka-GE"/>
        </w:rPr>
        <w:t>ს</w:t>
      </w:r>
      <w:r w:rsidRPr="006F3E49">
        <w:rPr>
          <w:lang w:val="ka-GE"/>
        </w:rPr>
        <w:t>ყი</w:t>
      </w:r>
      <w:r w:rsidRPr="006F3E49">
        <w:rPr>
          <w:spacing w:val="1"/>
          <w:lang w:val="ka-GE"/>
        </w:rPr>
        <w:t>დ</w:t>
      </w:r>
      <w:r w:rsidRPr="006F3E49">
        <w:rPr>
          <w:lang w:val="ka-GE"/>
        </w:rPr>
        <w:t>ვ</w:t>
      </w:r>
      <w:r w:rsidRPr="006F3E49">
        <w:rPr>
          <w:spacing w:val="-1"/>
          <w:lang w:val="ka-GE"/>
        </w:rPr>
        <w:t>ებ</w:t>
      </w:r>
      <w:r w:rsidRPr="006F3E49">
        <w:rPr>
          <w:lang w:val="ka-GE"/>
        </w:rPr>
        <w:t>ის</w:t>
      </w:r>
      <w:r w:rsidRPr="006F3E49">
        <w:rPr>
          <w:spacing w:val="14"/>
          <w:lang w:val="ka-GE"/>
        </w:rPr>
        <w:t xml:space="preserve"> </w:t>
      </w:r>
      <w:r w:rsidRPr="006F3E49">
        <w:rPr>
          <w:lang w:val="ka-GE"/>
        </w:rPr>
        <w:t>შე</w:t>
      </w:r>
      <w:r w:rsidRPr="006F3E49">
        <w:rPr>
          <w:spacing w:val="-2"/>
          <w:lang w:val="ka-GE"/>
        </w:rPr>
        <w:t>ს</w:t>
      </w:r>
      <w:r w:rsidRPr="006F3E49">
        <w:rPr>
          <w:spacing w:val="1"/>
          <w:lang w:val="ka-GE"/>
        </w:rPr>
        <w:t>ახ</w:t>
      </w:r>
      <w:r w:rsidRPr="006F3E49">
        <w:rPr>
          <w:lang w:val="ka-GE"/>
        </w:rPr>
        <w:t>ე</w:t>
      </w:r>
      <w:r w:rsidRPr="006F3E49">
        <w:rPr>
          <w:spacing w:val="-1"/>
          <w:lang w:val="ka-GE"/>
        </w:rPr>
        <w:t>ბ</w:t>
      </w:r>
      <w:r w:rsidRPr="006F3E49">
        <w:rPr>
          <w:lang w:val="ka-GE"/>
        </w:rPr>
        <w:t>“</w:t>
      </w:r>
      <w:r w:rsidRPr="006F3E49">
        <w:rPr>
          <w:spacing w:val="13"/>
          <w:lang w:val="ka-GE"/>
        </w:rPr>
        <w:t xml:space="preserve"> </w:t>
      </w:r>
      <w:r w:rsidRPr="006F3E49">
        <w:rPr>
          <w:spacing w:val="-1"/>
          <w:lang w:val="ka-GE"/>
        </w:rPr>
        <w:t>ს</w:t>
      </w:r>
      <w:r w:rsidRPr="006F3E49">
        <w:rPr>
          <w:spacing w:val="1"/>
          <w:lang w:val="ka-GE"/>
        </w:rPr>
        <w:t>აქა</w:t>
      </w:r>
      <w:r w:rsidRPr="006F3E49">
        <w:rPr>
          <w:spacing w:val="-1"/>
          <w:lang w:val="ka-GE"/>
        </w:rPr>
        <w:t>რთ</w:t>
      </w:r>
      <w:r w:rsidRPr="006F3E49">
        <w:rPr>
          <w:lang w:val="ka-GE"/>
        </w:rPr>
        <w:t>ვ</w:t>
      </w:r>
      <w:r w:rsidRPr="006F3E49">
        <w:rPr>
          <w:spacing w:val="-1"/>
          <w:lang w:val="ka-GE"/>
        </w:rPr>
        <w:t>ე</w:t>
      </w:r>
      <w:r w:rsidRPr="006F3E49">
        <w:rPr>
          <w:spacing w:val="1"/>
          <w:lang w:val="ka-GE"/>
        </w:rPr>
        <w:t>ლო</w:t>
      </w:r>
      <w:r w:rsidRPr="006F3E49">
        <w:rPr>
          <w:lang w:val="ka-GE"/>
        </w:rPr>
        <w:t>ს</w:t>
      </w:r>
      <w:r w:rsidRPr="006F3E49">
        <w:rPr>
          <w:spacing w:val="14"/>
          <w:lang w:val="ka-GE"/>
        </w:rPr>
        <w:t xml:space="preserve"> </w:t>
      </w:r>
      <w:r w:rsidRPr="006F3E49">
        <w:rPr>
          <w:lang w:val="ka-GE"/>
        </w:rPr>
        <w:t>კ</w:t>
      </w:r>
      <w:r w:rsidRPr="006F3E49">
        <w:rPr>
          <w:spacing w:val="1"/>
          <w:lang w:val="ka-GE"/>
        </w:rPr>
        <w:t>ან</w:t>
      </w:r>
      <w:r w:rsidRPr="006F3E49">
        <w:rPr>
          <w:spacing w:val="-1"/>
          <w:lang w:val="ka-GE"/>
        </w:rPr>
        <w:t>ო</w:t>
      </w:r>
      <w:r w:rsidRPr="006F3E49">
        <w:rPr>
          <w:spacing w:val="1"/>
          <w:lang w:val="ka-GE"/>
        </w:rPr>
        <w:t>ნ</w:t>
      </w:r>
      <w:r w:rsidRPr="006F3E49">
        <w:rPr>
          <w:lang w:val="ka-GE"/>
        </w:rPr>
        <w:t>ის</w:t>
      </w:r>
      <w:r w:rsidRPr="006F3E49">
        <w:rPr>
          <w:spacing w:val="14"/>
          <w:lang w:val="ka-GE"/>
        </w:rPr>
        <w:t xml:space="preserve"> </w:t>
      </w:r>
      <w:r w:rsidRPr="006F3E49">
        <w:rPr>
          <w:lang w:val="ka-GE"/>
        </w:rPr>
        <w:t>10</w:t>
      </w:r>
      <w:r w:rsidRPr="006F3E49">
        <w:rPr>
          <w:position w:val="13"/>
          <w:vertAlign w:val="superscript"/>
          <w:lang w:val="ka-GE"/>
        </w:rPr>
        <w:t>1</w:t>
      </w:r>
      <w:r w:rsidRPr="006F3E49">
        <w:rPr>
          <w:position w:val="13"/>
          <w:lang w:val="ka-GE"/>
        </w:rPr>
        <w:t xml:space="preserve"> </w:t>
      </w:r>
      <w:r w:rsidRPr="006F3E49">
        <w:rPr>
          <w:spacing w:val="-1"/>
          <w:lang w:val="ka-GE"/>
        </w:rPr>
        <w:t>მ</w:t>
      </w:r>
      <w:r w:rsidRPr="006F3E49">
        <w:rPr>
          <w:lang w:val="ka-GE"/>
        </w:rPr>
        <w:t>უხლის</w:t>
      </w:r>
      <w:r w:rsidRPr="006F3E49">
        <w:rPr>
          <w:spacing w:val="13"/>
          <w:lang w:val="ka-GE"/>
        </w:rPr>
        <w:t xml:space="preserve"> </w:t>
      </w:r>
      <w:r w:rsidRPr="006F3E49">
        <w:rPr>
          <w:spacing w:val="-1"/>
          <w:lang w:val="ka-GE"/>
        </w:rPr>
        <w:t>მე</w:t>
      </w:r>
      <w:r w:rsidRPr="006F3E49">
        <w:rPr>
          <w:lang w:val="ka-GE"/>
        </w:rPr>
        <w:t>-3</w:t>
      </w:r>
      <w:r w:rsidRPr="006F3E49">
        <w:rPr>
          <w:spacing w:val="14"/>
          <w:lang w:val="ka-GE"/>
        </w:rPr>
        <w:t xml:space="preserve"> </w:t>
      </w:r>
      <w:r w:rsidRPr="006F3E49">
        <w:rPr>
          <w:spacing w:val="-1"/>
          <w:lang w:val="ka-GE"/>
        </w:rPr>
        <w:t>პ</w:t>
      </w:r>
      <w:r w:rsidRPr="006F3E49">
        <w:rPr>
          <w:lang w:val="ka-GE"/>
        </w:rPr>
        <w:t>უ</w:t>
      </w:r>
      <w:r w:rsidRPr="006F3E49">
        <w:rPr>
          <w:spacing w:val="1"/>
          <w:lang w:val="ka-GE"/>
        </w:rPr>
        <w:t>ნქ</w:t>
      </w:r>
      <w:r w:rsidRPr="006F3E49">
        <w:rPr>
          <w:spacing w:val="-1"/>
          <w:lang w:val="ka-GE"/>
        </w:rPr>
        <w:t>ტ</w:t>
      </w:r>
      <w:r w:rsidRPr="006F3E49">
        <w:rPr>
          <w:lang w:val="ka-GE"/>
        </w:rPr>
        <w:t>ის</w:t>
      </w:r>
      <w:r w:rsidRPr="006F3E49">
        <w:rPr>
          <w:spacing w:val="14"/>
          <w:lang w:val="ka-GE"/>
        </w:rPr>
        <w:t xml:space="preserve"> </w:t>
      </w:r>
      <w:r w:rsidRPr="006F3E49">
        <w:rPr>
          <w:spacing w:val="-1"/>
          <w:lang w:val="ka-GE"/>
        </w:rPr>
        <w:t>„დ</w:t>
      </w:r>
      <w:r w:rsidRPr="006F3E49">
        <w:rPr>
          <w:lang w:val="ka-GE"/>
        </w:rPr>
        <w:t xml:space="preserve">“ </w:t>
      </w:r>
      <w:r w:rsidRPr="006F3E49">
        <w:rPr>
          <w:spacing w:val="1"/>
          <w:lang w:val="ka-GE"/>
        </w:rPr>
        <w:t>ქ</w:t>
      </w:r>
      <w:r w:rsidRPr="006F3E49">
        <w:rPr>
          <w:lang w:val="ka-GE"/>
        </w:rPr>
        <w:t>ვ</w:t>
      </w:r>
      <w:r w:rsidRPr="006F3E49">
        <w:rPr>
          <w:spacing w:val="-1"/>
          <w:lang w:val="ka-GE"/>
        </w:rPr>
        <w:t>ეპ</w:t>
      </w:r>
      <w:r w:rsidRPr="006F3E49">
        <w:rPr>
          <w:lang w:val="ka-GE"/>
        </w:rPr>
        <w:t>უ</w:t>
      </w:r>
      <w:r w:rsidRPr="006F3E49">
        <w:rPr>
          <w:spacing w:val="1"/>
          <w:lang w:val="ka-GE"/>
        </w:rPr>
        <w:t>ნქ</w:t>
      </w:r>
      <w:r w:rsidRPr="006F3E49">
        <w:rPr>
          <w:spacing w:val="-1"/>
          <w:lang w:val="ka-GE"/>
        </w:rPr>
        <w:t>ტ</w:t>
      </w:r>
      <w:r w:rsidRPr="006F3E49">
        <w:rPr>
          <w:lang w:val="ka-GE"/>
        </w:rPr>
        <w:t>ის შე</w:t>
      </w:r>
      <w:r w:rsidRPr="006F3E49">
        <w:rPr>
          <w:spacing w:val="-2"/>
          <w:lang w:val="ka-GE"/>
        </w:rPr>
        <w:t>ს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ბ</w:t>
      </w:r>
      <w:r w:rsidRPr="006F3E49">
        <w:rPr>
          <w:spacing w:val="1"/>
          <w:lang w:val="ka-GE"/>
        </w:rPr>
        <w:t>ამ</w:t>
      </w:r>
      <w:r w:rsidRPr="006F3E49">
        <w:rPr>
          <w:lang w:val="ka-GE"/>
        </w:rPr>
        <w:t xml:space="preserve">ისად, </w:t>
      </w:r>
      <w:r w:rsidRPr="006F3E49">
        <w:rPr>
          <w:spacing w:val="-1"/>
          <w:lang w:val="ka-GE"/>
        </w:rPr>
        <w:t>ს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ხ</w:t>
      </w:r>
      <w:r w:rsidRPr="006F3E49">
        <w:rPr>
          <w:lang w:val="ka-GE"/>
        </w:rPr>
        <w:t>ელ</w:t>
      </w:r>
      <w:r w:rsidRPr="006F3E49">
        <w:rPr>
          <w:spacing w:val="1"/>
          <w:lang w:val="ka-GE"/>
        </w:rPr>
        <w:t>მ</w:t>
      </w:r>
      <w:r w:rsidRPr="006F3E49">
        <w:rPr>
          <w:spacing w:val="-1"/>
          <w:lang w:val="ka-GE"/>
        </w:rPr>
        <w:t>წ</w:t>
      </w:r>
      <w:r w:rsidRPr="006F3E49">
        <w:rPr>
          <w:lang w:val="ka-GE"/>
        </w:rPr>
        <w:t>ი</w:t>
      </w:r>
      <w:r w:rsidRPr="006F3E49">
        <w:rPr>
          <w:spacing w:val="-1"/>
          <w:lang w:val="ka-GE"/>
        </w:rPr>
        <w:t>ფ</w:t>
      </w:r>
      <w:r w:rsidRPr="006F3E49">
        <w:rPr>
          <w:spacing w:val="1"/>
          <w:lang w:val="ka-GE"/>
        </w:rPr>
        <w:t>ოე</w:t>
      </w:r>
      <w:r w:rsidRPr="006F3E49">
        <w:rPr>
          <w:spacing w:val="-1"/>
          <w:lang w:val="ka-GE"/>
        </w:rPr>
        <w:t>ბრ</w:t>
      </w:r>
      <w:r w:rsidRPr="006F3E49">
        <w:rPr>
          <w:lang w:val="ka-GE"/>
        </w:rPr>
        <w:t>ივი</w:t>
      </w:r>
      <w:r w:rsidRPr="006F3E49">
        <w:rPr>
          <w:spacing w:val="1"/>
          <w:lang w:val="ka-GE"/>
        </w:rPr>
        <w:t xml:space="preserve"> </w:t>
      </w:r>
      <w:r w:rsidRPr="006F3E49">
        <w:rPr>
          <w:spacing w:val="-1"/>
          <w:lang w:val="ka-GE"/>
        </w:rPr>
        <w:t>დ</w:t>
      </w:r>
      <w:r w:rsidRPr="006F3E49">
        <w:rPr>
          <w:lang w:val="ka-GE"/>
        </w:rPr>
        <w:t>ა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1"/>
          <w:lang w:val="ka-GE"/>
        </w:rPr>
        <w:t>ს</w:t>
      </w:r>
      <w:r w:rsidRPr="006F3E49">
        <w:rPr>
          <w:spacing w:val="1"/>
          <w:lang w:val="ka-GE"/>
        </w:rPr>
        <w:t>ა</w:t>
      </w:r>
      <w:r w:rsidRPr="006F3E49">
        <w:rPr>
          <w:lang w:val="ka-GE"/>
        </w:rPr>
        <w:t>ზ</w:t>
      </w:r>
      <w:r w:rsidRPr="006F3E49">
        <w:rPr>
          <w:spacing w:val="1"/>
          <w:lang w:val="ka-GE"/>
        </w:rPr>
        <w:t>ო</w:t>
      </w:r>
      <w:r w:rsidRPr="006F3E49">
        <w:rPr>
          <w:spacing w:val="-1"/>
          <w:lang w:val="ka-GE"/>
        </w:rPr>
        <w:t>გ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დ</w:t>
      </w:r>
      <w:r w:rsidRPr="006F3E49">
        <w:rPr>
          <w:spacing w:val="1"/>
          <w:lang w:val="ka-GE"/>
        </w:rPr>
        <w:t>ო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spacing w:val="-1"/>
          <w:lang w:val="ka-GE"/>
        </w:rPr>
        <w:t>რ</w:t>
      </w:r>
      <w:r w:rsidRPr="006F3E49">
        <w:rPr>
          <w:lang w:val="ka-GE"/>
        </w:rPr>
        <w:t>ივი</w:t>
      </w:r>
      <w:r w:rsidRPr="006F3E49">
        <w:rPr>
          <w:spacing w:val="1"/>
          <w:lang w:val="ka-GE"/>
        </w:rPr>
        <w:t xml:space="preserve"> </w:t>
      </w:r>
      <w:r w:rsidRPr="006F3E49">
        <w:rPr>
          <w:spacing w:val="-1"/>
          <w:lang w:val="ka-GE"/>
        </w:rPr>
        <w:t>მ</w:t>
      </w:r>
      <w:r w:rsidRPr="006F3E49">
        <w:rPr>
          <w:spacing w:val="1"/>
          <w:lang w:val="ka-GE"/>
        </w:rPr>
        <w:t>ნ</w:t>
      </w:r>
      <w:r w:rsidRPr="006F3E49">
        <w:rPr>
          <w:lang w:val="ka-GE"/>
        </w:rPr>
        <w:t>იშვ</w:t>
      </w:r>
      <w:r w:rsidRPr="006F3E49">
        <w:rPr>
          <w:spacing w:val="1"/>
          <w:lang w:val="ka-GE"/>
        </w:rPr>
        <w:t>ნ</w:t>
      </w:r>
      <w:r w:rsidRPr="006F3E49">
        <w:rPr>
          <w:lang w:val="ka-GE"/>
        </w:rPr>
        <w:t>ელ</w:t>
      </w:r>
      <w:r w:rsidRPr="006F3E49">
        <w:rPr>
          <w:spacing w:val="1"/>
          <w:lang w:val="ka-GE"/>
        </w:rPr>
        <w:t>ო</w:t>
      </w:r>
      <w:r w:rsidRPr="006F3E49">
        <w:rPr>
          <w:spacing w:val="-1"/>
          <w:lang w:val="ka-GE"/>
        </w:rPr>
        <w:t>ბ</w:t>
      </w:r>
      <w:r w:rsidRPr="006F3E49">
        <w:rPr>
          <w:lang w:val="ka-GE"/>
        </w:rPr>
        <w:t xml:space="preserve">ის </w:t>
      </w:r>
      <w:r w:rsidRPr="006F3E49">
        <w:rPr>
          <w:spacing w:val="-1"/>
          <w:lang w:val="ka-GE"/>
        </w:rPr>
        <w:t>ღ</w:t>
      </w:r>
      <w:r w:rsidRPr="006F3E49">
        <w:rPr>
          <w:spacing w:val="1"/>
          <w:lang w:val="ka-GE"/>
        </w:rPr>
        <w:t>ონ</w:t>
      </w:r>
      <w:r w:rsidRPr="006F3E49">
        <w:rPr>
          <w:lang w:val="ka-GE"/>
        </w:rPr>
        <w:t>ისძ</w:t>
      </w:r>
      <w:r w:rsidRPr="006F3E49">
        <w:rPr>
          <w:spacing w:val="1"/>
          <w:lang w:val="ka-GE"/>
        </w:rPr>
        <w:t>ი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lang w:val="ka-GE"/>
        </w:rPr>
        <w:t>ის შეზ</w:t>
      </w:r>
      <w:r w:rsidRPr="006F3E49">
        <w:rPr>
          <w:spacing w:val="-1"/>
          <w:lang w:val="ka-GE"/>
        </w:rPr>
        <w:t>ღ</w:t>
      </w:r>
      <w:r w:rsidRPr="006F3E49">
        <w:rPr>
          <w:lang w:val="ka-GE"/>
        </w:rPr>
        <w:t>უ</w:t>
      </w:r>
      <w:r w:rsidRPr="006F3E49">
        <w:rPr>
          <w:spacing w:val="-1"/>
          <w:lang w:val="ka-GE"/>
        </w:rPr>
        <w:t>დ</w:t>
      </w:r>
      <w:r w:rsidRPr="006F3E49">
        <w:rPr>
          <w:lang w:val="ka-GE"/>
        </w:rPr>
        <w:t>ულ</w:t>
      </w:r>
      <w:r w:rsidRPr="006F3E49">
        <w:rPr>
          <w:spacing w:val="1"/>
          <w:lang w:val="ka-GE"/>
        </w:rPr>
        <w:t xml:space="preserve"> </w:t>
      </w:r>
      <w:r w:rsidRPr="006F3E49">
        <w:rPr>
          <w:lang w:val="ka-GE"/>
        </w:rPr>
        <w:t>ვად</w:t>
      </w:r>
      <w:r w:rsidRPr="006F3E49">
        <w:rPr>
          <w:spacing w:val="-1"/>
          <w:lang w:val="ka-GE"/>
        </w:rPr>
        <w:t>ებ</w:t>
      </w:r>
      <w:r w:rsidRPr="006F3E49">
        <w:rPr>
          <w:lang w:val="ka-GE"/>
        </w:rPr>
        <w:t>ში</w:t>
      </w:r>
      <w:r w:rsidRPr="006F3E49">
        <w:rPr>
          <w:spacing w:val="1"/>
          <w:lang w:val="ka-GE"/>
        </w:rPr>
        <w:t xml:space="preserve"> </w:t>
      </w:r>
      <w:r w:rsidRPr="006F3E49">
        <w:rPr>
          <w:lang w:val="ka-GE"/>
        </w:rPr>
        <w:t>შეუ</w:t>
      </w:r>
      <w:r w:rsidRPr="006F3E49">
        <w:rPr>
          <w:spacing w:val="-1"/>
          <w:lang w:val="ka-GE"/>
        </w:rPr>
        <w:t>ფ</w:t>
      </w:r>
      <w:r w:rsidRPr="006F3E49">
        <w:rPr>
          <w:spacing w:val="1"/>
          <w:lang w:val="ka-GE"/>
        </w:rPr>
        <w:t>ე</w:t>
      </w:r>
      <w:r w:rsidRPr="006F3E49">
        <w:rPr>
          <w:spacing w:val="-1"/>
          <w:lang w:val="ka-GE"/>
        </w:rPr>
        <w:t>რხ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spacing w:val="1"/>
          <w:lang w:val="ka-GE"/>
        </w:rPr>
        <w:t>ლა</w:t>
      </w:r>
      <w:r w:rsidRPr="006F3E49">
        <w:rPr>
          <w:lang w:val="ka-GE"/>
        </w:rPr>
        <w:t>დ ჩ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ტ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რ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spacing w:val="3"/>
          <w:lang w:val="ka-GE"/>
        </w:rPr>
        <w:t>ი</w:t>
      </w:r>
      <w:r w:rsidRPr="006F3E49">
        <w:rPr>
          <w:lang w:val="ka-GE"/>
        </w:rPr>
        <w:t xml:space="preserve">ს </w:t>
      </w:r>
      <w:r w:rsidRPr="006F3E49">
        <w:rPr>
          <w:spacing w:val="-1"/>
          <w:lang w:val="ka-GE"/>
        </w:rPr>
        <w:t>მ</w:t>
      </w:r>
      <w:r w:rsidRPr="006F3E49">
        <w:rPr>
          <w:lang w:val="ka-GE"/>
        </w:rPr>
        <w:t>ი</w:t>
      </w:r>
      <w:r w:rsidRPr="006F3E49">
        <w:rPr>
          <w:spacing w:val="1"/>
          <w:lang w:val="ka-GE"/>
        </w:rPr>
        <w:t>ზნ</w:t>
      </w:r>
      <w:r w:rsidRPr="006F3E49">
        <w:rPr>
          <w:lang w:val="ka-GE"/>
        </w:rPr>
        <w:t xml:space="preserve">ით, საქართველოს იუსტიციის სამინისტრომ </w:t>
      </w:r>
      <w:r w:rsidRPr="006F3E49">
        <w:rPr>
          <w:spacing w:val="-1"/>
          <w:lang w:val="ka-GE"/>
        </w:rPr>
        <w:t>ს</w:t>
      </w:r>
      <w:r w:rsidRPr="006F3E49">
        <w:rPr>
          <w:spacing w:val="1"/>
          <w:lang w:val="ka-GE"/>
        </w:rPr>
        <w:t>აქა</w:t>
      </w:r>
      <w:r w:rsidRPr="006F3E49">
        <w:rPr>
          <w:spacing w:val="-1"/>
          <w:lang w:val="ka-GE"/>
        </w:rPr>
        <w:t>რთ</w:t>
      </w:r>
      <w:r w:rsidRPr="006F3E49">
        <w:rPr>
          <w:lang w:val="ka-GE"/>
        </w:rPr>
        <w:t>ვ</w:t>
      </w:r>
      <w:r w:rsidRPr="006F3E49">
        <w:rPr>
          <w:spacing w:val="-1"/>
          <w:lang w:val="ka-GE"/>
        </w:rPr>
        <w:t>ე</w:t>
      </w:r>
      <w:r w:rsidRPr="006F3E49">
        <w:rPr>
          <w:spacing w:val="1"/>
          <w:lang w:val="ka-GE"/>
        </w:rPr>
        <w:t>ლო</w:t>
      </w:r>
      <w:r w:rsidRPr="006F3E49">
        <w:rPr>
          <w:lang w:val="ka-GE"/>
        </w:rPr>
        <w:t>ს</w:t>
      </w:r>
      <w:r w:rsidRPr="006F3E49">
        <w:rPr>
          <w:spacing w:val="1"/>
          <w:lang w:val="ka-GE"/>
        </w:rPr>
        <w:t xml:space="preserve"> </w:t>
      </w:r>
      <w:r w:rsidRPr="006F3E49">
        <w:rPr>
          <w:spacing w:val="-1"/>
          <w:lang w:val="ka-GE"/>
        </w:rPr>
        <w:t>დ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მ</w:t>
      </w:r>
      <w:r w:rsidRPr="006F3E49">
        <w:rPr>
          <w:spacing w:val="3"/>
          <w:lang w:val="ka-GE"/>
        </w:rPr>
        <w:t>ო</w:t>
      </w:r>
      <w:r w:rsidRPr="006F3E49">
        <w:rPr>
          <w:lang w:val="ka-GE"/>
        </w:rPr>
        <w:t>უკი</w:t>
      </w:r>
      <w:r w:rsidRPr="006F3E49">
        <w:rPr>
          <w:spacing w:val="-1"/>
          <w:lang w:val="ka-GE"/>
        </w:rPr>
        <w:t>დ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spacing w:val="1"/>
          <w:lang w:val="ka-GE"/>
        </w:rPr>
        <w:t>ლო</w:t>
      </w:r>
      <w:r w:rsidRPr="006F3E49">
        <w:rPr>
          <w:spacing w:val="-1"/>
          <w:lang w:val="ka-GE"/>
        </w:rPr>
        <w:t>ბ</w:t>
      </w:r>
      <w:r w:rsidRPr="006F3E49">
        <w:rPr>
          <w:lang w:val="ka-GE"/>
        </w:rPr>
        <w:t>ის</w:t>
      </w:r>
      <w:r w:rsidRPr="006F3E49">
        <w:rPr>
          <w:spacing w:val="4"/>
          <w:lang w:val="ka-GE"/>
        </w:rPr>
        <w:t xml:space="preserve"> </w:t>
      </w:r>
      <w:r w:rsidRPr="006F3E49">
        <w:rPr>
          <w:spacing w:val="-1"/>
          <w:lang w:val="ka-GE"/>
        </w:rPr>
        <w:t>დღ</w:t>
      </w:r>
      <w:r w:rsidRPr="006F3E49">
        <w:rPr>
          <w:lang w:val="ka-GE"/>
        </w:rPr>
        <w:t>ის</w:t>
      </w:r>
      <w:r w:rsidRPr="006F3E49">
        <w:rPr>
          <w:spacing w:val="5"/>
          <w:lang w:val="ka-GE"/>
        </w:rPr>
        <w:t xml:space="preserve"> </w:t>
      </w:r>
      <w:r w:rsidRPr="006F3E49">
        <w:rPr>
          <w:lang w:val="ka-GE"/>
        </w:rPr>
        <w:t xml:space="preserve">− 26 </w:t>
      </w:r>
      <w:r w:rsidRPr="006F3E49">
        <w:rPr>
          <w:spacing w:val="-1"/>
          <w:lang w:val="ka-GE"/>
        </w:rPr>
        <w:t>მ</w:t>
      </w:r>
      <w:r w:rsidRPr="006F3E49">
        <w:rPr>
          <w:spacing w:val="1"/>
          <w:lang w:val="ka-GE"/>
        </w:rPr>
        <w:t>ა</w:t>
      </w:r>
      <w:r w:rsidRPr="006F3E49">
        <w:rPr>
          <w:lang w:val="ka-GE"/>
        </w:rPr>
        <w:t>ისის</w:t>
      </w:r>
      <w:r w:rsidRPr="006F3E49">
        <w:rPr>
          <w:spacing w:val="1"/>
          <w:lang w:val="ka-GE"/>
        </w:rPr>
        <w:t xml:space="preserve"> ა</w:t>
      </w:r>
      <w:r w:rsidRPr="006F3E49">
        <w:rPr>
          <w:spacing w:val="-1"/>
          <w:lang w:val="ka-GE"/>
        </w:rPr>
        <w:t>ღს</w:t>
      </w:r>
      <w:r w:rsidRPr="006F3E49">
        <w:rPr>
          <w:spacing w:val="1"/>
          <w:lang w:val="ka-GE"/>
        </w:rPr>
        <w:t>ან</w:t>
      </w:r>
      <w:r w:rsidRPr="006F3E49">
        <w:rPr>
          <w:lang w:val="ka-GE"/>
        </w:rPr>
        <w:t>იშ</w:t>
      </w:r>
      <w:r w:rsidRPr="006F3E49">
        <w:rPr>
          <w:spacing w:val="-1"/>
          <w:lang w:val="ka-GE"/>
        </w:rPr>
        <w:t>ნ</w:t>
      </w:r>
      <w:r w:rsidRPr="006F3E49">
        <w:rPr>
          <w:spacing w:val="1"/>
          <w:lang w:val="ka-GE"/>
        </w:rPr>
        <w:t>ა</w:t>
      </w:r>
      <w:r w:rsidRPr="006F3E49">
        <w:rPr>
          <w:lang w:val="ka-GE"/>
        </w:rPr>
        <w:t>ვ</w:t>
      </w:r>
      <w:r w:rsidRPr="006F3E49">
        <w:rPr>
          <w:spacing w:val="-2"/>
          <w:lang w:val="ka-GE"/>
        </w:rPr>
        <w:t>ა</w:t>
      </w:r>
      <w:r w:rsidRPr="006F3E49">
        <w:rPr>
          <w:lang w:val="ka-GE"/>
        </w:rPr>
        <w:t>დ</w:t>
      </w:r>
      <w:r w:rsidRPr="006F3E49">
        <w:rPr>
          <w:spacing w:val="1"/>
          <w:lang w:val="ka-GE"/>
        </w:rPr>
        <w:t xml:space="preserve"> </w:t>
      </w:r>
      <w:r w:rsidRPr="006F3E49">
        <w:rPr>
          <w:spacing w:val="-1"/>
          <w:lang w:val="ka-GE"/>
        </w:rPr>
        <w:t>დ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გ</w:t>
      </w:r>
      <w:r w:rsidRPr="006F3E49">
        <w:rPr>
          <w:lang w:val="ka-GE"/>
        </w:rPr>
        <w:t>ე</w:t>
      </w:r>
      <w:r w:rsidRPr="006F3E49">
        <w:rPr>
          <w:spacing w:val="-1"/>
          <w:lang w:val="ka-GE"/>
        </w:rPr>
        <w:t>გმ</w:t>
      </w:r>
      <w:r w:rsidRPr="006F3E49">
        <w:rPr>
          <w:lang w:val="ka-GE"/>
        </w:rPr>
        <w:t>ი</w:t>
      </w:r>
      <w:r w:rsidRPr="006F3E49">
        <w:rPr>
          <w:spacing w:val="1"/>
          <w:lang w:val="ka-GE"/>
        </w:rPr>
        <w:t>ლ</w:t>
      </w:r>
      <w:r w:rsidRPr="006F3E49">
        <w:rPr>
          <w:lang w:val="ka-GE"/>
        </w:rPr>
        <w:t>ი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1"/>
          <w:lang w:val="ka-GE"/>
        </w:rPr>
        <w:t>ღ</w:t>
      </w:r>
      <w:r w:rsidRPr="006F3E49">
        <w:rPr>
          <w:spacing w:val="1"/>
          <w:lang w:val="ka-GE"/>
        </w:rPr>
        <w:t>ონ</w:t>
      </w:r>
      <w:r w:rsidRPr="006F3E49">
        <w:rPr>
          <w:lang w:val="ka-GE"/>
        </w:rPr>
        <w:t>ისძ</w:t>
      </w:r>
      <w:r w:rsidRPr="006F3E49">
        <w:rPr>
          <w:spacing w:val="1"/>
          <w:lang w:val="ka-GE"/>
        </w:rPr>
        <w:t>ი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lang w:val="ka-GE"/>
        </w:rPr>
        <w:t>ისათვის</w:t>
      </w:r>
      <w:r w:rsidRPr="006F3E49">
        <w:rPr>
          <w:spacing w:val="1"/>
          <w:lang w:val="ka-GE"/>
        </w:rPr>
        <w:t xml:space="preserve"> სა</w:t>
      </w:r>
      <w:r w:rsidRPr="006F3E49">
        <w:rPr>
          <w:spacing w:val="-1"/>
          <w:lang w:val="ka-GE"/>
        </w:rPr>
        <w:t>ჭ</w:t>
      </w:r>
      <w:r w:rsidRPr="006F3E49">
        <w:rPr>
          <w:lang w:val="ka-GE"/>
        </w:rPr>
        <w:t>ირო</w:t>
      </w:r>
      <w:r w:rsidRPr="006F3E49">
        <w:rPr>
          <w:spacing w:val="2"/>
          <w:lang w:val="ka-GE"/>
        </w:rPr>
        <w:t xml:space="preserve"> </w:t>
      </w:r>
      <w:r w:rsidRPr="006F3E49">
        <w:rPr>
          <w:spacing w:val="-1"/>
          <w:lang w:val="ka-GE"/>
        </w:rPr>
        <w:t>მ</w:t>
      </w:r>
      <w:r w:rsidRPr="006F3E49">
        <w:rPr>
          <w:spacing w:val="1"/>
          <w:lang w:val="ka-GE"/>
        </w:rPr>
        <w:t>ო</w:t>
      </w:r>
      <w:r w:rsidRPr="006F3E49">
        <w:rPr>
          <w:spacing w:val="-1"/>
          <w:lang w:val="ka-GE"/>
        </w:rPr>
        <w:t>მს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ხ</w:t>
      </w:r>
      <w:r w:rsidRPr="006F3E49">
        <w:rPr>
          <w:lang w:val="ka-GE"/>
        </w:rPr>
        <w:t>ურ</w:t>
      </w:r>
      <w:r w:rsidRPr="006F3E49">
        <w:rPr>
          <w:spacing w:val="1"/>
          <w:lang w:val="ka-GE"/>
        </w:rPr>
        <w:t>ე</w:t>
      </w:r>
      <w:r w:rsidRPr="006F3E49">
        <w:rPr>
          <w:spacing w:val="-1"/>
          <w:lang w:val="ka-GE"/>
        </w:rPr>
        <w:t>ბ</w:t>
      </w:r>
      <w:r w:rsidRPr="006F3E49">
        <w:rPr>
          <w:lang w:val="ka-GE"/>
        </w:rPr>
        <w:t>ის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1"/>
          <w:lang w:val="ka-GE"/>
        </w:rPr>
        <w:t>ს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ხ</w:t>
      </w:r>
      <w:r w:rsidRPr="006F3E49">
        <w:rPr>
          <w:spacing w:val="1"/>
          <w:lang w:val="ka-GE"/>
        </w:rPr>
        <w:t>ელ</w:t>
      </w:r>
      <w:r w:rsidRPr="006F3E49">
        <w:rPr>
          <w:spacing w:val="-1"/>
          <w:lang w:val="ka-GE"/>
        </w:rPr>
        <w:t>მწ</w:t>
      </w:r>
      <w:r w:rsidRPr="006F3E49">
        <w:rPr>
          <w:lang w:val="ka-GE"/>
        </w:rPr>
        <w:t>ი</w:t>
      </w:r>
      <w:r w:rsidRPr="006F3E49">
        <w:rPr>
          <w:spacing w:val="-1"/>
          <w:lang w:val="ka-GE"/>
        </w:rPr>
        <w:t>ფ</w:t>
      </w:r>
      <w:r w:rsidRPr="006F3E49">
        <w:rPr>
          <w:lang w:val="ka-GE"/>
        </w:rPr>
        <w:t>ო</w:t>
      </w:r>
      <w:r w:rsidRPr="006F3E49">
        <w:rPr>
          <w:spacing w:val="2"/>
          <w:lang w:val="ka-GE"/>
        </w:rPr>
        <w:t xml:space="preserve"> </w:t>
      </w:r>
      <w:r w:rsidRPr="006F3E49">
        <w:rPr>
          <w:lang w:val="ka-GE"/>
        </w:rPr>
        <w:t>შე</w:t>
      </w:r>
      <w:r w:rsidRPr="006F3E49">
        <w:rPr>
          <w:spacing w:val="-2"/>
          <w:lang w:val="ka-GE"/>
        </w:rPr>
        <w:t>ს</w:t>
      </w:r>
      <w:r w:rsidRPr="006F3E49">
        <w:rPr>
          <w:lang w:val="ka-GE"/>
        </w:rPr>
        <w:t>ყ</w:t>
      </w:r>
      <w:r w:rsidRPr="006F3E49">
        <w:rPr>
          <w:spacing w:val="3"/>
          <w:lang w:val="ka-GE"/>
        </w:rPr>
        <w:t>ი</w:t>
      </w:r>
      <w:r w:rsidRPr="006F3E49">
        <w:rPr>
          <w:spacing w:val="-1"/>
          <w:lang w:val="ka-GE"/>
        </w:rPr>
        <w:t>დ</w:t>
      </w:r>
      <w:r w:rsidRPr="006F3E49">
        <w:rPr>
          <w:lang w:val="ka-GE"/>
        </w:rPr>
        <w:t>ვა</w:t>
      </w:r>
      <w:r w:rsidRPr="006F3E49">
        <w:rPr>
          <w:spacing w:val="1"/>
          <w:lang w:val="ka-GE"/>
        </w:rPr>
        <w:t xml:space="preserve"> </w:t>
      </w:r>
      <w:r w:rsidRPr="006F3E49">
        <w:rPr>
          <w:spacing w:val="-1"/>
          <w:lang w:val="ka-GE"/>
        </w:rPr>
        <w:t>გ</w:t>
      </w:r>
      <w:r w:rsidRPr="006F3E49">
        <w:rPr>
          <w:spacing w:val="1"/>
          <w:lang w:val="ka-GE"/>
        </w:rPr>
        <w:t>ანა</w:t>
      </w:r>
      <w:r w:rsidRPr="006F3E49">
        <w:rPr>
          <w:spacing w:val="-1"/>
          <w:lang w:val="ka-GE"/>
        </w:rPr>
        <w:t>ხ</w:t>
      </w:r>
      <w:r w:rsidRPr="006F3E49">
        <w:rPr>
          <w:spacing w:val="1"/>
          <w:lang w:val="ka-GE"/>
        </w:rPr>
        <w:t>ო</w:t>
      </w:r>
      <w:r w:rsidRPr="006F3E49">
        <w:rPr>
          <w:spacing w:val="-1"/>
          <w:lang w:val="ka-GE"/>
        </w:rPr>
        <w:t>რც</w:t>
      </w:r>
      <w:r w:rsidRPr="006F3E49">
        <w:rPr>
          <w:lang w:val="ka-GE"/>
        </w:rPr>
        <w:t>იელ</w:t>
      </w:r>
      <w:r w:rsidRPr="006F3E49">
        <w:rPr>
          <w:spacing w:val="1"/>
          <w:lang w:val="ka-GE"/>
        </w:rPr>
        <w:t>ო</w:t>
      </w:r>
      <w:r w:rsidRPr="006F3E49">
        <w:rPr>
          <w:lang w:val="ka-GE"/>
        </w:rPr>
        <w:t xml:space="preserve">ს </w:t>
      </w:r>
      <w:r w:rsidRPr="006F3E49">
        <w:rPr>
          <w:spacing w:val="-1"/>
          <w:lang w:val="ka-GE"/>
        </w:rPr>
        <w:t>გ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მ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რტ</w:t>
      </w:r>
      <w:r w:rsidRPr="006F3E49">
        <w:rPr>
          <w:lang w:val="ka-GE"/>
        </w:rPr>
        <w:t>ივ</w:t>
      </w:r>
      <w:r w:rsidRPr="006F3E49">
        <w:rPr>
          <w:spacing w:val="-1"/>
          <w:lang w:val="ka-GE"/>
        </w:rPr>
        <w:t>ებ</w:t>
      </w:r>
      <w:r w:rsidRPr="006F3E49">
        <w:rPr>
          <w:lang w:val="ka-GE"/>
        </w:rPr>
        <w:t>უ</w:t>
      </w:r>
      <w:r w:rsidRPr="006F3E49">
        <w:rPr>
          <w:spacing w:val="1"/>
          <w:lang w:val="ka-GE"/>
        </w:rPr>
        <w:t>ლ</w:t>
      </w:r>
      <w:r w:rsidRPr="006F3E49">
        <w:rPr>
          <w:lang w:val="ka-GE"/>
        </w:rPr>
        <w:t>ი</w:t>
      </w:r>
      <w:r w:rsidRPr="006F3E49">
        <w:rPr>
          <w:spacing w:val="1"/>
          <w:lang w:val="ka-GE"/>
        </w:rPr>
        <w:t xml:space="preserve"> </w:t>
      </w:r>
      <w:r w:rsidRPr="006F3E49">
        <w:rPr>
          <w:lang w:val="ka-GE"/>
        </w:rPr>
        <w:t>შე</w:t>
      </w:r>
      <w:r w:rsidRPr="006F3E49">
        <w:rPr>
          <w:spacing w:val="-2"/>
          <w:lang w:val="ka-GE"/>
        </w:rPr>
        <w:t>ს</w:t>
      </w:r>
      <w:r w:rsidRPr="006F3E49">
        <w:rPr>
          <w:lang w:val="ka-GE"/>
        </w:rPr>
        <w:t>ყ</w:t>
      </w:r>
      <w:r w:rsidRPr="006F3E49">
        <w:rPr>
          <w:spacing w:val="3"/>
          <w:lang w:val="ka-GE"/>
        </w:rPr>
        <w:t>ი</w:t>
      </w:r>
      <w:r w:rsidRPr="006F3E49">
        <w:rPr>
          <w:spacing w:val="-1"/>
          <w:lang w:val="ka-GE"/>
        </w:rPr>
        <w:t>დ</w:t>
      </w:r>
      <w:r w:rsidRPr="006F3E49">
        <w:rPr>
          <w:lang w:val="ka-GE"/>
        </w:rPr>
        <w:t xml:space="preserve">ვის </w:t>
      </w:r>
      <w:r w:rsidRPr="006F3E49">
        <w:rPr>
          <w:spacing w:val="-1"/>
          <w:lang w:val="ka-GE"/>
        </w:rPr>
        <w:t>ს</w:t>
      </w:r>
      <w:r w:rsidRPr="006F3E49">
        <w:rPr>
          <w:spacing w:val="1"/>
          <w:lang w:val="ka-GE"/>
        </w:rPr>
        <w:t>ა</w:t>
      </w:r>
      <w:r w:rsidRPr="006F3E49">
        <w:rPr>
          <w:lang w:val="ka-GE"/>
        </w:rPr>
        <w:t>შუ</w:t>
      </w:r>
      <w:r w:rsidRPr="006F3E49">
        <w:rPr>
          <w:spacing w:val="1"/>
          <w:lang w:val="ka-GE"/>
        </w:rPr>
        <w:t>ალ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lang w:val="ka-GE"/>
        </w:rPr>
        <w:t>ი</w:t>
      </w:r>
      <w:r w:rsidRPr="006F3E49">
        <w:rPr>
          <w:spacing w:val="1"/>
          <w:lang w:val="ka-GE"/>
        </w:rPr>
        <w:t>თ,</w:t>
      </w:r>
      <w:r w:rsidRPr="006F3E49">
        <w:rPr>
          <w:spacing w:val="2"/>
          <w:lang w:val="ka-GE"/>
        </w:rPr>
        <w:t xml:space="preserve"> </w:t>
      </w:r>
      <w:r w:rsidRPr="006F3E49">
        <w:rPr>
          <w:lang w:val="ka-GE"/>
        </w:rPr>
        <w:t xml:space="preserve">74 650 </w:t>
      </w:r>
      <w:r w:rsidRPr="006F3E49">
        <w:rPr>
          <w:spacing w:val="1"/>
          <w:lang w:val="ka-GE"/>
        </w:rPr>
        <w:t>(სამოცდათოთხმეტი ათას ექვსას ორმოცდაათი</w:t>
      </w:r>
      <w:r w:rsidRPr="006F3E49">
        <w:rPr>
          <w:lang w:val="ka-GE"/>
        </w:rPr>
        <w:t>)</w:t>
      </w:r>
      <w:r w:rsidRPr="006F3E49">
        <w:rPr>
          <w:spacing w:val="3"/>
          <w:lang w:val="ka-GE"/>
        </w:rPr>
        <w:t xml:space="preserve"> </w:t>
      </w:r>
      <w:r w:rsidRPr="006F3E49">
        <w:rPr>
          <w:spacing w:val="-1"/>
          <w:lang w:val="ka-GE"/>
        </w:rPr>
        <w:t>ლ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რ</w:t>
      </w:r>
      <w:r w:rsidRPr="006F3E49">
        <w:rPr>
          <w:lang w:val="ka-GE"/>
        </w:rPr>
        <w:t>ის</w:t>
      </w:r>
      <w:r w:rsidRPr="006F3E49">
        <w:rPr>
          <w:spacing w:val="2"/>
          <w:lang w:val="ka-GE"/>
        </w:rPr>
        <w:t xml:space="preserve"> </w:t>
      </w:r>
      <w:r w:rsidRPr="006F3E49">
        <w:rPr>
          <w:spacing w:val="-1"/>
          <w:lang w:val="ka-GE"/>
        </w:rPr>
        <w:t>ფ</w:t>
      </w:r>
      <w:r w:rsidRPr="006F3E49">
        <w:rPr>
          <w:spacing w:val="1"/>
          <w:lang w:val="ka-GE"/>
        </w:rPr>
        <w:t>ა</w:t>
      </w:r>
      <w:r w:rsidRPr="006F3E49">
        <w:rPr>
          <w:spacing w:val="-1"/>
          <w:lang w:val="ka-GE"/>
        </w:rPr>
        <w:t>რგ</w:t>
      </w:r>
      <w:r w:rsidRPr="006F3E49">
        <w:rPr>
          <w:spacing w:val="1"/>
          <w:lang w:val="ka-GE"/>
        </w:rPr>
        <w:t>ლ</w:t>
      </w:r>
      <w:r w:rsidRPr="006F3E49">
        <w:rPr>
          <w:lang w:val="ka-GE"/>
        </w:rPr>
        <w:t>ე</w:t>
      </w:r>
      <w:r w:rsidRPr="006F3E49">
        <w:rPr>
          <w:spacing w:val="-2"/>
          <w:lang w:val="ka-GE"/>
        </w:rPr>
        <w:t>ბ</w:t>
      </w:r>
      <w:r w:rsidRPr="006F3E49">
        <w:rPr>
          <w:lang w:val="ka-GE"/>
        </w:rPr>
        <w:t>შ</w:t>
      </w:r>
      <w:r w:rsidRPr="006F3E49">
        <w:rPr>
          <w:spacing w:val="1"/>
          <w:lang w:val="ka-GE"/>
        </w:rPr>
        <w:t>ი,</w:t>
      </w:r>
      <w:r w:rsidRPr="006F3E49">
        <w:rPr>
          <w:spacing w:val="2"/>
          <w:lang w:val="ka-GE"/>
        </w:rPr>
        <w:t xml:space="preserve"> </w:t>
      </w:r>
      <w:r w:rsidRPr="006F3E49">
        <w:rPr>
          <w:spacing w:val="-1"/>
          <w:lang w:val="ka-GE"/>
        </w:rPr>
        <w:t>„</w:t>
      </w:r>
      <w:r w:rsidRPr="006F3E49">
        <w:rPr>
          <w:spacing w:val="-2"/>
          <w:lang w:val="ka-GE"/>
        </w:rPr>
        <w:t>ს</w:t>
      </w:r>
      <w:r w:rsidRPr="006F3E49">
        <w:rPr>
          <w:spacing w:val="-1"/>
          <w:lang w:val="ka-GE"/>
        </w:rPr>
        <w:t>ა</w:t>
      </w:r>
      <w:r w:rsidRPr="006F3E49">
        <w:rPr>
          <w:lang w:val="ka-GE"/>
        </w:rPr>
        <w:t>ქ</w:t>
      </w:r>
      <w:r w:rsidRPr="006F3E49">
        <w:rPr>
          <w:spacing w:val="-1"/>
          <w:lang w:val="ka-GE"/>
        </w:rPr>
        <w:t>ა</w:t>
      </w:r>
      <w:r w:rsidRPr="006F3E49">
        <w:rPr>
          <w:lang w:val="ka-GE"/>
        </w:rPr>
        <w:t>რთ</w:t>
      </w:r>
      <w:r w:rsidRPr="006F3E49">
        <w:rPr>
          <w:spacing w:val="-1"/>
          <w:lang w:val="ka-GE"/>
        </w:rPr>
        <w:t>ვ</w:t>
      </w:r>
      <w:r w:rsidRPr="006F3E49">
        <w:rPr>
          <w:spacing w:val="-2"/>
          <w:lang w:val="ka-GE"/>
        </w:rPr>
        <w:t>ე</w:t>
      </w:r>
      <w:r w:rsidRPr="006F3E49">
        <w:rPr>
          <w:lang w:val="ka-GE"/>
        </w:rPr>
        <w:t>ლოს</w:t>
      </w:r>
      <w:r w:rsidRPr="006F3E49">
        <w:rPr>
          <w:spacing w:val="33"/>
          <w:lang w:val="ka-GE"/>
        </w:rPr>
        <w:t xml:space="preserve"> </w:t>
      </w:r>
      <w:r w:rsidRPr="006F3E49">
        <w:rPr>
          <w:lang w:val="ka-GE"/>
        </w:rPr>
        <w:t>2017</w:t>
      </w:r>
      <w:r w:rsidRPr="006F3E49">
        <w:rPr>
          <w:spacing w:val="34"/>
          <w:lang w:val="ka-GE"/>
        </w:rPr>
        <w:t xml:space="preserve"> </w:t>
      </w:r>
      <w:r w:rsidRPr="006F3E49">
        <w:rPr>
          <w:spacing w:val="-4"/>
          <w:lang w:val="ka-GE"/>
        </w:rPr>
        <w:t>წ</w:t>
      </w:r>
      <w:r w:rsidRPr="006F3E49">
        <w:rPr>
          <w:lang w:val="ka-GE"/>
        </w:rPr>
        <w:t>ლ</w:t>
      </w:r>
      <w:r w:rsidRPr="006F3E49">
        <w:rPr>
          <w:spacing w:val="-1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spacing w:val="33"/>
          <w:lang w:val="ka-GE"/>
        </w:rPr>
        <w:t xml:space="preserve"> </w:t>
      </w:r>
      <w:r w:rsidRPr="006F3E49">
        <w:rPr>
          <w:spacing w:val="-2"/>
          <w:lang w:val="ka-GE"/>
        </w:rPr>
        <w:t>ს</w:t>
      </w:r>
      <w:r w:rsidRPr="006F3E49">
        <w:rPr>
          <w:spacing w:val="-1"/>
          <w:lang w:val="ka-GE"/>
        </w:rPr>
        <w:t>ახ</w:t>
      </w:r>
      <w:r w:rsidRPr="006F3E49">
        <w:rPr>
          <w:spacing w:val="1"/>
          <w:lang w:val="ka-GE"/>
        </w:rPr>
        <w:t>ე</w:t>
      </w:r>
      <w:r w:rsidRPr="006F3E49">
        <w:rPr>
          <w:lang w:val="ka-GE"/>
        </w:rPr>
        <w:t>ლ</w:t>
      </w:r>
      <w:r w:rsidRPr="006F3E49">
        <w:rPr>
          <w:spacing w:val="-2"/>
          <w:lang w:val="ka-GE"/>
        </w:rPr>
        <w:t>მწ</w:t>
      </w:r>
      <w:r w:rsidRPr="006F3E49">
        <w:rPr>
          <w:spacing w:val="-1"/>
          <w:lang w:val="ka-GE"/>
        </w:rPr>
        <w:t>ი</w:t>
      </w:r>
      <w:r w:rsidRPr="006F3E49">
        <w:rPr>
          <w:lang w:val="ka-GE"/>
        </w:rPr>
        <w:t>ფო</w:t>
      </w:r>
      <w:r w:rsidRPr="006F3E49">
        <w:rPr>
          <w:spacing w:val="34"/>
          <w:lang w:val="ka-GE"/>
        </w:rPr>
        <w:t xml:space="preserve"> </w:t>
      </w:r>
      <w:r w:rsidRPr="006F3E49">
        <w:rPr>
          <w:spacing w:val="-1"/>
          <w:lang w:val="ka-GE"/>
        </w:rPr>
        <w:t>ბი</w:t>
      </w:r>
      <w:r w:rsidRPr="006F3E49">
        <w:rPr>
          <w:lang w:val="ka-GE"/>
        </w:rPr>
        <w:t>უ</w:t>
      </w:r>
      <w:r w:rsidRPr="006F3E49">
        <w:rPr>
          <w:spacing w:val="-1"/>
          <w:lang w:val="ka-GE"/>
        </w:rPr>
        <w:t>ჯ</w:t>
      </w:r>
      <w:r w:rsidRPr="006F3E49">
        <w:rPr>
          <w:spacing w:val="1"/>
          <w:lang w:val="ka-GE"/>
        </w:rPr>
        <w:t>ე</w:t>
      </w:r>
      <w:r w:rsidRPr="006F3E49">
        <w:rPr>
          <w:spacing w:val="-2"/>
          <w:lang w:val="ka-GE"/>
        </w:rPr>
        <w:t>ტ</w:t>
      </w:r>
      <w:r w:rsidRPr="006F3E49">
        <w:rPr>
          <w:spacing w:val="-1"/>
          <w:lang w:val="ka-GE"/>
        </w:rPr>
        <w:t>ი</w:t>
      </w:r>
      <w:r w:rsidRPr="006F3E49">
        <w:rPr>
          <w:lang w:val="ka-GE"/>
        </w:rPr>
        <w:t>ს</w:t>
      </w:r>
      <w:r w:rsidRPr="006F3E49">
        <w:rPr>
          <w:spacing w:val="33"/>
          <w:lang w:val="ka-GE"/>
        </w:rPr>
        <w:t xml:space="preserve"> </w:t>
      </w:r>
      <w:r w:rsidRPr="006F3E49">
        <w:rPr>
          <w:lang w:val="ka-GE"/>
        </w:rPr>
        <w:t>შ</w:t>
      </w:r>
      <w:r w:rsidRPr="006F3E49">
        <w:rPr>
          <w:spacing w:val="1"/>
          <w:lang w:val="ka-GE"/>
        </w:rPr>
        <w:t>ე</w:t>
      </w:r>
      <w:r w:rsidRPr="006F3E49">
        <w:rPr>
          <w:spacing w:val="-2"/>
          <w:lang w:val="ka-GE"/>
        </w:rPr>
        <w:t>ს</w:t>
      </w:r>
      <w:r w:rsidRPr="006F3E49">
        <w:rPr>
          <w:spacing w:val="-1"/>
          <w:lang w:val="ka-GE"/>
        </w:rPr>
        <w:t>ა</w:t>
      </w:r>
      <w:r w:rsidRPr="006F3E49">
        <w:rPr>
          <w:spacing w:val="-3"/>
          <w:lang w:val="ka-GE"/>
        </w:rPr>
        <w:t>ხ</w:t>
      </w:r>
      <w:r w:rsidRPr="006F3E49">
        <w:rPr>
          <w:spacing w:val="1"/>
          <w:lang w:val="ka-GE"/>
        </w:rPr>
        <w:t>ე</w:t>
      </w:r>
      <w:r w:rsidRPr="006F3E49">
        <w:rPr>
          <w:spacing w:val="-1"/>
          <w:lang w:val="ka-GE"/>
        </w:rPr>
        <w:t>ბ</w:t>
      </w:r>
      <w:r w:rsidRPr="006F3E49">
        <w:rPr>
          <w:lang w:val="ka-GE"/>
        </w:rPr>
        <w:t>“</w:t>
      </w:r>
      <w:r w:rsidRPr="006F3E49">
        <w:rPr>
          <w:spacing w:val="33"/>
          <w:lang w:val="ka-GE"/>
        </w:rPr>
        <w:t xml:space="preserve"> </w:t>
      </w:r>
      <w:r w:rsidRPr="006F3E49">
        <w:rPr>
          <w:spacing w:val="-2"/>
          <w:lang w:val="ka-GE"/>
        </w:rPr>
        <w:t>ს</w:t>
      </w:r>
      <w:r w:rsidRPr="006F3E49">
        <w:rPr>
          <w:spacing w:val="-1"/>
          <w:lang w:val="ka-GE"/>
        </w:rPr>
        <w:t>ა</w:t>
      </w:r>
      <w:r w:rsidRPr="006F3E49">
        <w:rPr>
          <w:spacing w:val="-3"/>
          <w:lang w:val="ka-GE"/>
        </w:rPr>
        <w:t>ქ</w:t>
      </w:r>
      <w:r w:rsidRPr="006F3E49">
        <w:rPr>
          <w:spacing w:val="-1"/>
          <w:lang w:val="ka-GE"/>
        </w:rPr>
        <w:t>ა</w:t>
      </w:r>
      <w:r w:rsidRPr="006F3E49">
        <w:rPr>
          <w:lang w:val="ka-GE"/>
        </w:rPr>
        <w:t>რთ</w:t>
      </w:r>
      <w:r w:rsidRPr="006F3E49">
        <w:rPr>
          <w:spacing w:val="-4"/>
          <w:lang w:val="ka-GE"/>
        </w:rPr>
        <w:t>ვ</w:t>
      </w:r>
      <w:r w:rsidRPr="006F3E49">
        <w:rPr>
          <w:spacing w:val="1"/>
          <w:lang w:val="ka-GE"/>
        </w:rPr>
        <w:t>ე</w:t>
      </w:r>
      <w:r w:rsidRPr="006F3E49">
        <w:rPr>
          <w:lang w:val="ka-GE"/>
        </w:rPr>
        <w:t>ლოს</w:t>
      </w:r>
      <w:r w:rsidRPr="006F3E49">
        <w:rPr>
          <w:spacing w:val="33"/>
          <w:lang w:val="ka-GE"/>
        </w:rPr>
        <w:t xml:space="preserve"> </w:t>
      </w:r>
      <w:r w:rsidRPr="006F3E49">
        <w:rPr>
          <w:spacing w:val="-2"/>
          <w:lang w:val="ka-GE"/>
        </w:rPr>
        <w:t>კ</w:t>
      </w:r>
      <w:r w:rsidRPr="006F3E49">
        <w:rPr>
          <w:spacing w:val="-1"/>
          <w:lang w:val="ka-GE"/>
        </w:rPr>
        <w:t>ა</w:t>
      </w:r>
      <w:r w:rsidRPr="006F3E49">
        <w:rPr>
          <w:spacing w:val="-2"/>
          <w:lang w:val="ka-GE"/>
        </w:rPr>
        <w:t>ნ</w:t>
      </w:r>
      <w:r w:rsidRPr="006F3E49">
        <w:rPr>
          <w:lang w:val="ka-GE"/>
        </w:rPr>
        <w:t>ო</w:t>
      </w:r>
      <w:r w:rsidRPr="006F3E49">
        <w:rPr>
          <w:spacing w:val="1"/>
          <w:lang w:val="ka-GE"/>
        </w:rPr>
        <w:t>ნ</w:t>
      </w:r>
      <w:r w:rsidRPr="006F3E49">
        <w:rPr>
          <w:spacing w:val="-4"/>
          <w:lang w:val="ka-GE"/>
        </w:rPr>
        <w:t>ი</w:t>
      </w:r>
      <w:r w:rsidRPr="006F3E49">
        <w:rPr>
          <w:lang w:val="ka-GE"/>
        </w:rPr>
        <w:t xml:space="preserve">თ </w:t>
      </w:r>
      <w:r w:rsidRPr="006F3E49">
        <w:rPr>
          <w:spacing w:val="-2"/>
          <w:lang w:val="ka-GE"/>
        </w:rPr>
        <w:t xml:space="preserve">საქართველოს იუსტიციის სამინისტროსთვის </w:t>
      </w:r>
      <w:r w:rsidRPr="006F3E49">
        <w:rPr>
          <w:spacing w:val="-1"/>
          <w:lang w:val="ka-GE"/>
        </w:rPr>
        <w:t>გა</w:t>
      </w:r>
      <w:r w:rsidRPr="006F3E49">
        <w:rPr>
          <w:spacing w:val="-2"/>
          <w:lang w:val="ka-GE"/>
        </w:rPr>
        <w:t>მ</w:t>
      </w:r>
      <w:r w:rsidRPr="006F3E49">
        <w:rPr>
          <w:lang w:val="ka-GE"/>
        </w:rPr>
        <w:t>ო</w:t>
      </w:r>
      <w:r w:rsidRPr="006F3E49">
        <w:rPr>
          <w:spacing w:val="-1"/>
          <w:lang w:val="ka-GE"/>
        </w:rPr>
        <w:t>ყ</w:t>
      </w:r>
      <w:r w:rsidRPr="006F3E49">
        <w:rPr>
          <w:spacing w:val="-3"/>
          <w:lang w:val="ka-GE"/>
        </w:rPr>
        <w:t>ო</w:t>
      </w:r>
      <w:r w:rsidRPr="006F3E49">
        <w:rPr>
          <w:lang w:val="ka-GE"/>
        </w:rPr>
        <w:t>ფ</w:t>
      </w:r>
      <w:r w:rsidRPr="006F3E49">
        <w:rPr>
          <w:spacing w:val="-1"/>
          <w:lang w:val="ka-GE"/>
        </w:rPr>
        <w:t>ი</w:t>
      </w:r>
      <w:r w:rsidRPr="006F3E49">
        <w:rPr>
          <w:lang w:val="ka-GE"/>
        </w:rPr>
        <w:t xml:space="preserve">ლი </w:t>
      </w:r>
      <w:r w:rsidRPr="006F3E49">
        <w:rPr>
          <w:spacing w:val="-1"/>
          <w:lang w:val="ka-GE"/>
        </w:rPr>
        <w:t>ა</w:t>
      </w:r>
      <w:r w:rsidRPr="006F3E49">
        <w:rPr>
          <w:spacing w:val="-2"/>
          <w:lang w:val="ka-GE"/>
        </w:rPr>
        <w:t>ს</w:t>
      </w:r>
      <w:r w:rsidRPr="006F3E49">
        <w:rPr>
          <w:spacing w:val="-1"/>
          <w:lang w:val="ka-GE"/>
        </w:rPr>
        <w:t>იგ</w:t>
      </w:r>
      <w:r w:rsidRPr="006F3E49">
        <w:rPr>
          <w:spacing w:val="1"/>
          <w:lang w:val="ka-GE"/>
        </w:rPr>
        <w:t>ნე</w:t>
      </w:r>
      <w:r w:rsidRPr="006F3E49">
        <w:rPr>
          <w:spacing w:val="-1"/>
          <w:lang w:val="ka-GE"/>
        </w:rPr>
        <w:t>ბ</w:t>
      </w:r>
      <w:r w:rsidRPr="006F3E49">
        <w:rPr>
          <w:spacing w:val="-3"/>
          <w:lang w:val="ka-GE"/>
        </w:rPr>
        <w:t>ებიდან.</w:t>
      </w:r>
    </w:p>
    <w:p w:rsidR="00ED3342" w:rsidRPr="006F3E49" w:rsidRDefault="00ED3342" w:rsidP="006F3E49">
      <w:pPr>
        <w:pStyle w:val="abzacixml"/>
        <w:rPr>
          <w:lang w:val="ka-GE"/>
        </w:rPr>
      </w:pPr>
      <w:r w:rsidRPr="006F3E49">
        <w:rPr>
          <w:lang w:val="ka-GE"/>
        </w:rPr>
        <w:t xml:space="preserve"> </w:t>
      </w:r>
    </w:p>
    <w:p w:rsidR="00ED3342" w:rsidRPr="006F3E49" w:rsidRDefault="00ED3342" w:rsidP="006F3E49">
      <w:pPr>
        <w:pStyle w:val="abzacixml"/>
        <w:rPr>
          <w:lang w:val="ka-GE"/>
        </w:rPr>
      </w:pPr>
      <w:r w:rsidRPr="006F3E49">
        <w:rPr>
          <w:b/>
          <w:bCs/>
          <w:color w:val="000000"/>
          <w:lang w:val="ka-GE"/>
        </w:rPr>
        <w:t xml:space="preserve">პრემიერ-მინისტრი                            </w:t>
      </w:r>
      <w:r>
        <w:rPr>
          <w:b/>
          <w:bCs/>
          <w:color w:val="000000"/>
        </w:rPr>
        <w:t xml:space="preserve">                      </w:t>
      </w:r>
      <w:r w:rsidRPr="006F3E49">
        <w:rPr>
          <w:b/>
          <w:bCs/>
          <w:color w:val="000000"/>
          <w:lang w:val="ka-GE"/>
        </w:rPr>
        <w:t xml:space="preserve">  გიორგი კვირიკაშვილი</w:t>
      </w:r>
    </w:p>
    <w:sectPr w:rsidR="00ED3342" w:rsidRPr="006F3E49" w:rsidSect="00096551">
      <w:pgSz w:w="11907" w:h="16839" w:code="9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044"/>
    <w:multiLevelType w:val="hybridMultilevel"/>
    <w:tmpl w:val="FD8A4710"/>
    <w:lvl w:ilvl="0" w:tplc="41721662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DF529EA"/>
    <w:multiLevelType w:val="hybridMultilevel"/>
    <w:tmpl w:val="B9A21504"/>
    <w:lvl w:ilvl="0" w:tplc="F9168DB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D48"/>
    <w:rsid w:val="000120F9"/>
    <w:rsid w:val="00096551"/>
    <w:rsid w:val="000D4ECB"/>
    <w:rsid w:val="000F0A7F"/>
    <w:rsid w:val="001261B4"/>
    <w:rsid w:val="00130096"/>
    <w:rsid w:val="00154FC1"/>
    <w:rsid w:val="001554E5"/>
    <w:rsid w:val="00164EC1"/>
    <w:rsid w:val="00192008"/>
    <w:rsid w:val="001B25B8"/>
    <w:rsid w:val="001B5668"/>
    <w:rsid w:val="001B77C7"/>
    <w:rsid w:val="001F2157"/>
    <w:rsid w:val="00204B6F"/>
    <w:rsid w:val="00213AC9"/>
    <w:rsid w:val="00214A66"/>
    <w:rsid w:val="002502A0"/>
    <w:rsid w:val="002760FF"/>
    <w:rsid w:val="002A7D48"/>
    <w:rsid w:val="002B79E2"/>
    <w:rsid w:val="002D6A9C"/>
    <w:rsid w:val="003075C8"/>
    <w:rsid w:val="00335C5F"/>
    <w:rsid w:val="0034598C"/>
    <w:rsid w:val="00363BE8"/>
    <w:rsid w:val="00383C1B"/>
    <w:rsid w:val="003933A1"/>
    <w:rsid w:val="003A5643"/>
    <w:rsid w:val="003B1427"/>
    <w:rsid w:val="003D0A32"/>
    <w:rsid w:val="003E6B16"/>
    <w:rsid w:val="00565C42"/>
    <w:rsid w:val="00582D48"/>
    <w:rsid w:val="00590DD7"/>
    <w:rsid w:val="00596632"/>
    <w:rsid w:val="005B0538"/>
    <w:rsid w:val="005D0E35"/>
    <w:rsid w:val="0060101B"/>
    <w:rsid w:val="006125DC"/>
    <w:rsid w:val="00614059"/>
    <w:rsid w:val="00663576"/>
    <w:rsid w:val="00673096"/>
    <w:rsid w:val="006A20AD"/>
    <w:rsid w:val="006A561C"/>
    <w:rsid w:val="006B68AF"/>
    <w:rsid w:val="006F3E49"/>
    <w:rsid w:val="006F71A9"/>
    <w:rsid w:val="00704DD3"/>
    <w:rsid w:val="007418D9"/>
    <w:rsid w:val="00751D3C"/>
    <w:rsid w:val="0077127E"/>
    <w:rsid w:val="00794805"/>
    <w:rsid w:val="007A16D1"/>
    <w:rsid w:val="008003C1"/>
    <w:rsid w:val="00803D1C"/>
    <w:rsid w:val="008417D3"/>
    <w:rsid w:val="008449AB"/>
    <w:rsid w:val="00846AA1"/>
    <w:rsid w:val="00886791"/>
    <w:rsid w:val="008A5C67"/>
    <w:rsid w:val="008D3252"/>
    <w:rsid w:val="008E2E69"/>
    <w:rsid w:val="0090058B"/>
    <w:rsid w:val="00902C8E"/>
    <w:rsid w:val="00926D9F"/>
    <w:rsid w:val="00942A38"/>
    <w:rsid w:val="00960582"/>
    <w:rsid w:val="00971652"/>
    <w:rsid w:val="00993603"/>
    <w:rsid w:val="009B1360"/>
    <w:rsid w:val="009B6FD4"/>
    <w:rsid w:val="009D5FA2"/>
    <w:rsid w:val="009F25E3"/>
    <w:rsid w:val="00A208CB"/>
    <w:rsid w:val="00A370C1"/>
    <w:rsid w:val="00AA40BD"/>
    <w:rsid w:val="00AA7558"/>
    <w:rsid w:val="00AC0E22"/>
    <w:rsid w:val="00AE1DCA"/>
    <w:rsid w:val="00B113FC"/>
    <w:rsid w:val="00B60244"/>
    <w:rsid w:val="00B80CBE"/>
    <w:rsid w:val="00B81F21"/>
    <w:rsid w:val="00B857A1"/>
    <w:rsid w:val="00B92D0F"/>
    <w:rsid w:val="00BB7516"/>
    <w:rsid w:val="00BF31FA"/>
    <w:rsid w:val="00C1539D"/>
    <w:rsid w:val="00C4604A"/>
    <w:rsid w:val="00C546EB"/>
    <w:rsid w:val="00C576A7"/>
    <w:rsid w:val="00CB2240"/>
    <w:rsid w:val="00CD4741"/>
    <w:rsid w:val="00CE3A2C"/>
    <w:rsid w:val="00CF5912"/>
    <w:rsid w:val="00D23585"/>
    <w:rsid w:val="00D46353"/>
    <w:rsid w:val="00D860D0"/>
    <w:rsid w:val="00D91F0D"/>
    <w:rsid w:val="00DE6EB3"/>
    <w:rsid w:val="00E27011"/>
    <w:rsid w:val="00E323A7"/>
    <w:rsid w:val="00E36FE6"/>
    <w:rsid w:val="00E37848"/>
    <w:rsid w:val="00E41D8A"/>
    <w:rsid w:val="00E52E4A"/>
    <w:rsid w:val="00E65B4C"/>
    <w:rsid w:val="00EA6DD2"/>
    <w:rsid w:val="00ED3342"/>
    <w:rsid w:val="00EE0C9F"/>
    <w:rsid w:val="00EF4EBF"/>
    <w:rsid w:val="00F0700B"/>
    <w:rsid w:val="00F21C51"/>
    <w:rsid w:val="00F36D98"/>
    <w:rsid w:val="00F43CE3"/>
    <w:rsid w:val="00FA1412"/>
    <w:rsid w:val="00FC28E1"/>
    <w:rsid w:val="00FE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82D48"/>
    <w:rPr>
      <w:rFonts w:cs="Calibri"/>
      <w:sz w:val="24"/>
      <w:szCs w:val="24"/>
      <w:lang w:val="ru-RU" w:eastAsia="ru-RU"/>
    </w:rPr>
  </w:style>
  <w:style w:type="paragraph" w:customStyle="1" w:styleId="Normal0">
    <w:name w:val="[Normal]"/>
    <w:uiPriority w:val="99"/>
    <w:rsid w:val="00582D4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971652"/>
    <w:pPr>
      <w:spacing w:after="0" w:line="240" w:lineRule="auto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37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70C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A370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370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70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370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70C1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uiPriority w:val="99"/>
    <w:rsid w:val="002B79E2"/>
  </w:style>
  <w:style w:type="paragraph" w:customStyle="1" w:styleId="paragraph">
    <w:name w:val="paragraph"/>
    <w:basedOn w:val="Normal"/>
    <w:uiPriority w:val="99"/>
    <w:rsid w:val="002B79E2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eop">
    <w:name w:val="eop"/>
    <w:basedOn w:val="DefaultParagraphFont"/>
    <w:uiPriority w:val="99"/>
    <w:rsid w:val="00AA7558"/>
  </w:style>
  <w:style w:type="paragraph" w:customStyle="1" w:styleId="adgilixml">
    <w:name w:val="adgili_xml"/>
    <w:basedOn w:val="Normal"/>
    <w:uiPriority w:val="99"/>
    <w:rsid w:val="006F3E4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6F3E4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F3E4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F3E49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6F3E4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F3E4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F3E49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66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150</Words>
  <Characters>859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kemularia</dc:creator>
  <cp:keywords/>
  <dc:description/>
  <cp:lastModifiedBy>nvaradashvili</cp:lastModifiedBy>
  <cp:revision>4</cp:revision>
  <cp:lastPrinted>2017-06-12T05:54:00Z</cp:lastPrinted>
  <dcterms:created xsi:type="dcterms:W3CDTF">2017-05-25T16:50:00Z</dcterms:created>
  <dcterms:modified xsi:type="dcterms:W3CDTF">2019-03-28T12:10:00Z</dcterms:modified>
</cp:coreProperties>
</file>