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8E5" w:rsidRPr="0090023C" w:rsidRDefault="00AD28E5" w:rsidP="0090023C">
      <w:pPr>
        <w:pStyle w:val="mimgebixml"/>
        <w:rPr>
          <w:lang w:val="ka-GE"/>
        </w:rPr>
      </w:pPr>
      <w:r w:rsidRPr="0090023C">
        <w:rPr>
          <w:lang w:val="ka-GE"/>
        </w:rPr>
        <w:t>საქართველოს მთავრობის</w:t>
      </w:r>
    </w:p>
    <w:p w:rsidR="00AD28E5" w:rsidRPr="0090023C" w:rsidRDefault="00AD28E5" w:rsidP="0090023C">
      <w:pPr>
        <w:pStyle w:val="saxexml"/>
        <w:rPr>
          <w:lang w:val="ka-GE"/>
        </w:rPr>
      </w:pPr>
      <w:r w:rsidRPr="0090023C">
        <w:rPr>
          <w:lang w:val="ka-GE"/>
        </w:rPr>
        <w:t xml:space="preserve">განკარგულება №1   </w:t>
      </w:r>
    </w:p>
    <w:p w:rsidR="00AD28E5" w:rsidRPr="0090023C" w:rsidRDefault="00AD28E5" w:rsidP="0090023C">
      <w:pPr>
        <w:pStyle w:val="tarigixml"/>
        <w:rPr>
          <w:lang w:val="ka-GE"/>
        </w:rPr>
      </w:pPr>
      <w:r w:rsidRPr="0090023C">
        <w:rPr>
          <w:lang w:val="ka-GE"/>
        </w:rPr>
        <w:t>2017 წლის 9</w:t>
      </w:r>
      <w:r>
        <w:t xml:space="preserve"> </w:t>
      </w:r>
      <w:r w:rsidRPr="0090023C">
        <w:rPr>
          <w:lang w:val="ka-GE"/>
        </w:rPr>
        <w:t xml:space="preserve">იანვარი  </w:t>
      </w:r>
    </w:p>
    <w:p w:rsidR="00AD28E5" w:rsidRPr="0090023C" w:rsidRDefault="00AD28E5" w:rsidP="0090023C">
      <w:pPr>
        <w:pStyle w:val="adgilixml"/>
        <w:rPr>
          <w:lang w:val="ka-GE"/>
        </w:rPr>
      </w:pPr>
      <w:r w:rsidRPr="0090023C">
        <w:rPr>
          <w:lang w:val="ka-GE"/>
        </w:rPr>
        <w:t>ქ. თბილისი</w:t>
      </w:r>
    </w:p>
    <w:p w:rsidR="00AD28E5" w:rsidRPr="0090023C" w:rsidRDefault="00AD28E5" w:rsidP="0090023C">
      <w:pPr>
        <w:pStyle w:val="sataurixml"/>
        <w:rPr>
          <w:lang w:val="ka-GE"/>
        </w:rPr>
      </w:pPr>
      <w:r w:rsidRPr="0090023C">
        <w:rPr>
          <w:lang w:val="ka-GE"/>
        </w:rPr>
        <w:t xml:space="preserve">    „საქართველოს მთავრობასა და ჰონდურასის რესპუბლიკის მთავრობას შორის დანაშაულის წინააღმდეგ ბრძოლაში თანამშრომლობის შესახებ“ შეთანხმების ტექსტის მიღების მიზნით, ნოტების გაცვლის გზით, მოლაპარაკების გამართვის თაობაზე</w:t>
      </w:r>
    </w:p>
    <w:p w:rsidR="00AD28E5" w:rsidRPr="0090023C" w:rsidRDefault="00AD28E5" w:rsidP="0090023C">
      <w:pPr>
        <w:pStyle w:val="abzacixml"/>
        <w:rPr>
          <w:lang w:val="ka-GE"/>
        </w:rPr>
      </w:pPr>
      <w:r w:rsidRPr="0090023C">
        <w:rPr>
          <w:lang w:val="ka-GE"/>
        </w:rPr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ნოტების გაცვლის გზით, გაიმართოს მოლაპარაკება „საქართველოს მთავრობასა და ჰონდურასის რესპუბლიკის მთავრობას შორის დანაშაულის წინააღმდეგ ბრძოლაში თანამშრომლობის შესახებ“ შეთანხმების ტექსტის მიღების მიზნით.</w:t>
      </w:r>
    </w:p>
    <w:p w:rsidR="00AD28E5" w:rsidRPr="0090023C" w:rsidRDefault="00AD28E5" w:rsidP="0090023C">
      <w:pPr>
        <w:pStyle w:val="abzacixml"/>
        <w:rPr>
          <w:lang w:val="ka-GE"/>
        </w:rPr>
      </w:pPr>
    </w:p>
    <w:p w:rsidR="00AD28E5" w:rsidRPr="0090023C" w:rsidRDefault="00AD28E5" w:rsidP="0090023C">
      <w:pPr>
        <w:pStyle w:val="abzacixml"/>
        <w:rPr>
          <w:b/>
          <w:bCs/>
          <w:lang w:val="ka-GE"/>
        </w:rPr>
      </w:pPr>
      <w:r w:rsidRPr="0090023C">
        <w:rPr>
          <w:b/>
          <w:bCs/>
          <w:lang w:val="ka-GE"/>
        </w:rPr>
        <w:t>პრემიერ-მინისტრი</w:t>
      </w:r>
      <w:r w:rsidRPr="0090023C">
        <w:rPr>
          <w:b/>
          <w:bCs/>
          <w:lang w:val="ka-GE"/>
        </w:rPr>
        <w:tab/>
      </w:r>
      <w:r w:rsidRPr="0090023C">
        <w:rPr>
          <w:b/>
          <w:bCs/>
          <w:lang w:val="ka-GE"/>
        </w:rPr>
        <w:tab/>
      </w:r>
      <w:r w:rsidRPr="0090023C">
        <w:rPr>
          <w:b/>
          <w:bCs/>
          <w:lang w:val="ka-GE"/>
        </w:rPr>
        <w:tab/>
      </w:r>
      <w:r w:rsidRPr="0090023C">
        <w:rPr>
          <w:b/>
          <w:bCs/>
          <w:lang w:val="ka-GE"/>
        </w:rPr>
        <w:tab/>
      </w:r>
      <w:r w:rsidRPr="0090023C">
        <w:rPr>
          <w:b/>
          <w:bCs/>
          <w:lang w:val="ka-GE"/>
        </w:rPr>
        <w:tab/>
        <w:t xml:space="preserve">     </w:t>
      </w:r>
      <w:r>
        <w:rPr>
          <w:b/>
          <w:bCs/>
        </w:rPr>
        <w:t xml:space="preserve">          </w:t>
      </w:r>
      <w:r w:rsidRPr="0090023C">
        <w:rPr>
          <w:b/>
          <w:bCs/>
          <w:lang w:val="ka-GE"/>
        </w:rPr>
        <w:t xml:space="preserve">  გიორგი კვირიკაშვილი</w:t>
      </w:r>
    </w:p>
    <w:sectPr w:rsidR="00AD28E5" w:rsidRPr="0090023C" w:rsidSect="00921559">
      <w:pgSz w:w="12240" w:h="15840"/>
      <w:pgMar w:top="1440" w:right="1183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7A1"/>
    <w:rsid w:val="000C2ED4"/>
    <w:rsid w:val="000F1257"/>
    <w:rsid w:val="000F12EA"/>
    <w:rsid w:val="00155384"/>
    <w:rsid w:val="00196F35"/>
    <w:rsid w:val="001C00B3"/>
    <w:rsid w:val="001D6EF2"/>
    <w:rsid w:val="00273924"/>
    <w:rsid w:val="003679F5"/>
    <w:rsid w:val="004859C6"/>
    <w:rsid w:val="004C1B1D"/>
    <w:rsid w:val="004F4C31"/>
    <w:rsid w:val="00513290"/>
    <w:rsid w:val="005A15DC"/>
    <w:rsid w:val="00637428"/>
    <w:rsid w:val="006620FD"/>
    <w:rsid w:val="007B4F47"/>
    <w:rsid w:val="00807E14"/>
    <w:rsid w:val="008117A1"/>
    <w:rsid w:val="008B542C"/>
    <w:rsid w:val="008E6ABA"/>
    <w:rsid w:val="008F6FF8"/>
    <w:rsid w:val="0090023C"/>
    <w:rsid w:val="00921559"/>
    <w:rsid w:val="009C4FE9"/>
    <w:rsid w:val="00AD28E5"/>
    <w:rsid w:val="00B46574"/>
    <w:rsid w:val="00BE2D0D"/>
    <w:rsid w:val="00C078D2"/>
    <w:rsid w:val="00C33F73"/>
    <w:rsid w:val="00C6016B"/>
    <w:rsid w:val="00CC72F6"/>
    <w:rsid w:val="00DA310B"/>
    <w:rsid w:val="00F11892"/>
    <w:rsid w:val="00F9154F"/>
    <w:rsid w:val="00FB628A"/>
    <w:rsid w:val="00FD1C1D"/>
    <w:rsid w:val="00FE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85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59C6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807E14"/>
  </w:style>
  <w:style w:type="paragraph" w:customStyle="1" w:styleId="abzacixml">
    <w:name w:val="abzaci_xml"/>
    <w:basedOn w:val="PlainText"/>
    <w:autoRedefine/>
    <w:uiPriority w:val="99"/>
    <w:rsid w:val="0090023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0023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2D21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90023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90023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0023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0023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0023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98</Words>
  <Characters>562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nvaradashvili</cp:lastModifiedBy>
  <cp:revision>4</cp:revision>
  <cp:lastPrinted>2017-01-20T07:22:00Z</cp:lastPrinted>
  <dcterms:created xsi:type="dcterms:W3CDTF">2017-01-12T06:13:00Z</dcterms:created>
  <dcterms:modified xsi:type="dcterms:W3CDTF">2017-01-20T07:23:00Z</dcterms:modified>
</cp:coreProperties>
</file>