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BF5" w:rsidRPr="00D158EE" w:rsidRDefault="00BB7BF5" w:rsidP="00D158EE">
      <w:pPr>
        <w:pStyle w:val="abzacixml"/>
        <w:jc w:val="center"/>
        <w:rPr>
          <w:b/>
          <w:bCs/>
          <w:lang w:val="ka-GE"/>
        </w:rPr>
      </w:pPr>
      <w:r w:rsidRPr="00D158EE">
        <w:rPr>
          <w:b/>
          <w:bCs/>
          <w:lang w:val="ka-GE"/>
        </w:rPr>
        <w:t>სსიპ – ქარელის მუნიციპალიტეტის სოფელ ტახტისძირის საჯარო სკოლის 2016 წლის ანგარიში საქართველოს ზოგადი ადმინისტრაციული კოდექსის</w:t>
      </w:r>
      <w:r>
        <w:rPr>
          <w:b/>
          <w:bCs/>
          <w:lang w:val="ka-GE"/>
        </w:rPr>
        <w:t> </w:t>
      </w:r>
      <w:r w:rsidRPr="00D158EE">
        <w:rPr>
          <w:b/>
          <w:bCs/>
        </w:rPr>
        <w:t>„</w:t>
      </w:r>
      <w:r w:rsidRPr="00D158EE">
        <w:rPr>
          <w:b/>
          <w:bCs/>
          <w:lang w:val="ka-GE"/>
        </w:rPr>
        <w:t>ინფორმაციის თავისუფლების” თავით გათვალისწინებული მოთხოვნების შესრულების თაობაზე</w:t>
      </w:r>
    </w:p>
    <w:p w:rsidR="00BB7BF5" w:rsidRPr="00D158EE" w:rsidRDefault="00BB7BF5" w:rsidP="00D158EE">
      <w:pPr>
        <w:pStyle w:val="abzacixml"/>
        <w:rPr>
          <w:lang w:val="ka-GE"/>
        </w:rPr>
      </w:pPr>
      <w:r w:rsidRPr="00D158EE">
        <w:rPr>
          <w:lang w:val="ka-GE"/>
        </w:rPr>
        <w:t> </w:t>
      </w:r>
    </w:p>
    <w:p w:rsidR="00BB7BF5" w:rsidRPr="00D158EE" w:rsidRDefault="00BB7BF5" w:rsidP="00D158EE">
      <w:pPr>
        <w:pStyle w:val="abzacixml"/>
        <w:rPr>
          <w:lang w:val="ka-GE"/>
        </w:rPr>
      </w:pPr>
      <w:r w:rsidRPr="00D158EE">
        <w:rPr>
          <w:lang w:val="ka-GE"/>
        </w:rPr>
        <w:t xml:space="preserve">  სსიპ ქარელის მუნიციპალიტეტის სოფელ ტახტისძირის საჯარო სკოლის (შემდგომში სკოლა) 2016 წლის ანგარიშს საქართველოს კანონის ,,საქართველოს ზოგადი ადმინისტრაციული კოდექსის’’ 49-ე მუხლის შესაბამისად, საქართველოს ზოგად ადმინისტრაციულ კოდექსში მოცემული ,,ინფორმაციის თავისუფლების’’ თავით გათვალისწინებული მოთხოვნების შესრულების თაობაზე: </w:t>
      </w:r>
    </w:p>
    <w:p w:rsidR="00BB7BF5" w:rsidRPr="00D158EE" w:rsidRDefault="00BB7BF5" w:rsidP="00D158EE">
      <w:pPr>
        <w:pStyle w:val="abzacixml"/>
        <w:rPr>
          <w:lang w:val="ka-GE"/>
        </w:rPr>
      </w:pPr>
      <w:r w:rsidRPr="00D158EE">
        <w:rPr>
          <w:lang w:val="ka-GE"/>
        </w:rPr>
        <w:t xml:space="preserve"> სსიპ ქარელის მუნიციპალიტეტის სოფელ ტახტიძირის საჯარო სკოლის 2015 წლის 10 დეკემბრის №1კ/78 ბრძანებით საჯარო ინფორმაციის ხელმისაწვდომობის უზრუნველყოფაზე და პროაქტიულ გამოქვეყნებაზე პასუხისმგებელ პირად განისაზღვრა სსიპ ქარელის მუნიციპალიტეტის სოფელ ტახტისძირის საჯარო სკოლის საქმისმწარმოებელი ნათია ბაციკაძე.</w:t>
      </w:r>
    </w:p>
    <w:p w:rsidR="00BB7BF5" w:rsidRPr="00D158EE" w:rsidRDefault="00BB7BF5" w:rsidP="00D158EE">
      <w:pPr>
        <w:pStyle w:val="abzacixml"/>
        <w:rPr>
          <w:lang w:val="ka-GE"/>
        </w:rPr>
      </w:pPr>
      <w:r w:rsidRPr="00D158EE">
        <w:rPr>
          <w:lang w:val="ka-GE"/>
        </w:rPr>
        <w:t xml:space="preserve"> ა) 2016 წლის საანგარიშო პერიოდში, სკოლაში საჯარო ინფორმაციის გაცემის მოთხოვნის თაობაზე წარმოდგენილ იქნა 2 (ორი) განცხადება, საჯარო ინფორმაციაში შესწორების შეტანის თაობაზე სკოლაში მოთხოვნა არ შემოსულა. სკოლის მიერ საჯარო ინფორმაციის გაცემაზე უარის თაობაზე გადაწყვეტილება არ ყოფილა მიღებული.</w:t>
      </w:r>
    </w:p>
    <w:p w:rsidR="00BB7BF5" w:rsidRPr="00D158EE" w:rsidRDefault="00BB7BF5" w:rsidP="00D158EE">
      <w:pPr>
        <w:pStyle w:val="abzacixml"/>
        <w:rPr>
          <w:lang w:val="ka-GE"/>
        </w:rPr>
      </w:pPr>
      <w:r w:rsidRPr="00D158EE">
        <w:rPr>
          <w:lang w:val="ka-GE"/>
        </w:rPr>
        <w:t xml:space="preserve"> ბ) დაკმაყოფილდა 2 (ორი)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შესახებ.</w:t>
      </w:r>
    </w:p>
    <w:p w:rsidR="00BB7BF5" w:rsidRPr="00D158EE" w:rsidRDefault="00BB7BF5" w:rsidP="00D158EE">
      <w:pPr>
        <w:pStyle w:val="abzacixml"/>
        <w:rPr>
          <w:lang w:val="ka-GE"/>
        </w:rPr>
      </w:pPr>
      <w:r w:rsidRPr="00D158EE">
        <w:rPr>
          <w:lang w:val="ka-GE"/>
        </w:rPr>
        <w:t xml:space="preserve"> გ) საჯარო მონაცემთა ბაზების თაობაზე მოთხოვნა არ შემოსულა, საჯარო დაწესებულების მიერ პერსონალური მონაცემების შეგროვების, დამუშავების, შენახვის თაობაზე მოთხოვნა არ შემოსულა. პერსონალური მონაცემების სხვისთვის გადაცემის თაობაზე მოთხოვნა არ შემოსულა.</w:t>
      </w:r>
    </w:p>
    <w:p w:rsidR="00BB7BF5" w:rsidRPr="00D158EE" w:rsidRDefault="00BB7BF5" w:rsidP="00D158EE">
      <w:pPr>
        <w:pStyle w:val="abzacixml"/>
        <w:rPr>
          <w:lang w:val="ka-GE"/>
        </w:rPr>
      </w:pPr>
      <w:r w:rsidRPr="00D158EE">
        <w:rPr>
          <w:lang w:val="ka-GE"/>
        </w:rPr>
        <w:t xml:space="preserve"> დ) 2016 წლის საანგარიშო პერიოდში,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დადებულა.</w:t>
      </w:r>
    </w:p>
    <w:p w:rsidR="00BB7BF5" w:rsidRPr="00D158EE" w:rsidRDefault="00BB7BF5" w:rsidP="00D158EE">
      <w:pPr>
        <w:pStyle w:val="abzacixml"/>
        <w:rPr>
          <w:lang w:val="ka-GE"/>
        </w:rPr>
      </w:pPr>
      <w:r w:rsidRPr="00D158EE">
        <w:rPr>
          <w:lang w:val="ka-GE"/>
        </w:rPr>
        <w:t xml:space="preserve"> ე) სკოლას საჯარო ინფორმაციის გაცემაზე უარი არ უთქვამს, .</w:t>
      </w:r>
    </w:p>
    <w:p w:rsidR="00BB7BF5" w:rsidRPr="00D158EE" w:rsidRDefault="00BB7BF5" w:rsidP="00D158EE">
      <w:pPr>
        <w:pStyle w:val="abzacixml"/>
        <w:rPr>
          <w:lang w:val="ka-GE"/>
        </w:rPr>
      </w:pPr>
      <w:r w:rsidRPr="00D158EE">
        <w:rPr>
          <w:lang w:val="ka-GE"/>
        </w:rPr>
        <w:t xml:space="preserve"> ვ) საჯარო ინფორმაციის გაცემასთან დაკავშირებით სკოლის წინააღმდეგ სარჩელი სასამართლოში შეტანილ იყო , სკოლის მიერ ინფორმაციის გაცემაზე უარის თქმის შესახებ გადაწყვეტილება არ მიღებულა. გასაჩივრებასთან დაკავშირებული ხარჯები სკოლას ჰქონდა. </w:t>
      </w:r>
    </w:p>
    <w:p w:rsidR="00BB7BF5" w:rsidRPr="00D158EE" w:rsidRDefault="00BB7BF5" w:rsidP="00D158EE">
      <w:pPr>
        <w:pStyle w:val="abzacixml"/>
        <w:rPr>
          <w:lang w:val="ka-GE"/>
        </w:rPr>
      </w:pPr>
      <w:r w:rsidRPr="00D158EE">
        <w:rPr>
          <w:lang w:val="ka-GE"/>
        </w:rPr>
        <w:t> </w:t>
      </w:r>
    </w:p>
    <w:p w:rsidR="00BB7BF5" w:rsidRPr="00D158EE" w:rsidRDefault="00BB7BF5" w:rsidP="00D158EE">
      <w:pPr>
        <w:pStyle w:val="abzacixml"/>
        <w:rPr>
          <w:lang w:val="ka-GE"/>
        </w:rPr>
      </w:pPr>
      <w:r w:rsidRPr="00D158EE">
        <w:rPr>
          <w:lang w:val="ka-GE"/>
        </w:rPr>
        <w:t xml:space="preserve"> სსიპ ქარელის მუნიციპალიტეტის სოფელ ტახტისძირის საჯარო სკოლის 2016 წლის წლიურ ანგარიშს აგრეთვე წარმოგიდგენთ ცხრილის ფორმით:</w:t>
      </w:r>
    </w:p>
    <w:p w:rsidR="00BB7BF5" w:rsidRPr="00D158EE" w:rsidRDefault="00BB7BF5" w:rsidP="00D158EE">
      <w:pPr>
        <w:pStyle w:val="abzacixml"/>
        <w:rPr>
          <w:lang w:val="ka-GE"/>
        </w:rPr>
      </w:pPr>
      <w:r w:rsidRPr="00D158EE">
        <w:rPr>
          <w:lang w:val="ka-GE"/>
        </w:rPr>
        <w:t> 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05"/>
        <w:gridCol w:w="2010"/>
      </w:tblGrid>
      <w:tr w:rsidR="00BB7BF5" w:rsidRPr="00D158EE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7BF5" w:rsidRPr="00D158EE" w:rsidRDefault="00BB7BF5" w:rsidP="005C437E">
            <w:pPr>
              <w:pStyle w:val="ckhrilixml"/>
            </w:pPr>
            <w:r w:rsidRPr="00D158EE">
              <w:t>ანგარიში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BB7BF5" w:rsidRPr="00D158EE" w:rsidRDefault="00BB7BF5" w:rsidP="005C437E">
            <w:pPr>
              <w:pStyle w:val="ckhrilixml"/>
            </w:pPr>
            <w:r w:rsidRPr="00D158EE">
              <w:t>რაოდენობა</w:t>
            </w:r>
          </w:p>
        </w:tc>
      </w:tr>
      <w:tr w:rsidR="00BB7BF5" w:rsidRPr="00D158EE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7BF5" w:rsidRPr="00D158EE" w:rsidRDefault="00BB7BF5" w:rsidP="005C437E">
            <w:pPr>
              <w:pStyle w:val="ckhrilixml"/>
            </w:pPr>
            <w:r w:rsidRPr="00D158EE">
              <w:t>მოთხოვნა საჯარო ინფორმაციის გაცემის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BB7BF5" w:rsidRPr="00D158EE" w:rsidRDefault="00BB7BF5" w:rsidP="005C437E">
            <w:pPr>
              <w:pStyle w:val="ckhrilixml"/>
            </w:pPr>
            <w:r w:rsidRPr="00D158EE">
              <w:t>2(ორი)</w:t>
            </w:r>
          </w:p>
        </w:tc>
      </w:tr>
      <w:tr w:rsidR="00BB7BF5" w:rsidRPr="00D158EE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7BF5" w:rsidRPr="00D158EE" w:rsidRDefault="00BB7BF5" w:rsidP="005C437E">
            <w:pPr>
              <w:pStyle w:val="ckhrilixml"/>
            </w:pPr>
            <w:r w:rsidRPr="00D158EE">
              <w:t>მოთხოვნა საჯარო ინფორმაციაში შესწორების შეტანის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BB7BF5" w:rsidRPr="00D158EE" w:rsidRDefault="00BB7BF5" w:rsidP="005C437E">
            <w:pPr>
              <w:pStyle w:val="ckhrilixml"/>
            </w:pPr>
            <w:r w:rsidRPr="00D158EE">
              <w:t>0 (ნული)</w:t>
            </w:r>
          </w:p>
        </w:tc>
      </w:tr>
      <w:tr w:rsidR="00BB7BF5" w:rsidRPr="00D158EE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7BF5" w:rsidRPr="00D158EE" w:rsidRDefault="00BB7BF5" w:rsidP="005C437E">
            <w:pPr>
              <w:pStyle w:val="ckhrilixml"/>
            </w:pPr>
            <w:r w:rsidRPr="00D158EE">
              <w:t>მოთხოვნა საჯარო ინფორმაციის გაცემის თაობაზე დაკმაყოფილებული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BB7BF5" w:rsidRPr="00D158EE" w:rsidRDefault="00BB7BF5" w:rsidP="005C437E">
            <w:pPr>
              <w:pStyle w:val="ckhrilixml"/>
            </w:pPr>
            <w:r w:rsidRPr="00D158EE">
              <w:t>2 (ორი)</w:t>
            </w:r>
          </w:p>
        </w:tc>
      </w:tr>
      <w:tr w:rsidR="00BB7BF5" w:rsidRPr="00D158EE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7BF5" w:rsidRPr="00D158EE" w:rsidRDefault="00BB7BF5" w:rsidP="005C437E">
            <w:pPr>
              <w:pStyle w:val="ckhrilixml"/>
            </w:pPr>
            <w:r w:rsidRPr="00D158EE">
              <w:t>გადაწყვეტილება საჯარო ინფორმაციის მოთხოვნაზე უარის თქმის თაობაზე მიღებული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BB7BF5" w:rsidRPr="00D158EE" w:rsidRDefault="00BB7BF5" w:rsidP="005C437E">
            <w:pPr>
              <w:pStyle w:val="ckhrilixml"/>
            </w:pPr>
            <w:r w:rsidRPr="00D158EE">
              <w:t>0 (ნული)</w:t>
            </w:r>
          </w:p>
        </w:tc>
      </w:tr>
      <w:tr w:rsidR="00BB7BF5" w:rsidRPr="00D158EE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7BF5" w:rsidRPr="00D158EE" w:rsidRDefault="00BB7BF5" w:rsidP="005C437E">
            <w:pPr>
              <w:pStyle w:val="ckhrilixml"/>
            </w:pPr>
            <w:r w:rsidRPr="00D158EE">
              <w:t>მოთხოვნა საჯარო მონაცემთა ბაზის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BB7BF5" w:rsidRPr="00D158EE" w:rsidRDefault="00BB7BF5" w:rsidP="005C437E">
            <w:pPr>
              <w:pStyle w:val="ckhrilixml"/>
            </w:pPr>
            <w:r w:rsidRPr="00D158EE">
              <w:t>0 (ნული)</w:t>
            </w:r>
          </w:p>
        </w:tc>
      </w:tr>
      <w:tr w:rsidR="00BB7BF5" w:rsidRPr="00D158EE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7BF5" w:rsidRPr="00D158EE" w:rsidRDefault="00BB7BF5" w:rsidP="005C437E">
            <w:pPr>
              <w:pStyle w:val="ckhrilixml"/>
            </w:pPr>
            <w:r w:rsidRPr="00D158EE">
              <w:t>მოთხოვნა პერსონალური მონაცემების შეგროვების, დამუშავებისა და შენახვის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BB7BF5" w:rsidRPr="00D158EE" w:rsidRDefault="00BB7BF5" w:rsidP="005C437E">
            <w:pPr>
              <w:pStyle w:val="ckhrilixml"/>
            </w:pPr>
            <w:r w:rsidRPr="00D158EE">
              <w:t>0 (ნული)</w:t>
            </w:r>
          </w:p>
        </w:tc>
      </w:tr>
      <w:tr w:rsidR="00BB7BF5" w:rsidRPr="00D158EE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7BF5" w:rsidRPr="00D158EE" w:rsidRDefault="00BB7BF5" w:rsidP="005C437E">
            <w:pPr>
              <w:pStyle w:val="ckhrilixml"/>
            </w:pPr>
            <w:r w:rsidRPr="00D158EE">
              <w:t>მოთხოვნა პერსონალური მონაცემების შემცველი ინფორმაციის სხვისთვის გადაცემის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BB7BF5" w:rsidRPr="00D158EE" w:rsidRDefault="00BB7BF5" w:rsidP="005C437E">
            <w:pPr>
              <w:pStyle w:val="ckhrilixml"/>
            </w:pPr>
            <w:r w:rsidRPr="00D158EE">
              <w:t>0 (ნული)</w:t>
            </w:r>
          </w:p>
        </w:tc>
      </w:tr>
      <w:tr w:rsidR="00BB7BF5" w:rsidRPr="00D158EE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7BF5" w:rsidRPr="00D158EE" w:rsidRDefault="00BB7BF5" w:rsidP="005C437E">
            <w:pPr>
              <w:pStyle w:val="ckhrilixml"/>
            </w:pPr>
            <w:r w:rsidRPr="00D158EE">
              <w:t>ინფორმაცია საჯარო ინფორმაციის გაცემაზე უარის თქმის შესახებ მიღებული გადაწყვეტილების გასაჩივრების შესახებ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BB7BF5" w:rsidRPr="00D158EE" w:rsidRDefault="00BB7BF5" w:rsidP="005C437E">
            <w:pPr>
              <w:pStyle w:val="ckhrilixml"/>
            </w:pPr>
            <w:r w:rsidRPr="00D158EE">
              <w:t>0 (ნული)</w:t>
            </w:r>
          </w:p>
        </w:tc>
      </w:tr>
      <w:tr w:rsidR="00BB7BF5" w:rsidRPr="00D158EE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7BF5" w:rsidRPr="00D158EE" w:rsidRDefault="00BB7BF5" w:rsidP="005C437E">
            <w:pPr>
              <w:pStyle w:val="ckhrilixml"/>
            </w:pPr>
            <w:r w:rsidRPr="00D158EE">
              <w:t>ინფორმაცია დაწესებულების მიერ ინფორმაციის დამუშავებისა და გაცემასთან,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ხარჯების, მათ შორის მხარის სასარგებლოდ გადახდილი თანხების შესახებ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BB7BF5" w:rsidRPr="00D158EE" w:rsidRDefault="00BB7BF5" w:rsidP="005C437E">
            <w:pPr>
              <w:pStyle w:val="ckhrilixml"/>
            </w:pPr>
            <w:r w:rsidRPr="00D158EE">
              <w:t>88,26      (ოთხმოცდარვა და ოცდაექვსი ) ლარი</w:t>
            </w:r>
          </w:p>
        </w:tc>
      </w:tr>
    </w:tbl>
    <w:p w:rsidR="00BB7BF5" w:rsidRPr="00D158EE" w:rsidRDefault="00BB7BF5" w:rsidP="00D158EE">
      <w:pPr>
        <w:pStyle w:val="abzacixml"/>
        <w:rPr>
          <w:lang w:val="ka-GE"/>
        </w:rPr>
      </w:pPr>
      <w:r w:rsidRPr="00D158EE">
        <w:rPr>
          <w:lang w:val="ka-GE"/>
        </w:rPr>
        <w:t> </w:t>
      </w:r>
    </w:p>
    <w:p w:rsidR="00BB7BF5" w:rsidRPr="00D158EE" w:rsidRDefault="00BB7BF5" w:rsidP="00D158EE">
      <w:pPr>
        <w:pStyle w:val="abzacixml"/>
        <w:rPr>
          <w:b/>
          <w:bCs/>
          <w:lang w:val="ka-GE"/>
        </w:rPr>
      </w:pPr>
      <w:r w:rsidRPr="00D158EE">
        <w:rPr>
          <w:b/>
          <w:bCs/>
          <w:lang w:val="ka-GE"/>
        </w:rPr>
        <w:t>სსიპ – ქარელის მუნიციპალიტეტის</w:t>
      </w:r>
    </w:p>
    <w:p w:rsidR="00BB7BF5" w:rsidRPr="00D158EE" w:rsidRDefault="00BB7BF5" w:rsidP="00D158EE">
      <w:pPr>
        <w:pStyle w:val="abzacixml"/>
        <w:rPr>
          <w:b/>
          <w:bCs/>
          <w:lang w:val="ka-GE"/>
        </w:rPr>
      </w:pPr>
      <w:r w:rsidRPr="00D158EE">
        <w:rPr>
          <w:b/>
          <w:bCs/>
          <w:lang w:val="ka-GE"/>
        </w:rPr>
        <w:t>სოფელ ტახტისძირის საჯარო</w:t>
      </w:r>
    </w:p>
    <w:p w:rsidR="00BB7BF5" w:rsidRPr="00D158EE" w:rsidRDefault="00BB7BF5" w:rsidP="00D158EE">
      <w:pPr>
        <w:pStyle w:val="abzacixml"/>
        <w:rPr>
          <w:b/>
          <w:bCs/>
          <w:lang w:val="ka-GE"/>
        </w:rPr>
      </w:pPr>
      <w:r w:rsidRPr="00D158EE">
        <w:rPr>
          <w:b/>
          <w:bCs/>
          <w:lang w:val="ka-GE"/>
        </w:rPr>
        <w:t xml:space="preserve">სკოლის დირექტორი           </w:t>
      </w:r>
    </w:p>
    <w:p w:rsidR="00BB7BF5" w:rsidRPr="00D158EE" w:rsidRDefault="00BB7BF5" w:rsidP="00D158EE">
      <w:pPr>
        <w:pStyle w:val="abzacixml"/>
        <w:rPr>
          <w:b/>
          <w:bCs/>
          <w:lang w:val="ka-GE"/>
        </w:rPr>
      </w:pPr>
      <w:r w:rsidRPr="00D158EE">
        <w:rPr>
          <w:b/>
          <w:bCs/>
          <w:lang w:val="ka-GE"/>
        </w:rPr>
        <w:t>მაია ახალკაცი</w:t>
      </w:r>
    </w:p>
    <w:p w:rsidR="00BB7BF5" w:rsidRPr="00D158EE" w:rsidRDefault="00BB7BF5" w:rsidP="00D158EE">
      <w:pPr>
        <w:pStyle w:val="abzacixml"/>
        <w:rPr>
          <w:b/>
          <w:bCs/>
          <w:lang w:val="ka-GE"/>
        </w:rPr>
      </w:pPr>
      <w:r w:rsidRPr="00D158EE">
        <w:rPr>
          <w:b/>
          <w:bCs/>
          <w:lang w:val="ka-GE"/>
        </w:rPr>
        <w:t> </w:t>
      </w:r>
    </w:p>
    <w:p w:rsidR="00BB7BF5" w:rsidRPr="00D158EE" w:rsidRDefault="00BB7BF5" w:rsidP="00D158EE">
      <w:pPr>
        <w:pStyle w:val="abzacixml"/>
        <w:rPr>
          <w:lang w:val="ka-GE"/>
        </w:rPr>
      </w:pPr>
      <w:r w:rsidRPr="00D158EE">
        <w:rPr>
          <w:lang w:val="ka-GE"/>
        </w:rPr>
        <w:t> </w:t>
      </w:r>
    </w:p>
    <w:p w:rsidR="00BB7BF5" w:rsidRPr="00D158EE" w:rsidRDefault="00BB7BF5" w:rsidP="00D158EE">
      <w:pPr>
        <w:pStyle w:val="abzacixml"/>
        <w:rPr>
          <w:lang w:val="ka-GE"/>
        </w:rPr>
      </w:pPr>
    </w:p>
    <w:sectPr w:rsidR="00BB7BF5" w:rsidRPr="00D158EE" w:rsidSect="00D81F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BF5" w:rsidRDefault="00BB7BF5" w:rsidP="008B34F8">
      <w:pPr>
        <w:spacing w:after="0" w:line="240" w:lineRule="auto"/>
      </w:pPr>
      <w:r>
        <w:separator/>
      </w:r>
    </w:p>
  </w:endnote>
  <w:endnote w:type="continuationSeparator" w:id="0">
    <w:p w:rsidR="00BB7BF5" w:rsidRDefault="00BB7BF5" w:rsidP="008B3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BF5" w:rsidRDefault="00BB7BF5" w:rsidP="008B34F8">
      <w:pPr>
        <w:spacing w:after="0" w:line="240" w:lineRule="auto"/>
      </w:pPr>
      <w:r>
        <w:separator/>
      </w:r>
    </w:p>
  </w:footnote>
  <w:footnote w:type="continuationSeparator" w:id="0">
    <w:p w:rsidR="00BB7BF5" w:rsidRDefault="00BB7BF5" w:rsidP="008B34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1101"/>
    <w:rsid w:val="00003963"/>
    <w:rsid w:val="000C5A34"/>
    <w:rsid w:val="000F3D97"/>
    <w:rsid w:val="001029AE"/>
    <w:rsid w:val="0012780F"/>
    <w:rsid w:val="001C2C71"/>
    <w:rsid w:val="003E0612"/>
    <w:rsid w:val="00475608"/>
    <w:rsid w:val="0051312A"/>
    <w:rsid w:val="005338FA"/>
    <w:rsid w:val="005C437E"/>
    <w:rsid w:val="00763CFF"/>
    <w:rsid w:val="008B34F8"/>
    <w:rsid w:val="0091310D"/>
    <w:rsid w:val="00974682"/>
    <w:rsid w:val="009A13F3"/>
    <w:rsid w:val="00BB7BF5"/>
    <w:rsid w:val="00C31DF6"/>
    <w:rsid w:val="00C81101"/>
    <w:rsid w:val="00CC4FBA"/>
    <w:rsid w:val="00D158EE"/>
    <w:rsid w:val="00D81F61"/>
    <w:rsid w:val="00E222E9"/>
    <w:rsid w:val="00E25848"/>
    <w:rsid w:val="00F55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101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B34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B34F8"/>
  </w:style>
  <w:style w:type="paragraph" w:styleId="Footer">
    <w:name w:val="footer"/>
    <w:basedOn w:val="Normal"/>
    <w:link w:val="FooterChar"/>
    <w:uiPriority w:val="99"/>
    <w:rsid w:val="008B34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B34F8"/>
  </w:style>
  <w:style w:type="paragraph" w:customStyle="1" w:styleId="abzacixml">
    <w:name w:val="abzaci_xml"/>
    <w:basedOn w:val="PlainText"/>
    <w:autoRedefine/>
    <w:uiPriority w:val="99"/>
    <w:rsid w:val="00D158EE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D158E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2240"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5C437E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5C437E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5C437E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5C437E"/>
    <w:pPr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5C437E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5C437E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5C437E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5C437E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5C437E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</TotalTime>
  <Pages>2</Pages>
  <Words>476</Words>
  <Characters>2717</Characters>
  <Application>Microsoft Office Word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document</dc:creator>
  <cp:keywords/>
  <dc:description/>
  <cp:lastModifiedBy>nvaradashvili</cp:lastModifiedBy>
  <cp:revision>14</cp:revision>
  <dcterms:created xsi:type="dcterms:W3CDTF">2016-12-08T17:45:00Z</dcterms:created>
  <dcterms:modified xsi:type="dcterms:W3CDTF">2016-12-20T14:56:00Z</dcterms:modified>
</cp:coreProperties>
</file>