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6B7A" w:rsidRPr="006F4857" w:rsidRDefault="00816B7A" w:rsidP="006F4857">
      <w:pPr>
        <w:pStyle w:val="abzacixml"/>
        <w:jc w:val="center"/>
        <w:rPr>
          <w:b/>
          <w:bCs/>
          <w:lang w:val="ka-GE"/>
        </w:rPr>
      </w:pPr>
      <w:r w:rsidRPr="006F4857">
        <w:rPr>
          <w:b/>
          <w:bCs/>
          <w:lang w:val="ka-GE"/>
        </w:rPr>
        <w:t>სსიპ - ქალაქ წალენჯიხის №1 საჯარო სკოლის 2016 წლის ანგარიში საქართველოს ზოგადი ადმინისტრაციული კოდექსის “ინფორმაციის თავისუფლების” თავით გათვალისწინებული მოთხოვნების შესრულების თაობაზე</w:t>
      </w:r>
    </w:p>
    <w:p w:rsidR="00816B7A" w:rsidRPr="006F4857" w:rsidRDefault="00816B7A" w:rsidP="006F4857">
      <w:pPr>
        <w:pStyle w:val="abzacixml"/>
        <w:rPr>
          <w:lang w:val="ka-GE"/>
        </w:rPr>
      </w:pPr>
    </w:p>
    <w:p w:rsidR="00816B7A" w:rsidRPr="006F4857" w:rsidRDefault="00816B7A" w:rsidP="006F4857">
      <w:pPr>
        <w:pStyle w:val="abzacixml"/>
        <w:rPr>
          <w:lang w:val="ka-GE"/>
        </w:rPr>
      </w:pPr>
      <w:r w:rsidRPr="006F4857">
        <w:rPr>
          <w:bdr w:val="none" w:sz="0" w:space="0" w:color="auto" w:frame="1"/>
          <w:lang w:val="ka-GE"/>
        </w:rPr>
        <w:t xml:space="preserve">     </w:t>
      </w:r>
      <w:r w:rsidRPr="006F4857">
        <w:rPr>
          <w:lang w:val="ka-GE"/>
        </w:rPr>
        <w:t>სსიპ - ქალაქ წალენჯიხის №1 საჯარო სკოლის (შემდგომში სკოლა) 2016 წლის ანგარიშს</w:t>
      </w:r>
      <w:r w:rsidRPr="006F4857">
        <w:rPr>
          <w:bdr w:val="none" w:sz="0" w:space="0" w:color="auto" w:frame="1"/>
          <w:lang w:val="ka-GE"/>
        </w:rPr>
        <w:t xml:space="preserve"> საქართველოს კანონის ,,საქართველოს ზოგადი ადმინისტრაციული კოდექსის’’ 49-ე მუხლის შესაბამისად, საქართველოს ზოგად ადმინისტრაციულ კოდექსში მოცემული ,,ინფორმაციის თავისუფლების’’ თავით გათვალისწინებული მოთხოვნების შესრულების თაობაზე:</w:t>
      </w:r>
      <w:r w:rsidRPr="006F4857">
        <w:rPr>
          <w:lang w:val="ka-GE"/>
        </w:rPr>
        <w:t xml:space="preserve"> </w:t>
      </w:r>
      <w:r w:rsidRPr="006F4857">
        <w:rPr>
          <w:bdr w:val="none" w:sz="0" w:space="0" w:color="auto" w:frame="1"/>
          <w:lang w:val="ka-GE"/>
        </w:rPr>
        <w:t xml:space="preserve"> </w:t>
      </w:r>
      <w:r w:rsidRPr="006F4857">
        <w:rPr>
          <w:lang w:val="ka-GE"/>
        </w:rPr>
        <w:t xml:space="preserve"> </w:t>
      </w:r>
      <w:r w:rsidRPr="006F4857">
        <w:rPr>
          <w:bdr w:val="none" w:sz="0" w:space="0" w:color="auto" w:frame="1"/>
          <w:lang w:val="ka-GE"/>
        </w:rPr>
        <w:t> </w:t>
      </w:r>
    </w:p>
    <w:p w:rsidR="00816B7A" w:rsidRPr="006F4857" w:rsidRDefault="00816B7A" w:rsidP="006F4857">
      <w:pPr>
        <w:pStyle w:val="abzacixml"/>
        <w:rPr>
          <w:lang w:val="ka-GE"/>
        </w:rPr>
      </w:pPr>
      <w:r w:rsidRPr="006F4857">
        <w:rPr>
          <w:bdr w:val="none" w:sz="0" w:space="0" w:color="auto" w:frame="1"/>
          <w:lang w:val="ka-GE"/>
        </w:rPr>
        <w:t xml:space="preserve">სსიპ ქალაქ წალენჯიხის N1 საჯარო სკოლის 2015 წლის 7 დეკემბრის №1/კ-42 ბრძანებით საჯარო ინფორმაციის ხელმისაწვდომობის უზრუნველყოფაზე და პროაქტიულ გამოქვეყნებაზე პასუხისმგებელ პირად განისაზღვრა სსიპ ქალაქ წალენჯიხის </w:t>
      </w:r>
      <w:r w:rsidRPr="006F4857">
        <w:rPr>
          <w:lang w:val="ka-GE"/>
        </w:rPr>
        <w:t>№</w:t>
      </w:r>
      <w:r w:rsidRPr="006F4857">
        <w:rPr>
          <w:bdr w:val="none" w:sz="0" w:space="0" w:color="auto" w:frame="1"/>
          <w:lang w:val="ka-GE"/>
        </w:rPr>
        <w:t xml:space="preserve">1 საჯარო სკოლის საქმისმწარმოებელი ირმა იზორია. </w:t>
      </w:r>
    </w:p>
    <w:p w:rsidR="00816B7A" w:rsidRPr="006F4857" w:rsidRDefault="00816B7A" w:rsidP="006F4857">
      <w:pPr>
        <w:pStyle w:val="abzacixml"/>
        <w:rPr>
          <w:lang w:val="ka-GE"/>
        </w:rPr>
      </w:pPr>
      <w:r w:rsidRPr="006F4857">
        <w:rPr>
          <w:lang w:val="ka-GE"/>
        </w:rPr>
        <w:t xml:space="preserve">ა) </w:t>
      </w:r>
      <w:r w:rsidRPr="006F4857">
        <w:rPr>
          <w:bdr w:val="none" w:sz="0" w:space="0" w:color="auto" w:frame="1"/>
          <w:lang w:val="ka-GE"/>
        </w:rPr>
        <w:t xml:space="preserve">2016 წლის საანგარიშო პერიოდში, სკოლაში საჯარო ინფორმაციის გაცემასა და საჯარო ინფორმაციაში შესწორების შეტანის თაობაზე სკოლაში მოთხოვნა არ შემოსულა. </w:t>
      </w:r>
      <w:r w:rsidRPr="006F4857">
        <w:rPr>
          <w:lang w:val="ka-GE"/>
        </w:rPr>
        <w:t>სკოლის მიერ საჯარო ინფორმაციის გაცემაზე უარის თაობაზე გადაწყვეტილება არ ყოფილა მიღებული.</w:t>
      </w:r>
    </w:p>
    <w:p w:rsidR="00816B7A" w:rsidRPr="006F4857" w:rsidRDefault="00816B7A" w:rsidP="006F4857">
      <w:pPr>
        <w:pStyle w:val="abzacixml"/>
        <w:rPr>
          <w:lang w:val="ka-GE"/>
        </w:rPr>
      </w:pPr>
      <w:r w:rsidRPr="006F4857">
        <w:rPr>
          <w:lang w:val="ka-GE"/>
        </w:rPr>
        <w:t xml:space="preserve">ბ) არ ყოფილა მიღებული არცერთი გადაწყვეტილება მოთხოვნის დაკმაყოფილებაზე უარის თქმის შესახებ. </w:t>
      </w:r>
    </w:p>
    <w:p w:rsidR="00816B7A" w:rsidRPr="006F4857" w:rsidRDefault="00816B7A" w:rsidP="006F4857">
      <w:pPr>
        <w:pStyle w:val="abzacixml"/>
        <w:rPr>
          <w:lang w:val="ka-GE"/>
        </w:rPr>
      </w:pPr>
      <w:r w:rsidRPr="006F4857">
        <w:rPr>
          <w:lang w:val="ka-GE"/>
        </w:rPr>
        <w:t>გ) საჯარო მონაცემთა ბაზების თაობაზე, საჯარო დაწესებულების მიერ პერსონალური მონაცემების შეგროვების, დამუშავების, შენახვისა და პერსონალური მონაცემების სხვისთვის გადაცემის თაობაზე მოთხოვნა არ შემოსულა.</w:t>
      </w:r>
    </w:p>
    <w:p w:rsidR="00816B7A" w:rsidRPr="006F4857" w:rsidRDefault="00816B7A" w:rsidP="006F4857">
      <w:pPr>
        <w:pStyle w:val="abzacixml"/>
        <w:rPr>
          <w:lang w:val="ka-GE"/>
        </w:rPr>
      </w:pPr>
      <w:r w:rsidRPr="006F4857">
        <w:rPr>
          <w:lang w:val="ka-GE"/>
        </w:rPr>
        <w:t>დ) 2016 წლის საანგარიშო პერიოდში, სკოლაში დასაქმებულთა მიერ საქართველოს ზოგადი ადმინისტრაციული კოდექსით დადგენილი მოთხოვნები არ დარღვეულა და პასუხისმგებელ პირებზე შესაბამისი დისციპლინური სახდელი არ დადებულა.</w:t>
      </w:r>
    </w:p>
    <w:p w:rsidR="00816B7A" w:rsidRPr="006F4857" w:rsidRDefault="00816B7A" w:rsidP="006F4857">
      <w:pPr>
        <w:pStyle w:val="abzacixml"/>
        <w:rPr>
          <w:lang w:val="ka-GE"/>
        </w:rPr>
      </w:pPr>
      <w:r w:rsidRPr="006F4857">
        <w:rPr>
          <w:lang w:val="ka-GE"/>
        </w:rPr>
        <w:t>ე) სკოლას საჯარო ინფორმაციის გაცემაზე უარი არ უთქვამს, შესაბამისად არ გამოუყენებია მოქმედი საკანონმდებლო აქტები.</w:t>
      </w:r>
    </w:p>
    <w:p w:rsidR="00816B7A" w:rsidRPr="006F4857" w:rsidRDefault="00816B7A" w:rsidP="006F4857">
      <w:pPr>
        <w:pStyle w:val="abzacixml"/>
        <w:rPr>
          <w:lang w:val="ka-GE"/>
        </w:rPr>
      </w:pPr>
      <w:r w:rsidRPr="006F4857">
        <w:rPr>
          <w:lang w:val="ka-GE"/>
        </w:rPr>
        <w:t xml:space="preserve">ვ) </w:t>
      </w:r>
      <w:r w:rsidRPr="006F4857">
        <w:rPr>
          <w:bdr w:val="none" w:sz="0" w:space="0" w:color="auto" w:frame="1"/>
          <w:lang w:val="ka-GE"/>
        </w:rPr>
        <w:t xml:space="preserve">საჯარო ინფორმაციის გაცემასთან დაკავშირებით სკოლის წინააღმდეგ სარჩელი სასამართლოში შეტანილ არ ყოფილა და ინფორმაციის დამუშავებასა და გაცემასთან, </w:t>
      </w:r>
      <w:r w:rsidRPr="006F4857">
        <w:rPr>
          <w:lang w:val="ka-GE"/>
        </w:rPr>
        <w:t xml:space="preserve">სკოლის მიერ ინფორმაციის გაცემაზე უარის თქმის შესახება გადაწყვეტილება არ მიღებულა. გამომდინარე აქედან, </w:t>
      </w:r>
      <w:r w:rsidRPr="006F4857">
        <w:rPr>
          <w:bdr w:val="none" w:sz="0" w:space="0" w:color="auto" w:frame="1"/>
          <w:lang w:val="ka-GE"/>
        </w:rPr>
        <w:t xml:space="preserve">საჯარო ინფორმაციის გაცემაზე უარის თქმის შესახებ მიღებული გადაწყვეტილების გასაჩივრებასთან დაკავშირებული ხარჯებიც სკოლას არ ჰქონია.  </w:t>
      </w:r>
    </w:p>
    <w:p w:rsidR="00816B7A" w:rsidRPr="006F4857" w:rsidRDefault="00816B7A" w:rsidP="006F4857">
      <w:pPr>
        <w:pStyle w:val="abzacixml"/>
        <w:rPr>
          <w:lang w:val="ka-GE"/>
        </w:rPr>
      </w:pPr>
    </w:p>
    <w:p w:rsidR="00816B7A" w:rsidRPr="006F4857" w:rsidRDefault="00816B7A" w:rsidP="006F4857">
      <w:pPr>
        <w:pStyle w:val="abzacixml"/>
        <w:rPr>
          <w:lang w:val="ka-GE"/>
        </w:rPr>
      </w:pPr>
      <w:r w:rsidRPr="006F4857">
        <w:rPr>
          <w:lang w:val="ka-GE"/>
        </w:rPr>
        <w:t>სსიპ ქალაქ წალენჯიხის №1 საჯრო სკოლის 2016 წლის წლიურ ანგარიშს აგრეთვე წარმოგიდგენთ ცხრილის ფორმით:</w:t>
      </w:r>
    </w:p>
    <w:p w:rsidR="00816B7A" w:rsidRPr="006F4857" w:rsidRDefault="00816B7A" w:rsidP="006F4857">
      <w:pPr>
        <w:pStyle w:val="abzacixml"/>
        <w:rPr>
          <w:lang w:val="ka-GE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411"/>
        <w:gridCol w:w="2016"/>
      </w:tblGrid>
      <w:tr w:rsidR="00816B7A" w:rsidRPr="006F4857">
        <w:trPr>
          <w:trHeight w:val="338"/>
        </w:trPr>
        <w:tc>
          <w:tcPr>
            <w:tcW w:w="6411" w:type="dxa"/>
          </w:tcPr>
          <w:p w:rsidR="00816B7A" w:rsidRPr="006F4857" w:rsidRDefault="00816B7A" w:rsidP="006F4857">
            <w:pPr>
              <w:pStyle w:val="ckhrilixml"/>
              <w:rPr>
                <w:lang w:val="ka-GE"/>
              </w:rPr>
            </w:pPr>
            <w:r w:rsidRPr="006F4857">
              <w:rPr>
                <w:lang w:val="ka-GE"/>
              </w:rPr>
              <w:t>ანგარიში</w:t>
            </w:r>
          </w:p>
        </w:tc>
        <w:tc>
          <w:tcPr>
            <w:tcW w:w="2016" w:type="dxa"/>
          </w:tcPr>
          <w:p w:rsidR="00816B7A" w:rsidRPr="006F4857" w:rsidRDefault="00816B7A" w:rsidP="006F4857">
            <w:pPr>
              <w:pStyle w:val="ckhrilixml"/>
              <w:rPr>
                <w:lang w:val="ka-GE"/>
              </w:rPr>
            </w:pPr>
            <w:r w:rsidRPr="006F4857">
              <w:rPr>
                <w:lang w:val="ka-GE"/>
              </w:rPr>
              <w:t>რაოდენობა</w:t>
            </w:r>
          </w:p>
        </w:tc>
      </w:tr>
      <w:tr w:rsidR="00816B7A" w:rsidRPr="006F4857">
        <w:trPr>
          <w:trHeight w:val="212"/>
        </w:trPr>
        <w:tc>
          <w:tcPr>
            <w:tcW w:w="6411" w:type="dxa"/>
          </w:tcPr>
          <w:p w:rsidR="00816B7A" w:rsidRPr="006F4857" w:rsidRDefault="00816B7A" w:rsidP="006F4857">
            <w:pPr>
              <w:pStyle w:val="ckhrilixml"/>
              <w:rPr>
                <w:lang w:val="ka-GE"/>
              </w:rPr>
            </w:pPr>
            <w:r w:rsidRPr="006F4857">
              <w:rPr>
                <w:lang w:val="ka-GE"/>
              </w:rPr>
              <w:t>მოთხოვნა საჯარო ინფორმაციის გაცემის თაობაზე</w:t>
            </w:r>
          </w:p>
        </w:tc>
        <w:tc>
          <w:tcPr>
            <w:tcW w:w="2016" w:type="dxa"/>
          </w:tcPr>
          <w:p w:rsidR="00816B7A" w:rsidRPr="006F4857" w:rsidRDefault="00816B7A" w:rsidP="006F4857">
            <w:pPr>
              <w:pStyle w:val="ckhrilixml"/>
              <w:rPr>
                <w:lang w:val="ka-GE"/>
              </w:rPr>
            </w:pPr>
            <w:r w:rsidRPr="006F4857">
              <w:rPr>
                <w:lang w:val="ka-GE"/>
              </w:rPr>
              <w:t>0 (ნული)</w:t>
            </w:r>
          </w:p>
        </w:tc>
      </w:tr>
      <w:tr w:rsidR="00816B7A" w:rsidRPr="006F4857">
        <w:trPr>
          <w:trHeight w:val="338"/>
        </w:trPr>
        <w:tc>
          <w:tcPr>
            <w:tcW w:w="6411" w:type="dxa"/>
          </w:tcPr>
          <w:p w:rsidR="00816B7A" w:rsidRPr="006F4857" w:rsidRDefault="00816B7A" w:rsidP="006F4857">
            <w:pPr>
              <w:pStyle w:val="ckhrilixml"/>
              <w:rPr>
                <w:lang w:val="ka-GE"/>
              </w:rPr>
            </w:pPr>
            <w:r w:rsidRPr="006F4857">
              <w:rPr>
                <w:lang w:val="ka-GE"/>
              </w:rPr>
              <w:t xml:space="preserve">მოთხოვნა საჯარო ინფორმაციაში შესწორების შეტანის თაობაზე </w:t>
            </w:r>
          </w:p>
        </w:tc>
        <w:tc>
          <w:tcPr>
            <w:tcW w:w="2016" w:type="dxa"/>
          </w:tcPr>
          <w:p w:rsidR="00816B7A" w:rsidRPr="006F4857" w:rsidRDefault="00816B7A" w:rsidP="006F4857">
            <w:pPr>
              <w:pStyle w:val="ckhrilixml"/>
              <w:rPr>
                <w:lang w:val="ka-GE"/>
              </w:rPr>
            </w:pPr>
            <w:r w:rsidRPr="006F4857">
              <w:rPr>
                <w:lang w:val="ka-GE"/>
              </w:rPr>
              <w:t>0 (ნული)</w:t>
            </w:r>
          </w:p>
        </w:tc>
      </w:tr>
      <w:tr w:rsidR="00816B7A" w:rsidRPr="006F4857">
        <w:trPr>
          <w:trHeight w:val="338"/>
        </w:trPr>
        <w:tc>
          <w:tcPr>
            <w:tcW w:w="6411" w:type="dxa"/>
          </w:tcPr>
          <w:p w:rsidR="00816B7A" w:rsidRPr="006F4857" w:rsidRDefault="00816B7A" w:rsidP="006F4857">
            <w:pPr>
              <w:pStyle w:val="ckhrilixml"/>
              <w:rPr>
                <w:lang w:val="ka-GE"/>
              </w:rPr>
            </w:pPr>
            <w:r w:rsidRPr="006F4857">
              <w:rPr>
                <w:lang w:val="ka-GE"/>
              </w:rPr>
              <w:t xml:space="preserve">მოთხოვნა საჯარო ინფორმაციის გაცემის თაობაზე დაკმაყოფილებული </w:t>
            </w:r>
          </w:p>
        </w:tc>
        <w:tc>
          <w:tcPr>
            <w:tcW w:w="2016" w:type="dxa"/>
          </w:tcPr>
          <w:p w:rsidR="00816B7A" w:rsidRPr="006F4857" w:rsidRDefault="00816B7A" w:rsidP="006F4857">
            <w:pPr>
              <w:pStyle w:val="ckhrilixml"/>
              <w:rPr>
                <w:lang w:val="ka-GE"/>
              </w:rPr>
            </w:pPr>
            <w:r w:rsidRPr="006F4857">
              <w:rPr>
                <w:lang w:val="ka-GE"/>
              </w:rPr>
              <w:t>0 (ნული)</w:t>
            </w:r>
          </w:p>
        </w:tc>
      </w:tr>
      <w:tr w:rsidR="00816B7A" w:rsidRPr="006F4857">
        <w:trPr>
          <w:trHeight w:val="563"/>
        </w:trPr>
        <w:tc>
          <w:tcPr>
            <w:tcW w:w="6411" w:type="dxa"/>
          </w:tcPr>
          <w:p w:rsidR="00816B7A" w:rsidRPr="006F4857" w:rsidRDefault="00816B7A" w:rsidP="006F4857">
            <w:pPr>
              <w:pStyle w:val="ckhrilixml"/>
              <w:rPr>
                <w:lang w:val="ka-GE"/>
              </w:rPr>
            </w:pPr>
            <w:r w:rsidRPr="006F4857">
              <w:rPr>
                <w:lang w:val="ka-GE"/>
              </w:rPr>
              <w:t xml:space="preserve">გადაწყვეტილება საჯარო ინფორმაციის მოთხოვნაზე უარის თქმის თაობაზე მიღებული </w:t>
            </w:r>
          </w:p>
        </w:tc>
        <w:tc>
          <w:tcPr>
            <w:tcW w:w="2016" w:type="dxa"/>
          </w:tcPr>
          <w:p w:rsidR="00816B7A" w:rsidRPr="006F4857" w:rsidRDefault="00816B7A" w:rsidP="006F4857">
            <w:pPr>
              <w:pStyle w:val="ckhrilixml"/>
              <w:rPr>
                <w:lang w:val="ka-GE"/>
              </w:rPr>
            </w:pPr>
            <w:r w:rsidRPr="006F4857">
              <w:rPr>
                <w:lang w:val="ka-GE"/>
              </w:rPr>
              <w:t>0 (ნული)</w:t>
            </w:r>
          </w:p>
        </w:tc>
      </w:tr>
      <w:tr w:rsidR="00816B7A" w:rsidRPr="006F4857">
        <w:trPr>
          <w:trHeight w:val="588"/>
        </w:trPr>
        <w:tc>
          <w:tcPr>
            <w:tcW w:w="6411" w:type="dxa"/>
          </w:tcPr>
          <w:p w:rsidR="00816B7A" w:rsidRPr="006F4857" w:rsidRDefault="00816B7A" w:rsidP="006F4857">
            <w:pPr>
              <w:pStyle w:val="ckhrilixml"/>
              <w:rPr>
                <w:lang w:val="ka-GE"/>
              </w:rPr>
            </w:pPr>
            <w:r w:rsidRPr="006F4857">
              <w:rPr>
                <w:lang w:val="ka-GE"/>
              </w:rPr>
              <w:t xml:space="preserve">მოთხოვნა საჯარო მონაცემთა ბაზის თაობაზე </w:t>
            </w:r>
          </w:p>
        </w:tc>
        <w:tc>
          <w:tcPr>
            <w:tcW w:w="2016" w:type="dxa"/>
          </w:tcPr>
          <w:p w:rsidR="00816B7A" w:rsidRPr="006F4857" w:rsidRDefault="00816B7A" w:rsidP="006F4857">
            <w:pPr>
              <w:pStyle w:val="ckhrilixml"/>
              <w:rPr>
                <w:lang w:val="ka-GE"/>
              </w:rPr>
            </w:pPr>
            <w:r w:rsidRPr="006F4857">
              <w:rPr>
                <w:lang w:val="ka-GE"/>
              </w:rPr>
              <w:t xml:space="preserve">0 (ნული) </w:t>
            </w:r>
          </w:p>
        </w:tc>
      </w:tr>
      <w:tr w:rsidR="00816B7A" w:rsidRPr="006F4857">
        <w:trPr>
          <w:trHeight w:val="676"/>
        </w:trPr>
        <w:tc>
          <w:tcPr>
            <w:tcW w:w="6411" w:type="dxa"/>
          </w:tcPr>
          <w:p w:rsidR="00816B7A" w:rsidRPr="006F4857" w:rsidRDefault="00816B7A" w:rsidP="006F4857">
            <w:pPr>
              <w:pStyle w:val="ckhrilixml"/>
              <w:rPr>
                <w:lang w:val="ka-GE"/>
              </w:rPr>
            </w:pPr>
            <w:r w:rsidRPr="006F4857">
              <w:rPr>
                <w:lang w:val="ka-GE"/>
              </w:rPr>
              <w:t xml:space="preserve">მოთხოვნა პერსონალური მონაცემების შეგროვების, დამუშავებისა და შენახვის თაობაზე </w:t>
            </w:r>
          </w:p>
        </w:tc>
        <w:tc>
          <w:tcPr>
            <w:tcW w:w="2016" w:type="dxa"/>
          </w:tcPr>
          <w:p w:rsidR="00816B7A" w:rsidRPr="006F4857" w:rsidRDefault="00816B7A" w:rsidP="006F4857">
            <w:pPr>
              <w:pStyle w:val="ckhrilixml"/>
              <w:rPr>
                <w:lang w:val="ka-GE"/>
              </w:rPr>
            </w:pPr>
            <w:r w:rsidRPr="006F4857">
              <w:rPr>
                <w:lang w:val="ka-GE"/>
              </w:rPr>
              <w:t>0 (ნული)</w:t>
            </w:r>
          </w:p>
        </w:tc>
      </w:tr>
      <w:tr w:rsidR="00816B7A" w:rsidRPr="006F4857">
        <w:trPr>
          <w:trHeight w:val="714"/>
        </w:trPr>
        <w:tc>
          <w:tcPr>
            <w:tcW w:w="6411" w:type="dxa"/>
          </w:tcPr>
          <w:p w:rsidR="00816B7A" w:rsidRPr="006F4857" w:rsidRDefault="00816B7A" w:rsidP="006F4857">
            <w:pPr>
              <w:pStyle w:val="ckhrilixml"/>
              <w:rPr>
                <w:lang w:val="ka-GE"/>
              </w:rPr>
            </w:pPr>
            <w:r w:rsidRPr="006F4857">
              <w:rPr>
                <w:lang w:val="ka-GE"/>
              </w:rPr>
              <w:t>მოთხოვნა პერსონალური მონაცემების შემცველი ინფორმაციის სხვისთვის გადაცემის თაობაზე</w:t>
            </w:r>
          </w:p>
        </w:tc>
        <w:tc>
          <w:tcPr>
            <w:tcW w:w="2016" w:type="dxa"/>
          </w:tcPr>
          <w:p w:rsidR="00816B7A" w:rsidRPr="006F4857" w:rsidRDefault="00816B7A" w:rsidP="006F4857">
            <w:pPr>
              <w:pStyle w:val="ckhrilixml"/>
              <w:rPr>
                <w:lang w:val="ka-GE"/>
              </w:rPr>
            </w:pPr>
            <w:r w:rsidRPr="006F4857">
              <w:rPr>
                <w:lang w:val="ka-GE"/>
              </w:rPr>
              <w:t>0 (ნული)</w:t>
            </w:r>
          </w:p>
        </w:tc>
      </w:tr>
      <w:tr w:rsidR="00816B7A" w:rsidRPr="006F4857" w:rsidTr="00DC1659">
        <w:trPr>
          <w:trHeight w:val="395"/>
        </w:trPr>
        <w:tc>
          <w:tcPr>
            <w:tcW w:w="6411" w:type="dxa"/>
          </w:tcPr>
          <w:p w:rsidR="00816B7A" w:rsidRPr="006F4857" w:rsidRDefault="00816B7A" w:rsidP="006F4857">
            <w:pPr>
              <w:pStyle w:val="ckhrilixml"/>
              <w:rPr>
                <w:lang w:val="ka-GE"/>
              </w:rPr>
            </w:pPr>
            <w:r w:rsidRPr="006F4857">
              <w:rPr>
                <w:lang w:val="ka-GE"/>
              </w:rPr>
              <w:t>ინფორმაცია საჯარო ინფორმაციის გაცემაზე უარის თქმის შესახებ მიღებული გადაწყვეტილების გასაჩივრების შესახებ</w:t>
            </w:r>
          </w:p>
        </w:tc>
        <w:tc>
          <w:tcPr>
            <w:tcW w:w="2016" w:type="dxa"/>
          </w:tcPr>
          <w:p w:rsidR="00816B7A" w:rsidRPr="006F4857" w:rsidRDefault="00816B7A" w:rsidP="006F4857">
            <w:pPr>
              <w:pStyle w:val="ckhrilixml"/>
              <w:rPr>
                <w:lang w:val="ka-GE"/>
              </w:rPr>
            </w:pPr>
            <w:r w:rsidRPr="006F4857">
              <w:rPr>
                <w:lang w:val="ka-GE"/>
              </w:rPr>
              <w:t>0 (ნული)</w:t>
            </w:r>
          </w:p>
        </w:tc>
      </w:tr>
      <w:tr w:rsidR="00816B7A" w:rsidRPr="006F4857">
        <w:trPr>
          <w:trHeight w:val="1264"/>
        </w:trPr>
        <w:tc>
          <w:tcPr>
            <w:tcW w:w="6411" w:type="dxa"/>
          </w:tcPr>
          <w:p w:rsidR="00816B7A" w:rsidRPr="006F4857" w:rsidRDefault="00816B7A" w:rsidP="006F4857">
            <w:pPr>
              <w:pStyle w:val="ckhrilixml"/>
              <w:rPr>
                <w:lang w:val="ka-GE"/>
              </w:rPr>
            </w:pPr>
            <w:r w:rsidRPr="006F4857">
              <w:rPr>
                <w:lang w:val="ka-GE"/>
              </w:rPr>
              <w:t>ინფორმაცია დაწესებულების მიერ ინფორმაციის დამუშავებისა და გაცემასთან, აგრეთვე ინფორმაციის გაცემაზე უარის თქმის შესახებ მიღებული გადაწყვეტილების გასაჩივრებასთან დაკავშირებული ხარჯების, მათ შორის მხარის სასარგებლოდ გადახდილი თანხების შესახებ</w:t>
            </w:r>
          </w:p>
        </w:tc>
        <w:tc>
          <w:tcPr>
            <w:tcW w:w="2016" w:type="dxa"/>
          </w:tcPr>
          <w:p w:rsidR="00816B7A" w:rsidRPr="006F4857" w:rsidRDefault="00816B7A" w:rsidP="006F4857">
            <w:pPr>
              <w:pStyle w:val="ckhrilixml"/>
              <w:rPr>
                <w:lang w:val="ka-GE"/>
              </w:rPr>
            </w:pPr>
            <w:r w:rsidRPr="006F4857">
              <w:rPr>
                <w:lang w:val="ka-GE"/>
              </w:rPr>
              <w:t>0 (ნული)</w:t>
            </w:r>
          </w:p>
        </w:tc>
      </w:tr>
    </w:tbl>
    <w:p w:rsidR="00816B7A" w:rsidRPr="006F4857" w:rsidRDefault="00816B7A" w:rsidP="006F4857">
      <w:pPr>
        <w:pStyle w:val="abzacixml"/>
        <w:rPr>
          <w:b/>
          <w:bCs/>
          <w:lang w:val="ka-GE"/>
        </w:rPr>
      </w:pPr>
    </w:p>
    <w:p w:rsidR="00816B7A" w:rsidRPr="006F4857" w:rsidRDefault="00816B7A" w:rsidP="006F4857">
      <w:pPr>
        <w:pStyle w:val="abzacixml"/>
        <w:rPr>
          <w:b/>
          <w:bCs/>
          <w:lang w:val="ka-GE"/>
        </w:rPr>
      </w:pPr>
      <w:r w:rsidRPr="006F4857">
        <w:rPr>
          <w:b/>
          <w:bCs/>
          <w:lang w:val="ka-GE"/>
        </w:rPr>
        <w:t xml:space="preserve">სსიპ </w:t>
      </w:r>
      <w:r>
        <w:rPr>
          <w:b/>
          <w:bCs/>
          <w:lang w:val="ka-GE"/>
        </w:rPr>
        <w:t>–</w:t>
      </w:r>
      <w:r w:rsidRPr="006F4857">
        <w:rPr>
          <w:b/>
          <w:bCs/>
          <w:lang w:val="ka-GE"/>
        </w:rPr>
        <w:t xml:space="preserve"> ქალაქ წალენჯიხის №1 საჯარო</w:t>
      </w:r>
    </w:p>
    <w:p w:rsidR="00816B7A" w:rsidRPr="006F4857" w:rsidRDefault="00816B7A" w:rsidP="006F4857">
      <w:pPr>
        <w:pStyle w:val="abzacixml"/>
        <w:rPr>
          <w:b/>
          <w:bCs/>
        </w:rPr>
      </w:pPr>
      <w:r w:rsidRPr="006F4857">
        <w:rPr>
          <w:b/>
          <w:bCs/>
          <w:lang w:val="ka-GE"/>
        </w:rPr>
        <w:t xml:space="preserve">სკოლის დირექტორი </w:t>
      </w:r>
      <w:r w:rsidRPr="006F4857">
        <w:rPr>
          <w:b/>
          <w:bCs/>
          <w:lang w:val="ka-GE"/>
        </w:rPr>
        <w:tab/>
      </w:r>
      <w:r w:rsidRPr="006F4857">
        <w:rPr>
          <w:b/>
          <w:bCs/>
          <w:lang w:val="ka-GE"/>
        </w:rPr>
        <w:tab/>
      </w:r>
      <w:r w:rsidRPr="006F4857">
        <w:rPr>
          <w:b/>
          <w:bCs/>
          <w:lang w:val="ka-GE"/>
        </w:rPr>
        <w:tab/>
      </w:r>
      <w:r w:rsidRPr="006F4857">
        <w:rPr>
          <w:b/>
          <w:bCs/>
          <w:lang w:val="ka-GE"/>
        </w:rPr>
        <w:tab/>
      </w:r>
      <w:r w:rsidRPr="006F4857">
        <w:rPr>
          <w:b/>
          <w:bCs/>
          <w:lang w:val="ka-GE"/>
        </w:rPr>
        <w:tab/>
        <w:t xml:space="preserve">      </w:t>
      </w:r>
      <w:r>
        <w:rPr>
          <w:b/>
          <w:bCs/>
          <w:lang w:val="ka-GE"/>
        </w:rPr>
        <w:tab/>
      </w:r>
      <w:r w:rsidRPr="006F4857">
        <w:rPr>
          <w:b/>
          <w:bCs/>
          <w:lang w:val="ka-GE"/>
        </w:rPr>
        <w:t>ბადრი ბობოხია</w:t>
      </w:r>
    </w:p>
    <w:p w:rsidR="00816B7A" w:rsidRPr="006F4857" w:rsidRDefault="00816B7A" w:rsidP="006F4857">
      <w:pPr>
        <w:pStyle w:val="abzacixml"/>
        <w:rPr>
          <w:lang w:val="ka-GE"/>
        </w:rPr>
      </w:pPr>
    </w:p>
    <w:p w:rsidR="00816B7A" w:rsidRPr="006F4857" w:rsidRDefault="00816B7A" w:rsidP="006F4857">
      <w:pPr>
        <w:pStyle w:val="abzacixml"/>
        <w:rPr>
          <w:lang w:val="ka-GE"/>
        </w:rPr>
      </w:pPr>
    </w:p>
    <w:sectPr w:rsidR="00816B7A" w:rsidRPr="006F4857" w:rsidSect="008E7814">
      <w:pgSz w:w="11909" w:h="16834" w:code="9"/>
      <w:pgMar w:top="1152" w:right="1152" w:bottom="1008" w:left="1008" w:header="1872" w:footer="864" w:gutter="144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gutterAtTop/>
  <w:defaultTabStop w:val="720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448CF"/>
    <w:rsid w:val="001760ED"/>
    <w:rsid w:val="00324E4B"/>
    <w:rsid w:val="006D23D0"/>
    <w:rsid w:val="006F4857"/>
    <w:rsid w:val="007F28E3"/>
    <w:rsid w:val="00816B7A"/>
    <w:rsid w:val="008E7814"/>
    <w:rsid w:val="0090740A"/>
    <w:rsid w:val="00987997"/>
    <w:rsid w:val="00D33B2A"/>
    <w:rsid w:val="00D448CF"/>
    <w:rsid w:val="00DC1659"/>
    <w:rsid w:val="00E70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48CF"/>
    <w:pPr>
      <w:spacing w:after="200" w:line="276" w:lineRule="auto"/>
    </w:pPr>
    <w:rPr>
      <w:rFonts w:cs="Calibri"/>
      <w:lang w:val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ulcvlilebaxml">
    <w:name w:val="sul_cvlileba_xml"/>
    <w:basedOn w:val="Normal"/>
    <w:autoRedefine/>
    <w:uiPriority w:val="99"/>
    <w:rsid w:val="006F4857"/>
    <w:pPr>
      <w:spacing w:after="0" w:line="240" w:lineRule="auto"/>
      <w:ind w:firstLine="283"/>
      <w:outlineLvl w:val="0"/>
    </w:pPr>
    <w:rPr>
      <w:rFonts w:ascii="Sylfaen" w:hAnsi="Sylfaen" w:cs="Sylfaen"/>
      <w:b/>
      <w:bCs/>
      <w:lang w:eastAsia="ru-RU"/>
    </w:rPr>
  </w:style>
  <w:style w:type="paragraph" w:customStyle="1" w:styleId="zogadinacilixml">
    <w:name w:val="zogadi_nacili_xml"/>
    <w:basedOn w:val="Normal"/>
    <w:autoRedefine/>
    <w:uiPriority w:val="99"/>
    <w:rsid w:val="006F4857"/>
    <w:pPr>
      <w:keepNext/>
      <w:keepLines/>
      <w:suppressAutoHyphens/>
      <w:spacing w:before="240" w:after="0" w:line="240" w:lineRule="exact"/>
      <w:ind w:hanging="850"/>
      <w:jc w:val="center"/>
    </w:pPr>
    <w:rPr>
      <w:rFonts w:ascii="Sylfaen" w:hAnsi="Sylfaen" w:cs="Sylfaen"/>
      <w:b/>
      <w:bCs/>
      <w:lang w:val="en-US"/>
    </w:rPr>
  </w:style>
  <w:style w:type="paragraph" w:customStyle="1" w:styleId="gansakutrebulinacilixml">
    <w:name w:val="gansakutrebuli_nacili_xml"/>
    <w:basedOn w:val="Normal"/>
    <w:autoRedefine/>
    <w:uiPriority w:val="99"/>
    <w:rsid w:val="006F4857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 w:after="0" w:line="240" w:lineRule="auto"/>
      <w:ind w:left="0" w:hanging="850"/>
      <w:jc w:val="center"/>
    </w:pPr>
    <w:rPr>
      <w:rFonts w:ascii="Sylfaen" w:hAnsi="Sylfaen" w:cs="Sylfaen"/>
      <w:b/>
      <w:bCs/>
      <w:lang w:val="en-US"/>
    </w:rPr>
  </w:style>
  <w:style w:type="paragraph" w:customStyle="1" w:styleId="sataurixml">
    <w:name w:val="satauri_xml"/>
    <w:basedOn w:val="Normal"/>
    <w:autoRedefine/>
    <w:uiPriority w:val="99"/>
    <w:rsid w:val="006F4857"/>
    <w:pPr>
      <w:spacing w:after="0" w:line="240" w:lineRule="auto"/>
      <w:ind w:firstLine="283"/>
      <w:jc w:val="center"/>
    </w:pPr>
    <w:rPr>
      <w:rFonts w:ascii="Sylfaen" w:hAnsi="Sylfaen" w:cs="Sylfaen"/>
      <w:b/>
      <w:bCs/>
      <w:sz w:val="24"/>
      <w:szCs w:val="24"/>
      <w:lang w:val="en-US"/>
    </w:rPr>
  </w:style>
  <w:style w:type="paragraph" w:customStyle="1" w:styleId="tarigixml">
    <w:name w:val="tarigi_xml"/>
    <w:basedOn w:val="Normal"/>
    <w:autoRedefine/>
    <w:uiPriority w:val="99"/>
    <w:rsid w:val="006F4857"/>
    <w:pPr>
      <w:spacing w:before="240" w:after="240" w:line="240" w:lineRule="auto"/>
      <w:ind w:firstLine="284"/>
      <w:jc w:val="center"/>
      <w:outlineLvl w:val="0"/>
    </w:pPr>
    <w:rPr>
      <w:rFonts w:ascii="Sylfaen" w:hAnsi="Sylfaen" w:cs="Sylfaen"/>
      <w:b/>
      <w:bCs/>
      <w:lang w:val="en-US" w:eastAsia="ru-RU"/>
    </w:rPr>
  </w:style>
  <w:style w:type="paragraph" w:customStyle="1" w:styleId="satauri2">
    <w:name w:val="satauri2"/>
    <w:basedOn w:val="Normal"/>
    <w:uiPriority w:val="99"/>
    <w:rsid w:val="006F4857"/>
    <w:pPr>
      <w:spacing w:after="0" w:line="240" w:lineRule="auto"/>
      <w:jc w:val="center"/>
    </w:pPr>
    <w:rPr>
      <w:rFonts w:ascii="Sylfaen" w:hAnsi="Sylfaen" w:cs="Sylfaen"/>
      <w:b/>
      <w:bCs/>
      <w:lang w:val="en-US"/>
    </w:rPr>
  </w:style>
  <w:style w:type="paragraph" w:customStyle="1" w:styleId="danartixml">
    <w:name w:val="danarti_xml"/>
    <w:basedOn w:val="Normal"/>
    <w:autoRedefine/>
    <w:uiPriority w:val="99"/>
    <w:rsid w:val="006F4857"/>
    <w:pPr>
      <w:spacing w:before="120" w:after="120" w:line="240" w:lineRule="auto"/>
      <w:ind w:firstLine="284"/>
      <w:jc w:val="right"/>
      <w:outlineLvl w:val="0"/>
    </w:pPr>
    <w:rPr>
      <w:rFonts w:ascii="Sylfaen" w:hAnsi="Sylfaen" w:cs="Sylfaen"/>
      <w:b/>
      <w:bCs/>
      <w:i/>
      <w:iCs/>
      <w:sz w:val="20"/>
      <w:szCs w:val="20"/>
      <w:lang w:eastAsia="ru-RU"/>
    </w:rPr>
  </w:style>
  <w:style w:type="paragraph" w:customStyle="1" w:styleId="khelmoceraxml">
    <w:name w:val="khelmocera_xml"/>
    <w:basedOn w:val="Normal"/>
    <w:autoRedefine/>
    <w:uiPriority w:val="99"/>
    <w:rsid w:val="006F4857"/>
    <w:pPr>
      <w:spacing w:before="120" w:after="120" w:line="240" w:lineRule="auto"/>
      <w:ind w:firstLine="283"/>
      <w:outlineLvl w:val="0"/>
    </w:pPr>
    <w:rPr>
      <w:rFonts w:ascii="Sylfaen" w:hAnsi="Sylfaen" w:cs="Sylfaen"/>
      <w:b/>
      <w:bCs/>
      <w:sz w:val="24"/>
      <w:szCs w:val="24"/>
      <w:lang w:val="en-US" w:eastAsia="ru-RU"/>
    </w:rPr>
  </w:style>
  <w:style w:type="paragraph" w:customStyle="1" w:styleId="ckhrilixml">
    <w:name w:val="ckhrili_xml"/>
    <w:basedOn w:val="Normal"/>
    <w:autoRedefine/>
    <w:uiPriority w:val="99"/>
    <w:rsid w:val="006F4857"/>
    <w:pPr>
      <w:spacing w:before="20" w:after="20" w:line="240" w:lineRule="auto"/>
      <w:outlineLvl w:val="0"/>
    </w:pPr>
    <w:rPr>
      <w:rFonts w:ascii="Sylfaen" w:hAnsi="Sylfaen" w:cs="Sylfaen"/>
      <w:sz w:val="18"/>
      <w:szCs w:val="18"/>
      <w:lang w:eastAsia="ru-RU"/>
    </w:rPr>
  </w:style>
  <w:style w:type="paragraph" w:customStyle="1" w:styleId="abzacixml">
    <w:name w:val="abzaci_xml"/>
    <w:basedOn w:val="PlainText"/>
    <w:autoRedefine/>
    <w:uiPriority w:val="99"/>
    <w:rsid w:val="006F4857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  <w:lang w:val="en-US"/>
    </w:rPr>
  </w:style>
  <w:style w:type="paragraph" w:styleId="PlainText">
    <w:name w:val="Plain Text"/>
    <w:basedOn w:val="Normal"/>
    <w:link w:val="PlainTextChar"/>
    <w:uiPriority w:val="99"/>
    <w:rsid w:val="006F4857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77649"/>
    <w:rPr>
      <w:rFonts w:ascii="Courier New" w:hAnsi="Courier New" w:cs="Courier New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2</Pages>
  <Words>458</Words>
  <Characters>2613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Tsalenjikha1</dc:creator>
  <cp:keywords/>
  <dc:description/>
  <cp:lastModifiedBy>nvaradashvili</cp:lastModifiedBy>
  <cp:revision>4</cp:revision>
  <dcterms:created xsi:type="dcterms:W3CDTF">2016-12-09T10:30:00Z</dcterms:created>
  <dcterms:modified xsi:type="dcterms:W3CDTF">2016-12-23T14:51:00Z</dcterms:modified>
</cp:coreProperties>
</file>