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0FB" w:rsidRPr="00550DA3" w:rsidRDefault="00D810FB" w:rsidP="00550DA3">
      <w:pPr>
        <w:pStyle w:val="abzacixml"/>
        <w:jc w:val="center"/>
        <w:rPr>
          <w:b/>
          <w:bCs/>
        </w:rPr>
      </w:pPr>
      <w:r w:rsidRPr="00550DA3">
        <w:rPr>
          <w:b/>
          <w:bCs/>
        </w:rPr>
        <w:t>სსიპ</w:t>
      </w:r>
      <w:r>
        <w:rPr>
          <w:b/>
          <w:bCs/>
        </w:rPr>
        <w:t xml:space="preserve"> –</w:t>
      </w:r>
      <w:r w:rsidRPr="00550DA3">
        <w:rPr>
          <w:b/>
          <w:bCs/>
        </w:rPr>
        <w:t> ლაგოდეხის მუნიციპალიტეტის სოფელი ჭიაურის საჯარო სკოლის 2016 წლის ანგარიში საქართველოს ზოგადი ადმინისტრაციული კოდექსის „ინფორმაციის თავისუფლების” თავით გათვალისწინებული მოთხოვნების შესრულების თაობაზე</w:t>
      </w:r>
    </w:p>
    <w:p w:rsidR="00D810FB" w:rsidRPr="00550DA3" w:rsidRDefault="00D810FB" w:rsidP="00550DA3">
      <w:pPr>
        <w:pStyle w:val="abzacixml"/>
      </w:pPr>
      <w:r w:rsidRPr="00550DA3">
        <w:t> </w:t>
      </w:r>
    </w:p>
    <w:p w:rsidR="00D810FB" w:rsidRPr="00550DA3" w:rsidRDefault="00D810FB" w:rsidP="00550DA3">
      <w:pPr>
        <w:pStyle w:val="abzacixml"/>
      </w:pPr>
      <w:r>
        <w:t xml:space="preserve"> </w:t>
      </w:r>
      <w:r w:rsidRPr="00550DA3">
        <w:t>სსიპ</w:t>
      </w:r>
      <w:r>
        <w:t xml:space="preserve"> – </w:t>
      </w:r>
      <w:r w:rsidRPr="00550DA3">
        <w:t>ლაგოდეხის მუნიციპალიტეტის სოფელი ჭიაურის საჯარო სკოლის (შემდგომში სკოლა) 2016 წლის ანგარიშს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    </w:t>
      </w:r>
    </w:p>
    <w:p w:rsidR="00D810FB" w:rsidRPr="00550DA3" w:rsidRDefault="00D810FB" w:rsidP="00550DA3">
      <w:pPr>
        <w:pStyle w:val="abzacixml"/>
      </w:pPr>
      <w:r w:rsidRPr="00550DA3">
        <w:t xml:space="preserve">     სსიპ-ლაგოდეხის მუნიციპალიტეტის სოფელი ჭიაურის საჯარო სკოლის 2015 წლის 01 დეკემბერს №1/კ-40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-ლაგოდეხის მუნიციპალიტეტის სოფელ ჭიაურის საჯარო სკოლის საქმისმწარმოებელი ნანული ქიმაძე.</w:t>
      </w:r>
    </w:p>
    <w:p w:rsidR="00D810FB" w:rsidRPr="00550DA3" w:rsidRDefault="00D810FB" w:rsidP="00550DA3">
      <w:pPr>
        <w:pStyle w:val="abzacixml"/>
      </w:pPr>
      <w:r w:rsidRPr="00550DA3">
        <w:t>ა) 2016 წლის საანგარიშო პერიოდში, სკოლაში საჯარო ინფორმაციის გაცემის მოთხოვნის თაობაზე წარმოდგენილ იქნა 5 (ხუთი) განცხადება, საჯარო ინფორმაციაში შესწორების შეტანის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D810FB" w:rsidRPr="00550DA3" w:rsidRDefault="00D810FB" w:rsidP="00550DA3">
      <w:pPr>
        <w:pStyle w:val="abzacixml"/>
      </w:pPr>
      <w:r w:rsidRPr="00550DA3">
        <w:t>ბ) დაკმაყოფილდა 5 (ხუთი)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D810FB" w:rsidRPr="00550DA3" w:rsidRDefault="00D810FB" w:rsidP="00550DA3">
      <w:pPr>
        <w:pStyle w:val="abzacixml"/>
      </w:pPr>
      <w:r w:rsidRPr="00550DA3">
        <w:t>გ) საჯარო მონაცემთა ბაზების თაობაზე მოთხოვნა შემოვიდა 15 მოთხოვნა,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შემოსულა. პერსონალური მონაცემების სხვისთვის გადაცემის თაობაზე მოთხოვნა არ შემოსულა.</w:t>
      </w:r>
    </w:p>
    <w:p w:rsidR="00D810FB" w:rsidRPr="00550DA3" w:rsidRDefault="00D810FB" w:rsidP="00550DA3">
      <w:pPr>
        <w:pStyle w:val="abzacixml"/>
      </w:pPr>
      <w:r w:rsidRPr="00550DA3">
        <w:t>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D810FB" w:rsidRPr="00550DA3" w:rsidRDefault="00D810FB" w:rsidP="00550DA3">
      <w:pPr>
        <w:pStyle w:val="abzacixml"/>
      </w:pPr>
      <w:r w:rsidRPr="00550DA3"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D810FB" w:rsidRPr="00550DA3" w:rsidRDefault="00D810FB" w:rsidP="00550DA3">
      <w:pPr>
        <w:pStyle w:val="abzacixml"/>
      </w:pPr>
      <w:r w:rsidRPr="00550DA3">
        <w:t>ვ)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აქედან,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</w:t>
      </w:r>
    </w:p>
    <w:p w:rsidR="00D810FB" w:rsidRPr="00550DA3" w:rsidRDefault="00D810FB" w:rsidP="00550DA3">
      <w:pPr>
        <w:pStyle w:val="abzacixml"/>
      </w:pPr>
      <w:r w:rsidRPr="00550DA3">
        <w:t> </w:t>
      </w:r>
    </w:p>
    <w:p w:rsidR="00D810FB" w:rsidRPr="00550DA3" w:rsidRDefault="00D810FB" w:rsidP="00550DA3">
      <w:pPr>
        <w:pStyle w:val="abzacixml"/>
      </w:pPr>
      <w:r w:rsidRPr="00550DA3">
        <w:t>სსიპ</w:t>
      </w:r>
      <w:r>
        <w:t xml:space="preserve"> – </w:t>
      </w:r>
      <w:r w:rsidRPr="00550DA3">
        <w:t>ლაგოდეხის მუნიციპალიტეტის სოფელი ჭიაურის საჯარო სკოლის 2016 წლის წლიურ ანგარიშს აგრეთვე წარმოგიდგენთ ცხრილის ფორმით:</w:t>
      </w:r>
    </w:p>
    <w:p w:rsidR="00D810FB" w:rsidRPr="00550DA3" w:rsidRDefault="00D810FB" w:rsidP="00550DA3">
      <w:pPr>
        <w:pStyle w:val="abzacixml"/>
      </w:pPr>
      <w:r w:rsidRPr="00550DA3"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რაოდენობა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5 (ხუთი)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საჯარო ინფორმაციაში შესწორების შეტანის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საჯარო ინფორმაციის გაცემის თაობაზე დაკმაყოფილებული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5(ხუთი)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გადაწყვეტილება საჯარო ინფორმაციის მოთხოვნაზე უარის თქმის თაობაზე მიღებული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საჯარო მონაცემთა ბაზის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15 (თხუთმეტი)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პერსონალური მონაცემების შეგროვების, დამუშავებისა და შენახვის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  <w:tr w:rsidR="00D810FB" w:rsidRPr="00550DA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810FB" w:rsidRPr="00550DA3" w:rsidRDefault="00D810FB" w:rsidP="00550DA3">
            <w:pPr>
              <w:pStyle w:val="ckhrilixml"/>
            </w:pPr>
            <w:r w:rsidRPr="00550DA3">
              <w:t>0 (ნული)</w:t>
            </w:r>
          </w:p>
        </w:tc>
      </w:tr>
    </w:tbl>
    <w:p w:rsidR="00D810FB" w:rsidRPr="00550DA3" w:rsidRDefault="00D810FB" w:rsidP="00550DA3">
      <w:pPr>
        <w:pStyle w:val="abzacixml"/>
        <w:rPr>
          <w:b/>
          <w:bCs/>
        </w:rPr>
      </w:pPr>
      <w:r w:rsidRPr="00550DA3">
        <w:t> </w:t>
      </w:r>
    </w:p>
    <w:p w:rsidR="00D810FB" w:rsidRPr="00550DA3" w:rsidRDefault="00D810FB" w:rsidP="00550DA3">
      <w:pPr>
        <w:pStyle w:val="abzacixml"/>
        <w:rPr>
          <w:b/>
          <w:bCs/>
        </w:rPr>
      </w:pPr>
    </w:p>
    <w:p w:rsidR="00D810FB" w:rsidRPr="00550DA3" w:rsidRDefault="00D810FB" w:rsidP="00550DA3">
      <w:pPr>
        <w:pStyle w:val="abzacixml"/>
        <w:rPr>
          <w:b/>
          <w:bCs/>
          <w:lang w:val="ka-GE"/>
        </w:rPr>
      </w:pPr>
      <w:r w:rsidRPr="00550DA3">
        <w:rPr>
          <w:b/>
          <w:bCs/>
          <w:lang w:val="ka-GE"/>
        </w:rPr>
        <w:t>სსიპ</w:t>
      </w:r>
      <w:r>
        <w:rPr>
          <w:b/>
          <w:bCs/>
        </w:rPr>
        <w:t xml:space="preserve"> –</w:t>
      </w:r>
      <w:r w:rsidRPr="00550DA3">
        <w:rPr>
          <w:b/>
          <w:bCs/>
          <w:lang w:val="ka-GE"/>
        </w:rPr>
        <w:t xml:space="preserve"> ლაგოდეხის მუნიციპალიტეტის </w:t>
      </w:r>
    </w:p>
    <w:p w:rsidR="00D810FB" w:rsidRPr="00550DA3" w:rsidRDefault="00D810FB" w:rsidP="00550DA3">
      <w:pPr>
        <w:pStyle w:val="abzacixml"/>
        <w:rPr>
          <w:b/>
          <w:bCs/>
        </w:rPr>
      </w:pPr>
      <w:r w:rsidRPr="00550DA3">
        <w:rPr>
          <w:b/>
          <w:bCs/>
          <w:lang w:val="ka-GE"/>
        </w:rPr>
        <w:t>სოფელ ჭიაურის საჯარო სკოლის დირექტორი                 ენზო ბერიძე</w:t>
      </w:r>
    </w:p>
    <w:p w:rsidR="00D810FB" w:rsidRPr="00550DA3" w:rsidRDefault="00D810FB" w:rsidP="00550DA3">
      <w:pPr>
        <w:pStyle w:val="abzacixml"/>
      </w:pPr>
    </w:p>
    <w:sectPr w:rsidR="00D810FB" w:rsidRPr="00550DA3" w:rsidSect="003F50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539"/>
    <w:rsid w:val="001B672F"/>
    <w:rsid w:val="00220A92"/>
    <w:rsid w:val="002B3062"/>
    <w:rsid w:val="00306539"/>
    <w:rsid w:val="003F5042"/>
    <w:rsid w:val="00550DA3"/>
    <w:rsid w:val="00997FDB"/>
    <w:rsid w:val="00D8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550DA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50DA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83F79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50DA3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50DA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50DA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550DA3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50DA3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550DA3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50DA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50DA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50DA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64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485</Words>
  <Characters>2766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ad1chiauri</dc:creator>
  <cp:keywords/>
  <dc:description/>
  <cp:lastModifiedBy>nvaradashvili</cp:lastModifiedBy>
  <cp:revision>4</cp:revision>
  <dcterms:created xsi:type="dcterms:W3CDTF">2016-12-12T09:43:00Z</dcterms:created>
  <dcterms:modified xsi:type="dcterms:W3CDTF">2016-12-19T12:08:00Z</dcterms:modified>
</cp:coreProperties>
</file>