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0AB" w:rsidRPr="00576269" w:rsidRDefault="000870AB" w:rsidP="00576269">
      <w:pPr>
        <w:pStyle w:val="abzacixml"/>
        <w:jc w:val="center"/>
        <w:rPr>
          <w:b/>
          <w:bCs/>
        </w:rPr>
      </w:pPr>
      <w:r w:rsidRPr="00576269">
        <w:rPr>
          <w:b/>
          <w:bCs/>
          <w:lang w:val="ka-GE"/>
        </w:rPr>
        <w:t xml:space="preserve">სსიპ </w:t>
      </w:r>
      <w:r>
        <w:rPr>
          <w:b/>
          <w:bCs/>
        </w:rPr>
        <w:t>–</w:t>
      </w:r>
      <w:r w:rsidRPr="00576269">
        <w:rPr>
          <w:b/>
          <w:bCs/>
        </w:rPr>
        <w:t xml:space="preserve"> </w:t>
      </w:r>
      <w:r w:rsidRPr="00576269">
        <w:rPr>
          <w:b/>
          <w:bCs/>
          <w:lang w:val="ka-GE"/>
        </w:rPr>
        <w:t xml:space="preserve">ვანის მუნიციპალიტეტის სოფელ ბზვანის საჯარო სკოლის 2016 წლის ანგარიში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w:t>
      </w:r>
      <w:r w:rsidRPr="00576269">
        <w:rPr>
          <w:b/>
          <w:bCs/>
        </w:rPr>
        <w:t>„</w:t>
      </w:r>
      <w:r w:rsidRPr="00576269">
        <w:rPr>
          <w:b/>
          <w:bCs/>
          <w:lang w:val="ka-GE"/>
        </w:rPr>
        <w:t>ინფორმაციის თავისუფლების” თავით გათვალისწინებული მოთხოვნების შესრულების თაობაზე</w:t>
      </w:r>
    </w:p>
    <w:p w:rsidR="000870AB" w:rsidRPr="00576269" w:rsidRDefault="000870AB" w:rsidP="00576269">
      <w:pPr>
        <w:pStyle w:val="abzacixml"/>
      </w:pPr>
    </w:p>
    <w:p w:rsidR="000870AB" w:rsidRPr="00576269" w:rsidRDefault="000870AB" w:rsidP="00576269">
      <w:pPr>
        <w:pStyle w:val="abzacixml"/>
        <w:rPr>
          <w:lang w:val="ka-GE"/>
        </w:rPr>
      </w:pPr>
      <w:r w:rsidRPr="00576269">
        <w:rPr>
          <w:lang w:val="ka-GE"/>
        </w:rPr>
        <w:t xml:space="preserve">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w:t>
      </w:r>
      <w:r>
        <w:t>–</w:t>
      </w:r>
      <w:r w:rsidRPr="00576269">
        <w:rPr>
          <w:lang w:val="ka-GE"/>
        </w:rPr>
        <w:t xml:space="preserve"> ვანის მუნიციპალიტეტის სოფელ ბზვანის საჯარო სკოლის 2016 წლის ანგარიშს:</w:t>
      </w:r>
    </w:p>
    <w:p w:rsidR="000870AB" w:rsidRPr="00576269" w:rsidRDefault="000870AB" w:rsidP="00576269">
      <w:pPr>
        <w:pStyle w:val="abzacixml"/>
        <w:rPr>
          <w:lang w:val="ka-GE"/>
        </w:rPr>
      </w:pPr>
      <w:r w:rsidRPr="00576269">
        <w:rPr>
          <w:lang w:val="ka-GE"/>
        </w:rPr>
        <w:t xml:space="preserve">ა) საჯარო ინფორმაციის გაცემის მოთხოვნის თაობაზე და საჯარო ინფორმაციაში შესწორების თაობაზე სკოლაში მოთხოვნა არ შემოსულა. შესაბამისად სკოლის მიერ საჯარო ინფორმაციის გაცემაზე უარის თაობაზე გადაწყვეტილება არ ყოფილა მიღებული. </w:t>
      </w:r>
    </w:p>
    <w:p w:rsidR="000870AB" w:rsidRPr="00576269" w:rsidRDefault="000870AB" w:rsidP="00576269">
      <w:pPr>
        <w:pStyle w:val="abzacixml"/>
        <w:rPr>
          <w:lang w:val="ka-GE"/>
        </w:rPr>
      </w:pPr>
      <w:r w:rsidRPr="00576269">
        <w:rPr>
          <w:lang w:val="ka-GE"/>
        </w:rPr>
        <w:t>ბ)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0870AB" w:rsidRPr="00576269" w:rsidRDefault="000870AB" w:rsidP="00576269">
      <w:pPr>
        <w:pStyle w:val="abzacixml"/>
        <w:rPr>
          <w:lang w:val="ka-GE"/>
        </w:rPr>
      </w:pPr>
      <w:r w:rsidRPr="00576269">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0870AB" w:rsidRPr="00576269" w:rsidRDefault="000870AB" w:rsidP="00576269">
      <w:pPr>
        <w:pStyle w:val="abzacixml"/>
        <w:rPr>
          <w:lang w:val="ka-GE"/>
        </w:rPr>
      </w:pPr>
      <w:r w:rsidRPr="00576269">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0870AB" w:rsidRPr="00576269" w:rsidRDefault="000870AB" w:rsidP="00576269">
      <w:pPr>
        <w:pStyle w:val="abzacixml"/>
        <w:rPr>
          <w:lang w:val="ka-GE"/>
        </w:rPr>
      </w:pPr>
      <w:r w:rsidRPr="00576269">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0870AB" w:rsidRPr="00576269" w:rsidRDefault="000870AB" w:rsidP="00576269">
      <w:pPr>
        <w:pStyle w:val="abzacixml"/>
        <w:rPr>
          <w:lang w:val="ka-GE"/>
        </w:rPr>
      </w:pPr>
      <w:r w:rsidRPr="00576269">
        <w:rPr>
          <w:lang w:val="ka-GE"/>
        </w:rPr>
        <w:t>ამასთან</w:t>
      </w:r>
      <w:r>
        <w:t>,</w:t>
      </w:r>
      <w:r w:rsidRPr="00576269">
        <w:rPr>
          <w:lang w:val="ka-GE"/>
        </w:rPr>
        <w:t xml:space="preserve"> სკოლის 2016 წლის წლიურ ანგარიშს წარმოგიდგენთ ცხრილის ფორმით:</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0870AB" w:rsidRPr="00576269">
        <w:trPr>
          <w:trHeight w:val="338"/>
        </w:trPr>
        <w:tc>
          <w:tcPr>
            <w:tcW w:w="6411" w:type="dxa"/>
          </w:tcPr>
          <w:p w:rsidR="000870AB" w:rsidRPr="00576269" w:rsidRDefault="000870AB" w:rsidP="00576269">
            <w:pPr>
              <w:pStyle w:val="ckhrilixml"/>
              <w:rPr>
                <w:lang w:val="ka-GE"/>
              </w:rPr>
            </w:pPr>
            <w:r w:rsidRPr="00576269">
              <w:rPr>
                <w:lang w:val="ka-GE"/>
              </w:rPr>
              <w:t>ანგარიში</w:t>
            </w:r>
          </w:p>
        </w:tc>
        <w:tc>
          <w:tcPr>
            <w:tcW w:w="2016" w:type="dxa"/>
          </w:tcPr>
          <w:p w:rsidR="000870AB" w:rsidRPr="00576269" w:rsidRDefault="000870AB" w:rsidP="00576269">
            <w:pPr>
              <w:pStyle w:val="ckhrilixml"/>
              <w:rPr>
                <w:lang w:val="ka-GE"/>
              </w:rPr>
            </w:pPr>
            <w:r w:rsidRPr="00576269">
              <w:rPr>
                <w:lang w:val="ka-GE"/>
              </w:rPr>
              <w:t>რაოდენობა</w:t>
            </w:r>
          </w:p>
        </w:tc>
      </w:tr>
      <w:tr w:rsidR="000870AB" w:rsidRPr="00576269">
        <w:trPr>
          <w:trHeight w:val="212"/>
        </w:trPr>
        <w:tc>
          <w:tcPr>
            <w:tcW w:w="6411" w:type="dxa"/>
          </w:tcPr>
          <w:p w:rsidR="000870AB" w:rsidRPr="00576269" w:rsidRDefault="000870AB" w:rsidP="00576269">
            <w:pPr>
              <w:pStyle w:val="ckhrilixml"/>
              <w:rPr>
                <w:lang w:val="ka-GE"/>
              </w:rPr>
            </w:pPr>
            <w:r w:rsidRPr="00576269">
              <w:rPr>
                <w:lang w:val="ka-GE"/>
              </w:rPr>
              <w:t>მოთხოვნა საჯარო ინფორმაციის გაცემის თაობაზე</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trPr>
          <w:trHeight w:val="338"/>
        </w:trPr>
        <w:tc>
          <w:tcPr>
            <w:tcW w:w="6411" w:type="dxa"/>
          </w:tcPr>
          <w:p w:rsidR="000870AB" w:rsidRPr="00576269" w:rsidRDefault="000870AB" w:rsidP="00576269">
            <w:pPr>
              <w:pStyle w:val="ckhrilixml"/>
              <w:rPr>
                <w:lang w:val="ka-GE"/>
              </w:rPr>
            </w:pPr>
            <w:r w:rsidRPr="00576269">
              <w:rPr>
                <w:lang w:val="ka-GE"/>
              </w:rPr>
              <w:t>საჯარო ინფორმაციაში შესწორების შეტანის თაობაზე მოთხოვნა</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trPr>
          <w:trHeight w:val="563"/>
        </w:trPr>
        <w:tc>
          <w:tcPr>
            <w:tcW w:w="6411" w:type="dxa"/>
          </w:tcPr>
          <w:p w:rsidR="000870AB" w:rsidRPr="00576269" w:rsidRDefault="000870AB" w:rsidP="00576269">
            <w:pPr>
              <w:pStyle w:val="ckhrilixml"/>
              <w:rPr>
                <w:lang w:val="ka-GE"/>
              </w:rPr>
            </w:pPr>
            <w:r w:rsidRPr="00576269">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rsidTr="00576269">
        <w:trPr>
          <w:trHeight w:val="260"/>
        </w:trPr>
        <w:tc>
          <w:tcPr>
            <w:tcW w:w="6411" w:type="dxa"/>
          </w:tcPr>
          <w:p w:rsidR="000870AB" w:rsidRPr="00576269" w:rsidRDefault="000870AB" w:rsidP="00576269">
            <w:pPr>
              <w:pStyle w:val="ckhrilixml"/>
              <w:rPr>
                <w:lang w:val="ka-GE"/>
              </w:rPr>
            </w:pPr>
            <w:r w:rsidRPr="00576269">
              <w:rPr>
                <w:lang w:val="ka-GE"/>
              </w:rPr>
              <w:t>საჯარო მონაცემთა ბაზის თაობაზე მოთხოვნა</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rsidTr="00576269">
        <w:trPr>
          <w:trHeight w:val="152"/>
        </w:trPr>
        <w:tc>
          <w:tcPr>
            <w:tcW w:w="6411" w:type="dxa"/>
          </w:tcPr>
          <w:p w:rsidR="000870AB" w:rsidRPr="00576269" w:rsidRDefault="000870AB" w:rsidP="00576269">
            <w:pPr>
              <w:pStyle w:val="ckhrilixml"/>
              <w:rPr>
                <w:lang w:val="ka-GE"/>
              </w:rPr>
            </w:pPr>
            <w:r w:rsidRPr="00576269">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rsidTr="00576269">
        <w:trPr>
          <w:trHeight w:val="170"/>
        </w:trPr>
        <w:tc>
          <w:tcPr>
            <w:tcW w:w="6411" w:type="dxa"/>
          </w:tcPr>
          <w:p w:rsidR="000870AB" w:rsidRPr="00576269" w:rsidRDefault="000870AB" w:rsidP="00576269">
            <w:pPr>
              <w:pStyle w:val="ckhrilixml"/>
              <w:rPr>
                <w:lang w:val="ka-GE"/>
              </w:rPr>
            </w:pPr>
            <w:r w:rsidRPr="00576269">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rsidTr="00576269">
        <w:trPr>
          <w:trHeight w:val="50"/>
        </w:trPr>
        <w:tc>
          <w:tcPr>
            <w:tcW w:w="6411" w:type="dxa"/>
          </w:tcPr>
          <w:p w:rsidR="000870AB" w:rsidRPr="00576269" w:rsidRDefault="000870AB" w:rsidP="00576269">
            <w:pPr>
              <w:pStyle w:val="ckhrilixml"/>
              <w:rPr>
                <w:lang w:val="ka-GE"/>
              </w:rPr>
            </w:pPr>
            <w:r w:rsidRPr="00576269">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0870AB" w:rsidRPr="00576269" w:rsidRDefault="000870AB" w:rsidP="00576269">
            <w:pPr>
              <w:pStyle w:val="ckhrilixml"/>
              <w:rPr>
                <w:lang w:val="ka-GE"/>
              </w:rPr>
            </w:pPr>
            <w:r w:rsidRPr="00576269">
              <w:rPr>
                <w:lang w:val="ka-GE"/>
              </w:rPr>
              <w:t>0</w:t>
            </w:r>
          </w:p>
        </w:tc>
      </w:tr>
      <w:tr w:rsidR="000870AB" w:rsidRPr="00576269">
        <w:trPr>
          <w:trHeight w:val="1264"/>
        </w:trPr>
        <w:tc>
          <w:tcPr>
            <w:tcW w:w="6411" w:type="dxa"/>
          </w:tcPr>
          <w:p w:rsidR="000870AB" w:rsidRPr="00576269" w:rsidRDefault="000870AB" w:rsidP="00576269">
            <w:pPr>
              <w:pStyle w:val="ckhrilixml"/>
              <w:rPr>
                <w:lang w:val="ka-GE"/>
              </w:rPr>
            </w:pPr>
            <w:r w:rsidRPr="00576269">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0870AB" w:rsidRPr="00576269" w:rsidRDefault="000870AB" w:rsidP="00576269">
            <w:pPr>
              <w:pStyle w:val="ckhrilixml"/>
              <w:rPr>
                <w:lang w:val="ka-GE"/>
              </w:rPr>
            </w:pPr>
            <w:r w:rsidRPr="00576269">
              <w:rPr>
                <w:lang w:val="ka-GE"/>
              </w:rPr>
              <w:t>0</w:t>
            </w:r>
          </w:p>
        </w:tc>
      </w:tr>
    </w:tbl>
    <w:p w:rsidR="000870AB" w:rsidRPr="00576269" w:rsidRDefault="000870AB" w:rsidP="00576269">
      <w:pPr>
        <w:pStyle w:val="abzacixml"/>
        <w:rPr>
          <w:b/>
          <w:bCs/>
          <w:lang w:val="ka-GE"/>
        </w:rPr>
      </w:pPr>
    </w:p>
    <w:p w:rsidR="000870AB" w:rsidRPr="00576269" w:rsidRDefault="000870AB" w:rsidP="00576269">
      <w:pPr>
        <w:pStyle w:val="abzacixml"/>
        <w:rPr>
          <w:b/>
          <w:bCs/>
          <w:lang w:val="ka-GE"/>
        </w:rPr>
      </w:pPr>
      <w:r w:rsidRPr="00576269">
        <w:rPr>
          <w:b/>
          <w:bCs/>
          <w:lang w:val="ka-GE"/>
        </w:rPr>
        <w:t>ბზვანის საჯარო</w:t>
      </w:r>
    </w:p>
    <w:p w:rsidR="000870AB" w:rsidRPr="00576269" w:rsidRDefault="000870AB" w:rsidP="00576269">
      <w:pPr>
        <w:pStyle w:val="abzacixml"/>
        <w:rPr>
          <w:b/>
          <w:bCs/>
          <w:lang w:val="ka-GE"/>
        </w:rPr>
      </w:pPr>
      <w:r w:rsidRPr="00576269">
        <w:rPr>
          <w:b/>
          <w:bCs/>
          <w:lang w:val="ka-GE"/>
        </w:rPr>
        <w:t>სკოლის დირექტორი                                 ნ. ტყეშელაშვილი</w:t>
      </w:r>
    </w:p>
    <w:sectPr w:rsidR="000870AB" w:rsidRPr="00576269" w:rsidSect="008374F0">
      <w:pgSz w:w="11906" w:h="16838"/>
      <w:pgMar w:top="1134" w:right="566" w:bottom="63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AB0"/>
    <w:rsid w:val="00041772"/>
    <w:rsid w:val="00054DB3"/>
    <w:rsid w:val="000870AB"/>
    <w:rsid w:val="000A2FD6"/>
    <w:rsid w:val="000E7A53"/>
    <w:rsid w:val="00134D67"/>
    <w:rsid w:val="001356C4"/>
    <w:rsid w:val="00155AF2"/>
    <w:rsid w:val="00193123"/>
    <w:rsid w:val="001C6402"/>
    <w:rsid w:val="001D27BF"/>
    <w:rsid w:val="001D6858"/>
    <w:rsid w:val="001F1944"/>
    <w:rsid w:val="00226F7C"/>
    <w:rsid w:val="002274A9"/>
    <w:rsid w:val="002330A9"/>
    <w:rsid w:val="002403BE"/>
    <w:rsid w:val="00254F4B"/>
    <w:rsid w:val="00271114"/>
    <w:rsid w:val="002930FA"/>
    <w:rsid w:val="002C1C63"/>
    <w:rsid w:val="002D2DB9"/>
    <w:rsid w:val="002D5019"/>
    <w:rsid w:val="00321049"/>
    <w:rsid w:val="003616A2"/>
    <w:rsid w:val="003665F4"/>
    <w:rsid w:val="003836D6"/>
    <w:rsid w:val="003B01D9"/>
    <w:rsid w:val="003B5712"/>
    <w:rsid w:val="003B75C5"/>
    <w:rsid w:val="003C4A48"/>
    <w:rsid w:val="003E10AC"/>
    <w:rsid w:val="00407AFA"/>
    <w:rsid w:val="00427086"/>
    <w:rsid w:val="0043101F"/>
    <w:rsid w:val="00446669"/>
    <w:rsid w:val="0044781B"/>
    <w:rsid w:val="0045580D"/>
    <w:rsid w:val="00487CDF"/>
    <w:rsid w:val="004A2F3B"/>
    <w:rsid w:val="004D1971"/>
    <w:rsid w:val="004F51F6"/>
    <w:rsid w:val="00507293"/>
    <w:rsid w:val="00521ABE"/>
    <w:rsid w:val="0053087A"/>
    <w:rsid w:val="00544802"/>
    <w:rsid w:val="00576269"/>
    <w:rsid w:val="005B6447"/>
    <w:rsid w:val="005E6484"/>
    <w:rsid w:val="0060040B"/>
    <w:rsid w:val="0065413B"/>
    <w:rsid w:val="006670CD"/>
    <w:rsid w:val="00671E0B"/>
    <w:rsid w:val="00695CEC"/>
    <w:rsid w:val="006A4796"/>
    <w:rsid w:val="006C3EE4"/>
    <w:rsid w:val="006D4C5B"/>
    <w:rsid w:val="006D75AF"/>
    <w:rsid w:val="006F0893"/>
    <w:rsid w:val="00737136"/>
    <w:rsid w:val="0075443C"/>
    <w:rsid w:val="007649FA"/>
    <w:rsid w:val="007B3597"/>
    <w:rsid w:val="007C07C7"/>
    <w:rsid w:val="007F5F43"/>
    <w:rsid w:val="00830605"/>
    <w:rsid w:val="008374F0"/>
    <w:rsid w:val="00864623"/>
    <w:rsid w:val="008776CF"/>
    <w:rsid w:val="00883D89"/>
    <w:rsid w:val="008C0328"/>
    <w:rsid w:val="008D5E7B"/>
    <w:rsid w:val="0091271F"/>
    <w:rsid w:val="009163C3"/>
    <w:rsid w:val="00920A59"/>
    <w:rsid w:val="00931D03"/>
    <w:rsid w:val="0093217D"/>
    <w:rsid w:val="00944185"/>
    <w:rsid w:val="00980011"/>
    <w:rsid w:val="009A6DA5"/>
    <w:rsid w:val="009B2ABE"/>
    <w:rsid w:val="009C4B4A"/>
    <w:rsid w:val="009D71A5"/>
    <w:rsid w:val="009F774D"/>
    <w:rsid w:val="00A21015"/>
    <w:rsid w:val="00A30A77"/>
    <w:rsid w:val="00A4390B"/>
    <w:rsid w:val="00A476B2"/>
    <w:rsid w:val="00A92A08"/>
    <w:rsid w:val="00AC3F7D"/>
    <w:rsid w:val="00B2202F"/>
    <w:rsid w:val="00B35369"/>
    <w:rsid w:val="00B35AF7"/>
    <w:rsid w:val="00B560AC"/>
    <w:rsid w:val="00B629FE"/>
    <w:rsid w:val="00B64127"/>
    <w:rsid w:val="00B81E73"/>
    <w:rsid w:val="00BA2739"/>
    <w:rsid w:val="00BA2BD2"/>
    <w:rsid w:val="00BB7F29"/>
    <w:rsid w:val="00BC0086"/>
    <w:rsid w:val="00BE50F5"/>
    <w:rsid w:val="00C11A9D"/>
    <w:rsid w:val="00C27091"/>
    <w:rsid w:val="00C272C2"/>
    <w:rsid w:val="00C70F90"/>
    <w:rsid w:val="00C77EE6"/>
    <w:rsid w:val="00C95064"/>
    <w:rsid w:val="00CB0446"/>
    <w:rsid w:val="00CC3AE4"/>
    <w:rsid w:val="00D37DC7"/>
    <w:rsid w:val="00D5143F"/>
    <w:rsid w:val="00DA341C"/>
    <w:rsid w:val="00DC1538"/>
    <w:rsid w:val="00DD2131"/>
    <w:rsid w:val="00DD6EB1"/>
    <w:rsid w:val="00E50B9A"/>
    <w:rsid w:val="00E73E7D"/>
    <w:rsid w:val="00E92DEA"/>
    <w:rsid w:val="00E95CFE"/>
    <w:rsid w:val="00EA1A43"/>
    <w:rsid w:val="00EB2839"/>
    <w:rsid w:val="00F07682"/>
    <w:rsid w:val="00F212D4"/>
    <w:rsid w:val="00F2562D"/>
    <w:rsid w:val="00F445C0"/>
    <w:rsid w:val="00F6135C"/>
    <w:rsid w:val="00F62C56"/>
    <w:rsid w:val="00F64AB0"/>
    <w:rsid w:val="00F77BB5"/>
    <w:rsid w:val="00F814B9"/>
    <w:rsid w:val="00FA5FD0"/>
    <w:rsid w:val="00FA706C"/>
    <w:rsid w:val="00FD7337"/>
    <w:rsid w:val="00FF0EB7"/>
    <w:rsid w:val="00FF4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E0B"/>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64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4AB0"/>
    <w:rPr>
      <w:rFonts w:ascii="Tahoma" w:hAnsi="Tahoma" w:cs="Tahoma"/>
      <w:sz w:val="16"/>
      <w:szCs w:val="16"/>
    </w:rPr>
  </w:style>
  <w:style w:type="paragraph" w:styleId="ListParagraph">
    <w:name w:val="List Paragraph"/>
    <w:basedOn w:val="Normal"/>
    <w:uiPriority w:val="99"/>
    <w:qFormat/>
    <w:rsid w:val="00B2202F"/>
    <w:pPr>
      <w:ind w:left="720"/>
    </w:pPr>
  </w:style>
  <w:style w:type="character" w:styleId="Hyperlink">
    <w:name w:val="Hyperlink"/>
    <w:basedOn w:val="DefaultParagraphFont"/>
    <w:uiPriority w:val="99"/>
    <w:rsid w:val="00193123"/>
    <w:rPr>
      <w:color w:val="0000FF"/>
      <w:u w:val="single"/>
    </w:rPr>
  </w:style>
  <w:style w:type="paragraph" w:customStyle="1" w:styleId="abzacixml">
    <w:name w:val="abzaci_xml"/>
    <w:basedOn w:val="PlainText"/>
    <w:autoRedefine/>
    <w:uiPriority w:val="99"/>
    <w:rsid w:val="00576269"/>
    <w:pPr>
      <w:spacing w:after="0" w:line="240" w:lineRule="auto"/>
      <w:ind w:firstLine="283"/>
      <w:jc w:val="both"/>
    </w:pPr>
    <w:rPr>
      <w:rFonts w:ascii="Sylfaen" w:hAnsi="Sylfaen" w:cs="Sylfaen"/>
      <w:sz w:val="22"/>
      <w:szCs w:val="22"/>
      <w:lang w:val="en-US" w:eastAsia="en-US"/>
    </w:rPr>
  </w:style>
  <w:style w:type="paragraph" w:styleId="PlainText">
    <w:name w:val="Plain Text"/>
    <w:basedOn w:val="Normal"/>
    <w:link w:val="PlainTextChar"/>
    <w:uiPriority w:val="99"/>
    <w:rsid w:val="0057626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400AC"/>
    <w:rPr>
      <w:rFonts w:ascii="Courier New" w:hAnsi="Courier New" w:cs="Courier New"/>
      <w:sz w:val="20"/>
      <w:szCs w:val="20"/>
      <w:lang w:val="ru-RU" w:eastAsia="ru-RU"/>
    </w:rPr>
  </w:style>
  <w:style w:type="paragraph" w:customStyle="1" w:styleId="sulcvlilebaxml">
    <w:name w:val="sul_cvlileba_xml"/>
    <w:basedOn w:val="Normal"/>
    <w:autoRedefine/>
    <w:uiPriority w:val="99"/>
    <w:rsid w:val="00576269"/>
    <w:pPr>
      <w:spacing w:after="0" w:line="240" w:lineRule="auto"/>
      <w:ind w:firstLine="283"/>
      <w:outlineLvl w:val="0"/>
    </w:pPr>
    <w:rPr>
      <w:rFonts w:ascii="Sylfaen" w:hAnsi="Sylfaen" w:cs="Sylfaen"/>
      <w:b/>
      <w:bCs/>
    </w:rPr>
  </w:style>
  <w:style w:type="paragraph" w:customStyle="1" w:styleId="zogadinacilixml">
    <w:name w:val="zogadi_nacili_xml"/>
    <w:basedOn w:val="Normal"/>
    <w:autoRedefine/>
    <w:uiPriority w:val="99"/>
    <w:rsid w:val="00576269"/>
    <w:pPr>
      <w:keepNext/>
      <w:keepLines/>
      <w:suppressAutoHyphens/>
      <w:spacing w:before="240" w:after="0" w:line="240" w:lineRule="exact"/>
      <w:ind w:hanging="850"/>
      <w:jc w:val="center"/>
    </w:pPr>
    <w:rPr>
      <w:rFonts w:ascii="Sylfaen" w:hAnsi="Sylfaen" w:cs="Sylfaen"/>
      <w:b/>
      <w:bCs/>
      <w:lang w:val="en-US" w:eastAsia="en-US"/>
    </w:rPr>
  </w:style>
  <w:style w:type="paragraph" w:customStyle="1" w:styleId="gansakutrebulinacilixml">
    <w:name w:val="gansakutrebuli_nacili_xml"/>
    <w:basedOn w:val="Normal"/>
    <w:autoRedefine/>
    <w:uiPriority w:val="99"/>
    <w:rsid w:val="00576269"/>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lang w:val="en-US" w:eastAsia="en-US"/>
    </w:rPr>
  </w:style>
  <w:style w:type="paragraph" w:customStyle="1" w:styleId="sataurixml">
    <w:name w:val="satauri_xml"/>
    <w:basedOn w:val="abzacixml"/>
    <w:autoRedefine/>
    <w:uiPriority w:val="99"/>
    <w:rsid w:val="00576269"/>
    <w:pPr>
      <w:jc w:val="center"/>
    </w:pPr>
    <w:rPr>
      <w:b/>
      <w:bCs/>
      <w:sz w:val="24"/>
      <w:szCs w:val="24"/>
    </w:rPr>
  </w:style>
  <w:style w:type="paragraph" w:customStyle="1" w:styleId="tarigixml">
    <w:name w:val="tarigi_xml"/>
    <w:basedOn w:val="abzacixml"/>
    <w:autoRedefine/>
    <w:uiPriority w:val="99"/>
    <w:rsid w:val="00576269"/>
    <w:pPr>
      <w:spacing w:before="240" w:after="240"/>
      <w:ind w:firstLine="284"/>
      <w:jc w:val="center"/>
      <w:outlineLvl w:val="0"/>
    </w:pPr>
    <w:rPr>
      <w:b/>
      <w:bCs/>
      <w:lang w:eastAsia="ru-RU"/>
    </w:rPr>
  </w:style>
  <w:style w:type="paragraph" w:customStyle="1" w:styleId="satauri2">
    <w:name w:val="satauri2"/>
    <w:basedOn w:val="Normal"/>
    <w:uiPriority w:val="99"/>
    <w:rsid w:val="00576269"/>
    <w:pPr>
      <w:spacing w:after="0" w:line="240" w:lineRule="auto"/>
      <w:jc w:val="center"/>
    </w:pPr>
    <w:rPr>
      <w:rFonts w:ascii="Sylfaen" w:hAnsi="Sylfaen" w:cs="Sylfaen"/>
      <w:b/>
      <w:bCs/>
      <w:lang w:val="en-US" w:eastAsia="en-US"/>
    </w:rPr>
  </w:style>
  <w:style w:type="paragraph" w:customStyle="1" w:styleId="danartixml">
    <w:name w:val="danarti_xml"/>
    <w:basedOn w:val="abzacixml"/>
    <w:autoRedefine/>
    <w:uiPriority w:val="99"/>
    <w:rsid w:val="0057626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57626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576269"/>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398</Words>
  <Characters>2271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nvaradashvili</cp:lastModifiedBy>
  <cp:revision>29</cp:revision>
  <cp:lastPrinted>2014-07-14T08:33:00Z</cp:lastPrinted>
  <dcterms:created xsi:type="dcterms:W3CDTF">2014-12-08T13:55:00Z</dcterms:created>
  <dcterms:modified xsi:type="dcterms:W3CDTF">2016-12-14T13:28:00Z</dcterms:modified>
</cp:coreProperties>
</file>