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75B" w:rsidRPr="007A0DD8" w:rsidRDefault="00F1475B" w:rsidP="007A0DD8">
      <w:pPr>
        <w:pStyle w:val="mimgebixml"/>
        <w:rPr>
          <w:lang w:val="ka-GE"/>
        </w:rPr>
      </w:pPr>
      <w:r w:rsidRPr="007A0DD8">
        <w:rPr>
          <w:lang w:val="ka-GE"/>
        </w:rPr>
        <w:t xml:space="preserve">საქართველოს მთავრობის </w:t>
      </w:r>
    </w:p>
    <w:p w:rsidR="00F1475B" w:rsidRPr="007A0DD8" w:rsidRDefault="00F1475B" w:rsidP="007A0DD8">
      <w:pPr>
        <w:pStyle w:val="saxexml"/>
        <w:rPr>
          <w:lang w:val="ka-GE"/>
        </w:rPr>
      </w:pPr>
      <w:r w:rsidRPr="007A0DD8">
        <w:rPr>
          <w:lang w:val="ka-GE"/>
        </w:rPr>
        <w:t>განკარგულება №1699</w:t>
      </w:r>
    </w:p>
    <w:p w:rsidR="00F1475B" w:rsidRPr="007A0DD8" w:rsidRDefault="00F1475B" w:rsidP="007A0DD8">
      <w:pPr>
        <w:pStyle w:val="tarigixml"/>
        <w:rPr>
          <w:lang w:val="ka-GE"/>
        </w:rPr>
      </w:pPr>
      <w:r w:rsidRPr="007A0DD8">
        <w:rPr>
          <w:lang w:val="ka-GE"/>
        </w:rPr>
        <w:t xml:space="preserve">2016 წლის 17 აგვისტო </w:t>
      </w:r>
    </w:p>
    <w:p w:rsidR="00F1475B" w:rsidRPr="007A0DD8" w:rsidRDefault="00F1475B" w:rsidP="007A0DD8">
      <w:pPr>
        <w:pStyle w:val="adgilixml"/>
        <w:rPr>
          <w:lang w:val="ka-GE"/>
        </w:rPr>
      </w:pPr>
      <w:r w:rsidRPr="007A0DD8">
        <w:rPr>
          <w:lang w:val="ka-GE"/>
        </w:rPr>
        <w:t>ქ. თბილისი</w:t>
      </w:r>
    </w:p>
    <w:p w:rsidR="00F1475B" w:rsidRPr="007A0DD8" w:rsidRDefault="00F1475B" w:rsidP="007A0DD8">
      <w:pPr>
        <w:pStyle w:val="sataurixml"/>
        <w:rPr>
          <w:lang w:val="ka-GE"/>
        </w:rPr>
      </w:pPr>
      <w:r w:rsidRPr="007A0DD8">
        <w:rPr>
          <w:lang w:val="ka-GE"/>
        </w:rPr>
        <w:t xml:space="preserve">საქართველოს მთავრობასა და შპს „მკ ენერჯის“ შორის 2015 წლის 5 ივნისს დადებულ ურთიერთგაგების მემორანდუმში ცვლილების შეტანის თაობაზე </w:t>
      </w:r>
    </w:p>
    <w:p w:rsidR="00F1475B" w:rsidRPr="007A0DD8" w:rsidRDefault="00F1475B" w:rsidP="007A0DD8">
      <w:pPr>
        <w:pStyle w:val="abzacixml"/>
        <w:rPr>
          <w:lang w:val="ka-GE"/>
        </w:rPr>
      </w:pPr>
      <w:r w:rsidRPr="007A0DD8">
        <w:rPr>
          <w:lang w:val="ka-GE"/>
        </w:rPr>
        <w:t xml:space="preserve">1. მოწონებულ იქნეს საქართველოს მთავრობასა და შპს „მკ ენერჯის“ შორის 2015 წლის 5 ივნისს დადებულ ურთიერთგაგების მემორანდუმში ცვლილების შეტანის თაობაზე დასადები შეთანხმება. </w:t>
      </w:r>
    </w:p>
    <w:p w:rsidR="00F1475B" w:rsidRPr="007A0DD8" w:rsidRDefault="00F1475B" w:rsidP="007A0DD8">
      <w:pPr>
        <w:pStyle w:val="abzacixml"/>
        <w:rPr>
          <w:lang w:val="ka-GE"/>
        </w:rPr>
      </w:pPr>
      <w:r w:rsidRPr="007A0DD8">
        <w:rPr>
          <w:lang w:val="ka-GE"/>
        </w:rPr>
        <w:t xml:space="preserve">2.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27-ე მუხლის შესაბამისად, შეთანხმებას, საქართველოს მთავრობის სახელით, ხელი მოაწეროს საქართველოს ენერგეტიკის მინისტრმა კახა კალაძემ. </w:t>
      </w:r>
    </w:p>
    <w:p w:rsidR="00F1475B" w:rsidRPr="007A0DD8" w:rsidRDefault="00F1475B" w:rsidP="007A0DD8">
      <w:pPr>
        <w:pStyle w:val="abzacixml"/>
        <w:rPr>
          <w:lang w:val="ka-GE"/>
        </w:rPr>
      </w:pPr>
    </w:p>
    <w:p w:rsidR="00F1475B" w:rsidRPr="007A0DD8" w:rsidRDefault="00F1475B" w:rsidP="007A0DD8">
      <w:pPr>
        <w:pStyle w:val="abzacixml"/>
        <w:rPr>
          <w:lang w:val="ka-GE"/>
        </w:rPr>
      </w:pPr>
      <w:r w:rsidRPr="007A0DD8">
        <w:rPr>
          <w:b/>
          <w:bCs/>
          <w:lang w:val="ka-GE"/>
        </w:rPr>
        <w:t>პრემიერ-მინისტრი</w:t>
      </w:r>
      <w:r w:rsidRPr="007A0DD8">
        <w:rPr>
          <w:b/>
          <w:bCs/>
          <w:lang w:val="ka-GE"/>
        </w:rPr>
        <w:tab/>
      </w:r>
      <w:r w:rsidRPr="007A0DD8">
        <w:rPr>
          <w:b/>
          <w:bCs/>
          <w:lang w:val="ka-GE"/>
        </w:rPr>
        <w:tab/>
      </w:r>
      <w:r w:rsidRPr="007A0DD8">
        <w:rPr>
          <w:b/>
          <w:bCs/>
          <w:lang w:val="ka-GE"/>
        </w:rPr>
        <w:tab/>
      </w:r>
      <w:r w:rsidRPr="007A0DD8">
        <w:rPr>
          <w:b/>
          <w:bCs/>
          <w:lang w:val="ka-GE"/>
        </w:rPr>
        <w:tab/>
      </w:r>
      <w:r w:rsidRPr="007A0DD8">
        <w:rPr>
          <w:b/>
          <w:bCs/>
          <w:lang w:val="ka-GE"/>
        </w:rPr>
        <w:tab/>
      </w:r>
      <w:r w:rsidRPr="007A0DD8">
        <w:rPr>
          <w:b/>
          <w:bCs/>
          <w:lang w:val="ka-GE"/>
        </w:rPr>
        <w:tab/>
        <w:t xml:space="preserve">    გიორგი კვირიკაშვილი</w:t>
      </w:r>
    </w:p>
    <w:p w:rsidR="00F1475B" w:rsidRPr="007A0DD8" w:rsidRDefault="00F1475B" w:rsidP="007A0DD8">
      <w:pPr>
        <w:pStyle w:val="abzacixml"/>
        <w:rPr>
          <w:b/>
          <w:bCs/>
          <w:lang w:val="ka-GE"/>
        </w:rPr>
      </w:pPr>
    </w:p>
    <w:sectPr w:rsidR="00F1475B" w:rsidRPr="007A0DD8" w:rsidSect="005D1790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D6E35"/>
    <w:multiLevelType w:val="hybridMultilevel"/>
    <w:tmpl w:val="8EA26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DC25F22"/>
    <w:multiLevelType w:val="hybridMultilevel"/>
    <w:tmpl w:val="E9CA9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C6B16F2"/>
    <w:multiLevelType w:val="hybridMultilevel"/>
    <w:tmpl w:val="842AA088"/>
    <w:lvl w:ilvl="0" w:tplc="D80000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AB79A9"/>
    <w:multiLevelType w:val="hybridMultilevel"/>
    <w:tmpl w:val="2D125D9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>
    <w:nsid w:val="43AF4102"/>
    <w:multiLevelType w:val="hybridMultilevel"/>
    <w:tmpl w:val="4B509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0D37B84"/>
    <w:multiLevelType w:val="hybridMultilevel"/>
    <w:tmpl w:val="BF28D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18E3337"/>
    <w:multiLevelType w:val="hybridMultilevel"/>
    <w:tmpl w:val="13C0F6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1486"/>
    <w:rsid w:val="000015B0"/>
    <w:rsid w:val="00003B7C"/>
    <w:rsid w:val="0002511A"/>
    <w:rsid w:val="000271ED"/>
    <w:rsid w:val="00032C6E"/>
    <w:rsid w:val="0005062D"/>
    <w:rsid w:val="00066D84"/>
    <w:rsid w:val="00071582"/>
    <w:rsid w:val="000729B4"/>
    <w:rsid w:val="00081881"/>
    <w:rsid w:val="00090A08"/>
    <w:rsid w:val="000A3995"/>
    <w:rsid w:val="000A6C1C"/>
    <w:rsid w:val="000B05AC"/>
    <w:rsid w:val="000B64BE"/>
    <w:rsid w:val="000B7C70"/>
    <w:rsid w:val="000B7DC3"/>
    <w:rsid w:val="000C28C1"/>
    <w:rsid w:val="000C6145"/>
    <w:rsid w:val="000D1F1E"/>
    <w:rsid w:val="000D7399"/>
    <w:rsid w:val="000D78EE"/>
    <w:rsid w:val="000E14B2"/>
    <w:rsid w:val="000E47B4"/>
    <w:rsid w:val="000F1B9C"/>
    <w:rsid w:val="001027C9"/>
    <w:rsid w:val="00115E4C"/>
    <w:rsid w:val="00116AB0"/>
    <w:rsid w:val="00135802"/>
    <w:rsid w:val="00141CB8"/>
    <w:rsid w:val="001841FB"/>
    <w:rsid w:val="00186269"/>
    <w:rsid w:val="00193ED5"/>
    <w:rsid w:val="001946CB"/>
    <w:rsid w:val="001D1E5B"/>
    <w:rsid w:val="001D24A6"/>
    <w:rsid w:val="001D4C46"/>
    <w:rsid w:val="001E10FD"/>
    <w:rsid w:val="001E33BD"/>
    <w:rsid w:val="001F6CBB"/>
    <w:rsid w:val="00201A0F"/>
    <w:rsid w:val="00201A8C"/>
    <w:rsid w:val="00202D0A"/>
    <w:rsid w:val="00202EAD"/>
    <w:rsid w:val="00203BC8"/>
    <w:rsid w:val="002056AC"/>
    <w:rsid w:val="00214CBA"/>
    <w:rsid w:val="00217CF4"/>
    <w:rsid w:val="00226522"/>
    <w:rsid w:val="002278C6"/>
    <w:rsid w:val="00232188"/>
    <w:rsid w:val="00237F13"/>
    <w:rsid w:val="00241888"/>
    <w:rsid w:val="00243AD6"/>
    <w:rsid w:val="00246438"/>
    <w:rsid w:val="00254E3D"/>
    <w:rsid w:val="00256904"/>
    <w:rsid w:val="00264555"/>
    <w:rsid w:val="00264910"/>
    <w:rsid w:val="002A0EA8"/>
    <w:rsid w:val="002B258B"/>
    <w:rsid w:val="002C0C4F"/>
    <w:rsid w:val="002C1378"/>
    <w:rsid w:val="002C6019"/>
    <w:rsid w:val="002E62AA"/>
    <w:rsid w:val="00307195"/>
    <w:rsid w:val="00312D32"/>
    <w:rsid w:val="00323BB0"/>
    <w:rsid w:val="00330889"/>
    <w:rsid w:val="00332F12"/>
    <w:rsid w:val="00344EEA"/>
    <w:rsid w:val="00360486"/>
    <w:rsid w:val="00362632"/>
    <w:rsid w:val="00364599"/>
    <w:rsid w:val="003645DA"/>
    <w:rsid w:val="00372F26"/>
    <w:rsid w:val="00373B48"/>
    <w:rsid w:val="00380A2C"/>
    <w:rsid w:val="00381DFF"/>
    <w:rsid w:val="00387BDB"/>
    <w:rsid w:val="0039597A"/>
    <w:rsid w:val="003C0546"/>
    <w:rsid w:val="003D0955"/>
    <w:rsid w:val="003D0EA8"/>
    <w:rsid w:val="003F04E1"/>
    <w:rsid w:val="003F050F"/>
    <w:rsid w:val="003F05F2"/>
    <w:rsid w:val="003F4E77"/>
    <w:rsid w:val="003F7EF0"/>
    <w:rsid w:val="0040185A"/>
    <w:rsid w:val="004311FB"/>
    <w:rsid w:val="00432AB7"/>
    <w:rsid w:val="00451BB7"/>
    <w:rsid w:val="00460FAC"/>
    <w:rsid w:val="00465820"/>
    <w:rsid w:val="004748D7"/>
    <w:rsid w:val="004833A9"/>
    <w:rsid w:val="00494CEF"/>
    <w:rsid w:val="004A0A87"/>
    <w:rsid w:val="004A673A"/>
    <w:rsid w:val="004C2CC3"/>
    <w:rsid w:val="004C706C"/>
    <w:rsid w:val="004D72E8"/>
    <w:rsid w:val="004D7899"/>
    <w:rsid w:val="004E62C1"/>
    <w:rsid w:val="004F1B5C"/>
    <w:rsid w:val="004F37A3"/>
    <w:rsid w:val="004F5F0E"/>
    <w:rsid w:val="005007F6"/>
    <w:rsid w:val="00504F5C"/>
    <w:rsid w:val="005178B0"/>
    <w:rsid w:val="00540440"/>
    <w:rsid w:val="00543814"/>
    <w:rsid w:val="00545A29"/>
    <w:rsid w:val="005549BD"/>
    <w:rsid w:val="00563E21"/>
    <w:rsid w:val="00573D7A"/>
    <w:rsid w:val="00580DC9"/>
    <w:rsid w:val="005820C3"/>
    <w:rsid w:val="00583EE2"/>
    <w:rsid w:val="005942FB"/>
    <w:rsid w:val="005945CC"/>
    <w:rsid w:val="005A3416"/>
    <w:rsid w:val="005A422E"/>
    <w:rsid w:val="005A5381"/>
    <w:rsid w:val="005B62CC"/>
    <w:rsid w:val="005C1543"/>
    <w:rsid w:val="005D0F67"/>
    <w:rsid w:val="005D1790"/>
    <w:rsid w:val="005D4869"/>
    <w:rsid w:val="005E78A6"/>
    <w:rsid w:val="005F373C"/>
    <w:rsid w:val="00605B65"/>
    <w:rsid w:val="00606C29"/>
    <w:rsid w:val="0062052A"/>
    <w:rsid w:val="00620C63"/>
    <w:rsid w:val="00624F40"/>
    <w:rsid w:val="00635649"/>
    <w:rsid w:val="0063719D"/>
    <w:rsid w:val="00637576"/>
    <w:rsid w:val="006478E1"/>
    <w:rsid w:val="00657283"/>
    <w:rsid w:val="00667886"/>
    <w:rsid w:val="00667A4A"/>
    <w:rsid w:val="0067037D"/>
    <w:rsid w:val="00680724"/>
    <w:rsid w:val="00682E18"/>
    <w:rsid w:val="00683B50"/>
    <w:rsid w:val="0069163C"/>
    <w:rsid w:val="006A29D6"/>
    <w:rsid w:val="006A4078"/>
    <w:rsid w:val="006B6A9F"/>
    <w:rsid w:val="006C0DC5"/>
    <w:rsid w:val="006C217C"/>
    <w:rsid w:val="006C2FCD"/>
    <w:rsid w:val="006C4C2D"/>
    <w:rsid w:val="006C51D1"/>
    <w:rsid w:val="006C6FDE"/>
    <w:rsid w:val="006D0530"/>
    <w:rsid w:val="006E4914"/>
    <w:rsid w:val="006E5669"/>
    <w:rsid w:val="007050AD"/>
    <w:rsid w:val="00707A66"/>
    <w:rsid w:val="00711E69"/>
    <w:rsid w:val="00716EA2"/>
    <w:rsid w:val="007267AF"/>
    <w:rsid w:val="00734698"/>
    <w:rsid w:val="0074148E"/>
    <w:rsid w:val="00744D42"/>
    <w:rsid w:val="007516F1"/>
    <w:rsid w:val="00756B1A"/>
    <w:rsid w:val="00766092"/>
    <w:rsid w:val="007663F3"/>
    <w:rsid w:val="00766897"/>
    <w:rsid w:val="0077484C"/>
    <w:rsid w:val="00774983"/>
    <w:rsid w:val="00774FDF"/>
    <w:rsid w:val="007762EB"/>
    <w:rsid w:val="00785317"/>
    <w:rsid w:val="007935CC"/>
    <w:rsid w:val="0079752D"/>
    <w:rsid w:val="007A0DD8"/>
    <w:rsid w:val="007B2E41"/>
    <w:rsid w:val="007D3F6C"/>
    <w:rsid w:val="007D49FF"/>
    <w:rsid w:val="007D66E2"/>
    <w:rsid w:val="007D71C9"/>
    <w:rsid w:val="007E3836"/>
    <w:rsid w:val="007E7011"/>
    <w:rsid w:val="007F03C9"/>
    <w:rsid w:val="007F25F3"/>
    <w:rsid w:val="007F6BB6"/>
    <w:rsid w:val="00810EEF"/>
    <w:rsid w:val="00833475"/>
    <w:rsid w:val="00842C50"/>
    <w:rsid w:val="00851202"/>
    <w:rsid w:val="00851274"/>
    <w:rsid w:val="00851E9E"/>
    <w:rsid w:val="0086696D"/>
    <w:rsid w:val="0087038F"/>
    <w:rsid w:val="0087157F"/>
    <w:rsid w:val="00871C30"/>
    <w:rsid w:val="00877198"/>
    <w:rsid w:val="00884409"/>
    <w:rsid w:val="00895EF2"/>
    <w:rsid w:val="008A0752"/>
    <w:rsid w:val="008A1B9D"/>
    <w:rsid w:val="008A1FBC"/>
    <w:rsid w:val="008A3CB9"/>
    <w:rsid w:val="008A5B3A"/>
    <w:rsid w:val="008C129A"/>
    <w:rsid w:val="008D5F6E"/>
    <w:rsid w:val="008E1A61"/>
    <w:rsid w:val="008E48F8"/>
    <w:rsid w:val="008F48BC"/>
    <w:rsid w:val="00901F2C"/>
    <w:rsid w:val="0090415A"/>
    <w:rsid w:val="00906ACE"/>
    <w:rsid w:val="009426A7"/>
    <w:rsid w:val="0094495C"/>
    <w:rsid w:val="0096104F"/>
    <w:rsid w:val="00961A5D"/>
    <w:rsid w:val="0096284A"/>
    <w:rsid w:val="00962E8F"/>
    <w:rsid w:val="00963FFF"/>
    <w:rsid w:val="00981EBE"/>
    <w:rsid w:val="009842B2"/>
    <w:rsid w:val="00992785"/>
    <w:rsid w:val="009A2802"/>
    <w:rsid w:val="009A5E95"/>
    <w:rsid w:val="009A71B5"/>
    <w:rsid w:val="009B1655"/>
    <w:rsid w:val="009B6E02"/>
    <w:rsid w:val="009B6F21"/>
    <w:rsid w:val="009C1767"/>
    <w:rsid w:val="009C1EC7"/>
    <w:rsid w:val="009C572C"/>
    <w:rsid w:val="009D02A5"/>
    <w:rsid w:val="009D0EDD"/>
    <w:rsid w:val="009D14E8"/>
    <w:rsid w:val="009D154A"/>
    <w:rsid w:val="009D1D3B"/>
    <w:rsid w:val="009D2B15"/>
    <w:rsid w:val="009E4124"/>
    <w:rsid w:val="00A01EE2"/>
    <w:rsid w:val="00A13220"/>
    <w:rsid w:val="00A26A62"/>
    <w:rsid w:val="00A26BD4"/>
    <w:rsid w:val="00A3544D"/>
    <w:rsid w:val="00A47D43"/>
    <w:rsid w:val="00A52FCD"/>
    <w:rsid w:val="00A67CA9"/>
    <w:rsid w:val="00A751C3"/>
    <w:rsid w:val="00A77688"/>
    <w:rsid w:val="00A848C3"/>
    <w:rsid w:val="00A86D7E"/>
    <w:rsid w:val="00AA2375"/>
    <w:rsid w:val="00AA39EC"/>
    <w:rsid w:val="00AA43C4"/>
    <w:rsid w:val="00AB2D48"/>
    <w:rsid w:val="00AC1486"/>
    <w:rsid w:val="00AC35E2"/>
    <w:rsid w:val="00AC45FE"/>
    <w:rsid w:val="00AC46A3"/>
    <w:rsid w:val="00AC6F96"/>
    <w:rsid w:val="00AD3005"/>
    <w:rsid w:val="00AD742F"/>
    <w:rsid w:val="00AE191E"/>
    <w:rsid w:val="00AE2AAC"/>
    <w:rsid w:val="00B0109D"/>
    <w:rsid w:val="00B11873"/>
    <w:rsid w:val="00B30138"/>
    <w:rsid w:val="00B3107E"/>
    <w:rsid w:val="00B32D77"/>
    <w:rsid w:val="00B36AB6"/>
    <w:rsid w:val="00B410AA"/>
    <w:rsid w:val="00B51F2D"/>
    <w:rsid w:val="00B62E69"/>
    <w:rsid w:val="00B7295D"/>
    <w:rsid w:val="00B754B8"/>
    <w:rsid w:val="00B9531F"/>
    <w:rsid w:val="00B97369"/>
    <w:rsid w:val="00BA098F"/>
    <w:rsid w:val="00BC0A9E"/>
    <w:rsid w:val="00BD0849"/>
    <w:rsid w:val="00BF0A33"/>
    <w:rsid w:val="00BF0E12"/>
    <w:rsid w:val="00C00424"/>
    <w:rsid w:val="00C1005D"/>
    <w:rsid w:val="00C1298A"/>
    <w:rsid w:val="00C154B5"/>
    <w:rsid w:val="00C2340D"/>
    <w:rsid w:val="00C3346F"/>
    <w:rsid w:val="00C33AF8"/>
    <w:rsid w:val="00C36133"/>
    <w:rsid w:val="00C55017"/>
    <w:rsid w:val="00C661FE"/>
    <w:rsid w:val="00C7086C"/>
    <w:rsid w:val="00C72858"/>
    <w:rsid w:val="00C74114"/>
    <w:rsid w:val="00C76871"/>
    <w:rsid w:val="00C77254"/>
    <w:rsid w:val="00C8223F"/>
    <w:rsid w:val="00C839CD"/>
    <w:rsid w:val="00C9050D"/>
    <w:rsid w:val="00CA13E0"/>
    <w:rsid w:val="00CB7518"/>
    <w:rsid w:val="00CC3716"/>
    <w:rsid w:val="00CD1C12"/>
    <w:rsid w:val="00CE4ED4"/>
    <w:rsid w:val="00CF2B85"/>
    <w:rsid w:val="00D03E5C"/>
    <w:rsid w:val="00D100EC"/>
    <w:rsid w:val="00D16D49"/>
    <w:rsid w:val="00D16D9F"/>
    <w:rsid w:val="00D222ED"/>
    <w:rsid w:val="00D30C2B"/>
    <w:rsid w:val="00D35009"/>
    <w:rsid w:val="00D3794B"/>
    <w:rsid w:val="00D41A79"/>
    <w:rsid w:val="00D52708"/>
    <w:rsid w:val="00D65434"/>
    <w:rsid w:val="00D74988"/>
    <w:rsid w:val="00D81C2B"/>
    <w:rsid w:val="00D85CD0"/>
    <w:rsid w:val="00D866CE"/>
    <w:rsid w:val="00D923A7"/>
    <w:rsid w:val="00D941AC"/>
    <w:rsid w:val="00DA1310"/>
    <w:rsid w:val="00DA1F1C"/>
    <w:rsid w:val="00DB5883"/>
    <w:rsid w:val="00DB5BDD"/>
    <w:rsid w:val="00DB6DB1"/>
    <w:rsid w:val="00DC3E82"/>
    <w:rsid w:val="00DE5F1C"/>
    <w:rsid w:val="00DF29CD"/>
    <w:rsid w:val="00E1090C"/>
    <w:rsid w:val="00E214AD"/>
    <w:rsid w:val="00E23C47"/>
    <w:rsid w:val="00E25CD5"/>
    <w:rsid w:val="00E56E8E"/>
    <w:rsid w:val="00E66870"/>
    <w:rsid w:val="00E8196F"/>
    <w:rsid w:val="00E914B8"/>
    <w:rsid w:val="00EA00DF"/>
    <w:rsid w:val="00EA0EBE"/>
    <w:rsid w:val="00EB3408"/>
    <w:rsid w:val="00EB48C9"/>
    <w:rsid w:val="00EC2469"/>
    <w:rsid w:val="00EC69C1"/>
    <w:rsid w:val="00ED3044"/>
    <w:rsid w:val="00EE25BE"/>
    <w:rsid w:val="00EE4D47"/>
    <w:rsid w:val="00EE78A3"/>
    <w:rsid w:val="00EE7F26"/>
    <w:rsid w:val="00EF2C91"/>
    <w:rsid w:val="00EF5B0E"/>
    <w:rsid w:val="00F02B5A"/>
    <w:rsid w:val="00F042A1"/>
    <w:rsid w:val="00F059F0"/>
    <w:rsid w:val="00F10DF4"/>
    <w:rsid w:val="00F126F2"/>
    <w:rsid w:val="00F13C40"/>
    <w:rsid w:val="00F13E6F"/>
    <w:rsid w:val="00F1475B"/>
    <w:rsid w:val="00F15A7E"/>
    <w:rsid w:val="00F206C4"/>
    <w:rsid w:val="00F23460"/>
    <w:rsid w:val="00F23565"/>
    <w:rsid w:val="00F3399B"/>
    <w:rsid w:val="00F42398"/>
    <w:rsid w:val="00F54DD4"/>
    <w:rsid w:val="00F563DC"/>
    <w:rsid w:val="00F61875"/>
    <w:rsid w:val="00F623AC"/>
    <w:rsid w:val="00F63D4A"/>
    <w:rsid w:val="00F659D0"/>
    <w:rsid w:val="00F67F9A"/>
    <w:rsid w:val="00F768A8"/>
    <w:rsid w:val="00FA03E4"/>
    <w:rsid w:val="00FA0E06"/>
    <w:rsid w:val="00FA794F"/>
    <w:rsid w:val="00FC52FF"/>
    <w:rsid w:val="00FF162E"/>
    <w:rsid w:val="00FF205C"/>
    <w:rsid w:val="00FF5136"/>
    <w:rsid w:val="00FF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48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C148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2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2D32"/>
    <w:rPr>
      <w:rFonts w:ascii="Tahoma" w:hAnsi="Tahoma" w:cs="Tahoma"/>
      <w:sz w:val="16"/>
      <w:szCs w:val="16"/>
    </w:rPr>
  </w:style>
  <w:style w:type="paragraph" w:customStyle="1" w:styleId="sataurixml">
    <w:name w:val="satauri_xml"/>
    <w:basedOn w:val="abzacixml"/>
    <w:autoRedefine/>
    <w:uiPriority w:val="99"/>
    <w:rsid w:val="007A0DD8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xexml">
    <w:name w:val="saxe_xml"/>
    <w:basedOn w:val="abzacixml"/>
    <w:uiPriority w:val="99"/>
    <w:rsid w:val="007A0DD8"/>
    <w:pPr>
      <w:spacing w:before="120"/>
      <w:jc w:val="center"/>
    </w:pPr>
    <w:rPr>
      <w:b/>
      <w:bCs/>
      <w:lang w:val="fr-FR"/>
    </w:rPr>
  </w:style>
  <w:style w:type="paragraph" w:customStyle="1" w:styleId="mimgebixml">
    <w:name w:val="mimgebi_xml"/>
    <w:basedOn w:val="Normal"/>
    <w:uiPriority w:val="99"/>
    <w:rsid w:val="007A0DD8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7A0DD8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7A0DD8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7A0DD8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A0DD8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3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98</Words>
  <Characters>564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Tavartkiladze</dc:creator>
  <cp:keywords/>
  <dc:description/>
  <cp:lastModifiedBy>nvaradashvili</cp:lastModifiedBy>
  <cp:revision>4</cp:revision>
  <cp:lastPrinted>2016-09-06T13:21:00Z</cp:lastPrinted>
  <dcterms:created xsi:type="dcterms:W3CDTF">2016-08-18T05:54:00Z</dcterms:created>
  <dcterms:modified xsi:type="dcterms:W3CDTF">2016-09-07T08:40:00Z</dcterms:modified>
</cp:coreProperties>
</file>