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A7F" w:rsidRPr="0038661E" w:rsidRDefault="00041A7F" w:rsidP="00F20E8E">
      <w:pPr>
        <w:pStyle w:val="mimgebixml"/>
        <w:rPr>
          <w:lang w:val="ka-GE"/>
        </w:rPr>
      </w:pPr>
      <w:r w:rsidRPr="0038661E">
        <w:rPr>
          <w:lang w:val="ka-GE"/>
        </w:rPr>
        <w:t xml:space="preserve">საქართველოს მთავრობის </w:t>
      </w:r>
    </w:p>
    <w:p w:rsidR="00041A7F" w:rsidRPr="0038661E" w:rsidRDefault="00041A7F" w:rsidP="00F20E8E">
      <w:pPr>
        <w:pStyle w:val="saxexml"/>
        <w:rPr>
          <w:lang w:val="ka-GE"/>
        </w:rPr>
      </w:pPr>
      <w:r w:rsidRPr="0038661E">
        <w:rPr>
          <w:lang w:val="ka-GE"/>
        </w:rPr>
        <w:t>განკარგულება №1274</w:t>
      </w:r>
    </w:p>
    <w:p w:rsidR="00041A7F" w:rsidRPr="0038661E" w:rsidRDefault="00041A7F" w:rsidP="00F20E8E">
      <w:pPr>
        <w:pStyle w:val="tarigixml"/>
        <w:rPr>
          <w:lang w:val="ka-GE"/>
        </w:rPr>
      </w:pPr>
      <w:r w:rsidRPr="0038661E">
        <w:rPr>
          <w:lang w:val="ka-GE"/>
        </w:rPr>
        <w:t xml:space="preserve">2016 წლის 1 ივლისი </w:t>
      </w:r>
    </w:p>
    <w:p w:rsidR="00041A7F" w:rsidRPr="0038661E" w:rsidRDefault="00041A7F" w:rsidP="00F20E8E">
      <w:pPr>
        <w:pStyle w:val="adgilixml"/>
        <w:rPr>
          <w:lang w:val="ka-GE"/>
        </w:rPr>
      </w:pPr>
      <w:r w:rsidRPr="0038661E">
        <w:rPr>
          <w:lang w:val="ka-GE"/>
        </w:rPr>
        <w:t>ქ. თბილისი</w:t>
      </w:r>
    </w:p>
    <w:p w:rsidR="00041A7F" w:rsidRPr="0038661E" w:rsidRDefault="00041A7F" w:rsidP="00F20E8E">
      <w:pPr>
        <w:pStyle w:val="sataurixml"/>
        <w:rPr>
          <w:lang w:val="ka-GE"/>
        </w:rPr>
      </w:pPr>
      <w:r w:rsidRPr="0038661E">
        <w:rPr>
          <w:lang w:val="ka-GE"/>
        </w:rPr>
        <w:t>ევროპულ და ევროატლანტიკურ სტრუქტურებში ინტეგრაციის საკითხებში საქართველოს სახელმწიფო მინისტრის აპარატისათვის ღონისძიების ჩატარებაზე თანხმობის მიცემის შესახებ</w:t>
      </w:r>
    </w:p>
    <w:p w:rsidR="00041A7F" w:rsidRPr="0038661E" w:rsidRDefault="00041A7F" w:rsidP="00F20E8E">
      <w:pPr>
        <w:pStyle w:val="abzacixml"/>
        <w:rPr>
          <w:color w:val="000000"/>
          <w:lang w:val="ka-GE"/>
        </w:rPr>
      </w:pPr>
      <w:r w:rsidRPr="0038661E">
        <w:rPr>
          <w:color w:val="000000"/>
          <w:lang w:val="ka-GE"/>
        </w:rPr>
        <w:t>„შიდა ტურიზმის ხელშეწყობისა და საბიუჯეტო სახსრების ეფექტურად ხარჯვის უზრუნველსაყოფად გასატარებელ ღონისძიებათა შესახებ“ საქართველოს მთავრობის 2013 წლის 31 ოქტომბრის №1532 განკარგულების მე-2 პუნქტის შესაბამისად, ევროპულ და ევროატლანტიკურ სტრუქტურებში ინტეგრაციის საკითხებში საქართველოს სახელმწიფო მინისტრის აპარატს მიეცეს თანხმობა, 2016 წლის 14-15 ივლისს, ქალაქ ბათუმში ჩაატაროს რიგით მე-13 საერთაშორისო კონფერენცია „საქართველოს ევროპული გზა“.</w:t>
      </w:r>
    </w:p>
    <w:p w:rsidR="00041A7F" w:rsidRPr="0038661E" w:rsidRDefault="00041A7F" w:rsidP="00F20E8E">
      <w:pPr>
        <w:pStyle w:val="abzacixml"/>
        <w:rPr>
          <w:color w:val="000000"/>
          <w:lang w:val="ka-GE"/>
        </w:rPr>
      </w:pPr>
    </w:p>
    <w:p w:rsidR="00041A7F" w:rsidRPr="0038661E" w:rsidRDefault="00041A7F" w:rsidP="00F20E8E">
      <w:pPr>
        <w:pStyle w:val="abzacixml"/>
        <w:rPr>
          <w:lang w:val="ka-GE"/>
        </w:rPr>
      </w:pPr>
      <w:r w:rsidRPr="0038661E">
        <w:rPr>
          <w:b/>
          <w:bCs/>
          <w:lang w:val="ka-GE"/>
        </w:rPr>
        <w:t>პრემიერ-მინისტრი                                                            გიორგი კვირიკაშვილი</w:t>
      </w:r>
    </w:p>
    <w:sectPr w:rsidR="00041A7F" w:rsidRPr="0038661E" w:rsidSect="00497F8A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1A8B"/>
    <w:rsid w:val="000310AF"/>
    <w:rsid w:val="00041A7F"/>
    <w:rsid w:val="00080732"/>
    <w:rsid w:val="000C0772"/>
    <w:rsid w:val="00196675"/>
    <w:rsid w:val="001B0841"/>
    <w:rsid w:val="00236279"/>
    <w:rsid w:val="003436AF"/>
    <w:rsid w:val="00351A8B"/>
    <w:rsid w:val="0038661E"/>
    <w:rsid w:val="004716AE"/>
    <w:rsid w:val="00497F8A"/>
    <w:rsid w:val="007231CF"/>
    <w:rsid w:val="007E7A57"/>
    <w:rsid w:val="008B1308"/>
    <w:rsid w:val="009C2160"/>
    <w:rsid w:val="00BB1989"/>
    <w:rsid w:val="00CC5960"/>
    <w:rsid w:val="00CE2BDC"/>
    <w:rsid w:val="00E01677"/>
    <w:rsid w:val="00F20E8E"/>
    <w:rsid w:val="00F7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A8B"/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51A8B"/>
    <w:pPr>
      <w:spacing w:before="100" w:beforeAutospacing="1" w:after="100" w:afterAutospacing="1"/>
    </w:pPr>
    <w:rPr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F20E8E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F20E8E"/>
    <w:pPr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F20E8E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F20E8E"/>
    <w:pPr>
      <w:spacing w:before="120" w:after="120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F20E8E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F20E8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F20E8E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233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114</Words>
  <Characters>656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</dc:creator>
  <cp:keywords/>
  <dc:description/>
  <cp:lastModifiedBy>nvaradashvili</cp:lastModifiedBy>
  <cp:revision>4</cp:revision>
  <cp:lastPrinted>2016-07-12T12:06:00Z</cp:lastPrinted>
  <dcterms:created xsi:type="dcterms:W3CDTF">2016-07-04T13:41:00Z</dcterms:created>
  <dcterms:modified xsi:type="dcterms:W3CDTF">2016-07-13T08:26:00Z</dcterms:modified>
</cp:coreProperties>
</file>