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268" w:rsidRPr="00213AA8" w:rsidRDefault="005E7268" w:rsidP="00213AA8">
      <w:pPr>
        <w:pStyle w:val="mimgebixml"/>
        <w:rPr>
          <w:lang w:val="ka-GE"/>
        </w:rPr>
      </w:pPr>
      <w:r w:rsidRPr="00213AA8">
        <w:rPr>
          <w:lang w:val="ka-GE"/>
        </w:rPr>
        <w:t>ქალაქ თბილისის მუნიციპალიტეტის საკრებულოს</w:t>
      </w:r>
    </w:p>
    <w:p w:rsidR="005E7268" w:rsidRPr="00213AA8" w:rsidRDefault="005E7268" w:rsidP="00213AA8">
      <w:pPr>
        <w:pStyle w:val="saxexml"/>
        <w:rPr>
          <w:lang w:val="ka-GE"/>
        </w:rPr>
      </w:pPr>
      <w:r w:rsidRPr="00213AA8">
        <w:rPr>
          <w:lang w:val="ka-GE"/>
        </w:rPr>
        <w:t>განკარგულება №453</w:t>
      </w:r>
    </w:p>
    <w:p w:rsidR="005E7268" w:rsidRPr="00213AA8" w:rsidRDefault="005E7268" w:rsidP="00213AA8">
      <w:pPr>
        <w:pStyle w:val="tarigixml"/>
        <w:rPr>
          <w:lang w:val="ka-GE"/>
        </w:rPr>
      </w:pPr>
      <w:r w:rsidRPr="00213AA8">
        <w:rPr>
          <w:lang w:val="ka-GE"/>
        </w:rPr>
        <w:t xml:space="preserve">2015 წლის 27 ნოემბერი </w:t>
      </w:r>
    </w:p>
    <w:p w:rsidR="005E7268" w:rsidRPr="00213AA8" w:rsidRDefault="005E7268" w:rsidP="00213AA8">
      <w:pPr>
        <w:pStyle w:val="adgilixml"/>
        <w:rPr>
          <w:lang w:val="ka-GE"/>
        </w:rPr>
      </w:pPr>
      <w:r w:rsidRPr="00213AA8">
        <w:rPr>
          <w:lang w:val="ka-GE"/>
        </w:rPr>
        <w:t>ქ. თბილისი</w:t>
      </w:r>
    </w:p>
    <w:p w:rsidR="005E7268" w:rsidRPr="00213AA8" w:rsidRDefault="005E7268" w:rsidP="00213AA8">
      <w:pPr>
        <w:pStyle w:val="sataurixml"/>
        <w:rPr>
          <w:lang w:val="ka-GE"/>
        </w:rPr>
      </w:pPr>
      <w:r w:rsidRPr="00213AA8">
        <w:rPr>
          <w:lang w:val="ka-GE"/>
        </w:rPr>
        <w:t>ქ.თბილისში, ნაძალადევის რაიონში, ცოტნე დადიანის ქუჩასთან მდებარე სპორტული მოედნისთვის აფხაზეთის ომში დაღუპული მებრძოლები</w:t>
      </w:r>
      <w:r>
        <w:rPr>
          <w:lang w:val="ka-GE"/>
        </w:rPr>
        <w:t>ს</w:t>
      </w:r>
      <w:r w:rsidRPr="00213AA8">
        <w:rPr>
          <w:lang w:val="ka-GE"/>
        </w:rPr>
        <w:t xml:space="preserve"> ვასიკო და ნუკრი წიკლაურების სახელის მინიჭების შესახებ</w:t>
      </w:r>
    </w:p>
    <w:p w:rsidR="005E7268" w:rsidRPr="00213AA8" w:rsidRDefault="005E7268" w:rsidP="00213AA8">
      <w:pPr>
        <w:pStyle w:val="abzacixml"/>
        <w:rPr>
          <w:lang w:val="ka-GE"/>
        </w:rPr>
      </w:pPr>
      <w:r w:rsidRPr="00213AA8">
        <w:rPr>
          <w:lang w:val="ka-GE"/>
        </w:rPr>
        <w:t>1. საქართველოს ორგანული კანონის „ადგილობრივი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rPr>
          <w:lang w:val="ka-GE"/>
        </w:rPr>
        <w:t>“</w:t>
      </w:r>
      <w:r w:rsidRPr="00213AA8">
        <w:rPr>
          <w:lang w:val="ka-GE"/>
        </w:rPr>
        <w:t xml:space="preserve"> საქართველოს მთავრობის 2015 წლის 1 ივნისის №239 დადგენილებისა და „ქ.თბილისის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შესახებ“, ქ.</w:t>
      </w:r>
      <w:r>
        <w:rPr>
          <w:lang w:val="ru-RU"/>
        </w:rPr>
        <w:t xml:space="preserve"> </w:t>
      </w:r>
      <w:r w:rsidRPr="00213AA8">
        <w:rPr>
          <w:lang w:val="ka-GE"/>
        </w:rPr>
        <w:t xml:space="preserve">თბილისის მუნიციპალიტეტის საკრებულოს 2015 წლის 16 ივნისის №14-59 დადგენილების თანახმად, ქ.თბილისის მუნიციპალიტეტის საკრებულომ </w:t>
      </w:r>
      <w:r w:rsidRPr="00213AA8">
        <w:rPr>
          <w:b/>
          <w:bCs/>
          <w:lang w:val="ka-GE"/>
        </w:rPr>
        <w:t>დაადგინა:</w:t>
      </w:r>
    </w:p>
    <w:p w:rsidR="005E7268" w:rsidRPr="00C76C08" w:rsidRDefault="005E7268" w:rsidP="00213AA8">
      <w:pPr>
        <w:pStyle w:val="abzacixml"/>
        <w:rPr>
          <w:lang w:val="ka-GE"/>
        </w:rPr>
      </w:pPr>
      <w:r w:rsidRPr="00213AA8">
        <w:rPr>
          <w:lang w:val="ka-GE"/>
        </w:rPr>
        <w:t>ა) ნაძალადევის რაიონში, ცოტნე დადიანის ქუჩასთან (№34 მიმდებარე ტერიტორია) მდებარე სპორტულ მოედანს მიენიჭოს აფხაზეთის ომში დაღუპული მებრძოლები</w:t>
      </w:r>
      <w:r>
        <w:rPr>
          <w:lang w:val="ka-GE"/>
        </w:rPr>
        <w:t>ს</w:t>
      </w:r>
      <w:r w:rsidRPr="00213AA8">
        <w:rPr>
          <w:lang w:val="ka-GE"/>
        </w:rPr>
        <w:t xml:space="preserve"> ვასიკო და ნუკრი წიკლაურების სახელი, თანდართული რუკის თანახმად</w:t>
      </w:r>
      <w:r>
        <w:rPr>
          <w:lang w:val="ka-GE"/>
        </w:rPr>
        <w:t>;</w:t>
      </w:r>
    </w:p>
    <w:p w:rsidR="005E7268" w:rsidRPr="00213AA8" w:rsidRDefault="005E7268" w:rsidP="00213AA8">
      <w:pPr>
        <w:pStyle w:val="abzacixml"/>
        <w:rPr>
          <w:lang w:val="ka-GE"/>
        </w:rPr>
      </w:pPr>
      <w:r w:rsidRPr="00213AA8">
        <w:rPr>
          <w:lang w:val="ka-GE"/>
        </w:rPr>
        <w:t>ბ) ქ.თბილისის მუნიციპალიტეტის მერიამ ოთხი თვის ვადაში უზრუნველყოს ამ განკარგულების შესასრულებლად საჭირო ღონისძიებების გა</w:t>
      </w:r>
      <w:r>
        <w:rPr>
          <w:lang w:val="ka-GE"/>
        </w:rPr>
        <w:t>ნ</w:t>
      </w:r>
      <w:r w:rsidRPr="00213AA8">
        <w:rPr>
          <w:lang w:val="ka-GE"/>
        </w:rPr>
        <w:t>ხორციელება.</w:t>
      </w:r>
    </w:p>
    <w:p w:rsidR="005E7268" w:rsidRPr="00213AA8" w:rsidRDefault="005E7268" w:rsidP="00213AA8">
      <w:pPr>
        <w:pStyle w:val="abzacixml"/>
        <w:rPr>
          <w:lang w:val="ka-GE"/>
        </w:rPr>
      </w:pPr>
      <w:r w:rsidRPr="00213AA8">
        <w:rPr>
          <w:lang w:val="ka-GE"/>
        </w:rPr>
        <w:t>2. განკარგულება ერთი თვის ვადაში 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მე-12 კმ, №6).</w:t>
      </w:r>
    </w:p>
    <w:p w:rsidR="005E7268" w:rsidRPr="00213AA8" w:rsidRDefault="005E7268" w:rsidP="00213AA8">
      <w:pPr>
        <w:pStyle w:val="abzacixml"/>
        <w:rPr>
          <w:b/>
          <w:bCs/>
          <w:lang w:val="ka-GE"/>
        </w:rPr>
      </w:pPr>
    </w:p>
    <w:p w:rsidR="005E7268" w:rsidRPr="00213AA8" w:rsidRDefault="005E7268" w:rsidP="00213AA8">
      <w:pPr>
        <w:pStyle w:val="abzacixml"/>
        <w:rPr>
          <w:b/>
          <w:bCs/>
          <w:lang w:val="ka-GE"/>
        </w:rPr>
      </w:pPr>
      <w:r w:rsidRPr="00213AA8">
        <w:rPr>
          <w:b/>
          <w:bCs/>
          <w:lang w:val="ka-GE"/>
        </w:rPr>
        <w:t xml:space="preserve">საკრებულოს თავმჯდომარე                    </w:t>
      </w:r>
      <w:r>
        <w:rPr>
          <w:b/>
          <w:bCs/>
          <w:lang w:val="ka-GE"/>
        </w:rPr>
        <w:t xml:space="preserve">                </w:t>
      </w:r>
      <w:r w:rsidRPr="00213AA8">
        <w:rPr>
          <w:b/>
          <w:bCs/>
          <w:lang w:val="ka-GE"/>
        </w:rPr>
        <w:t xml:space="preserve">       გიორგი ალიბეგაშვილი</w:t>
      </w:r>
    </w:p>
    <w:p w:rsidR="005E7268" w:rsidRPr="00213AA8" w:rsidRDefault="005E7268" w:rsidP="00213AA8">
      <w:pPr>
        <w:pStyle w:val="abzacixml"/>
        <w:rPr>
          <w:lang w:val="ka-GE"/>
        </w:rPr>
      </w:pPr>
      <w:r w:rsidRPr="00B701E2">
        <w:rPr>
          <w:noProof/>
          <w:lang w:val="ka-G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68pt;height:283.5pt;visibility:visible">
            <v:imagedata r:id="rId5" o:title=""/>
          </v:shape>
        </w:pict>
      </w:r>
    </w:p>
    <w:sectPr w:rsidR="005E7268" w:rsidRPr="00213AA8" w:rsidSect="000C74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86855"/>
    <w:multiLevelType w:val="hybridMultilevel"/>
    <w:tmpl w:val="13425098"/>
    <w:lvl w:ilvl="0" w:tplc="A0D80B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136"/>
    <w:rsid w:val="000C74EB"/>
    <w:rsid w:val="001A711C"/>
    <w:rsid w:val="00213AA8"/>
    <w:rsid w:val="00215049"/>
    <w:rsid w:val="0056715A"/>
    <w:rsid w:val="005E7268"/>
    <w:rsid w:val="00691ABE"/>
    <w:rsid w:val="006B56B6"/>
    <w:rsid w:val="007702B8"/>
    <w:rsid w:val="00B25AED"/>
    <w:rsid w:val="00B701E2"/>
    <w:rsid w:val="00BF4136"/>
    <w:rsid w:val="00C76C08"/>
    <w:rsid w:val="00DC1616"/>
    <w:rsid w:val="00F6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13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F413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F4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F4136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213AA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13AA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213AA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213AA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13AA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13AA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213AA8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214</Words>
  <Characters>1220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e.samitashvili</dc:creator>
  <cp:keywords/>
  <dc:description/>
  <cp:lastModifiedBy>nvaradashvili</cp:lastModifiedBy>
  <cp:revision>4</cp:revision>
  <cp:lastPrinted>2015-12-07T06:24:00Z</cp:lastPrinted>
  <dcterms:created xsi:type="dcterms:W3CDTF">2015-11-30T10:23:00Z</dcterms:created>
  <dcterms:modified xsi:type="dcterms:W3CDTF">2015-12-07T08:49:00Z</dcterms:modified>
</cp:coreProperties>
</file>