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312" w:rsidRPr="007710F2" w:rsidRDefault="00D82312" w:rsidP="007710F2">
      <w:pPr>
        <w:pStyle w:val="mimgebixml"/>
        <w:rPr>
          <w:lang w:val="ka-GE"/>
        </w:rPr>
      </w:pPr>
      <w:r w:rsidRPr="007710F2">
        <w:rPr>
          <w:lang w:val="ka-GE"/>
        </w:rPr>
        <w:t xml:space="preserve">საქართველოს მთავრობის </w:t>
      </w:r>
    </w:p>
    <w:p w:rsidR="00D82312" w:rsidRPr="007710F2" w:rsidRDefault="00D82312" w:rsidP="007710F2">
      <w:pPr>
        <w:pStyle w:val="saxexml"/>
        <w:rPr>
          <w:lang w:val="ka-GE"/>
        </w:rPr>
      </w:pPr>
      <w:r w:rsidRPr="007710F2">
        <w:rPr>
          <w:lang w:val="ka-GE"/>
        </w:rPr>
        <w:t>განკარგულება №2175</w:t>
      </w:r>
    </w:p>
    <w:p w:rsidR="00D82312" w:rsidRPr="007710F2" w:rsidRDefault="00D82312" w:rsidP="007710F2">
      <w:pPr>
        <w:pStyle w:val="tarigixml"/>
        <w:rPr>
          <w:lang w:val="ka-GE"/>
        </w:rPr>
      </w:pPr>
      <w:r w:rsidRPr="007710F2">
        <w:rPr>
          <w:lang w:val="ka-GE"/>
        </w:rPr>
        <w:t xml:space="preserve">2015 წლის 7 ოქტომბერი </w:t>
      </w:r>
    </w:p>
    <w:p w:rsidR="00D82312" w:rsidRPr="007710F2" w:rsidRDefault="00D82312" w:rsidP="007710F2">
      <w:pPr>
        <w:pStyle w:val="adgilixml"/>
        <w:rPr>
          <w:lang w:val="ka-GE"/>
        </w:rPr>
      </w:pPr>
      <w:r w:rsidRPr="007710F2">
        <w:rPr>
          <w:lang w:val="ka-GE"/>
        </w:rPr>
        <w:t>ქ. თბილისი</w:t>
      </w:r>
    </w:p>
    <w:p w:rsidR="00D82312" w:rsidRPr="007710F2" w:rsidRDefault="00D82312" w:rsidP="007710F2">
      <w:pPr>
        <w:pStyle w:val="sataurixml"/>
        <w:rPr>
          <w:lang w:val="ka-GE" w:eastAsia="ru-RU"/>
        </w:rPr>
      </w:pPr>
      <w:r w:rsidRPr="007710F2">
        <w:rPr>
          <w:lang w:val="ka-GE" w:eastAsia="ru-RU"/>
        </w:rPr>
        <w:t>საქართველოს კულტურისა და ძეგლთა დაცვის სამინისტროსათვის საქართველოს მთავრობის სარეზერვო ფონდიდან თანხის გამოყოფის შესახებ</w:t>
      </w:r>
    </w:p>
    <w:p w:rsidR="00D82312" w:rsidRPr="007710F2" w:rsidRDefault="00D82312" w:rsidP="007710F2">
      <w:pPr>
        <w:pStyle w:val="abzacixml"/>
        <w:rPr>
          <w:lang w:val="ka-GE"/>
        </w:rPr>
      </w:pPr>
      <w:r w:rsidRPr="007710F2">
        <w:rPr>
          <w:lang w:val="ka-GE"/>
        </w:rPr>
        <w:t xml:space="preserve">სსიპ − ქ. თბილისის ზ. ფალიაშვილის სახელობის ოპერისა და ბალეტის პროფესიული სახელმწიფო თეატრის გახსნასთან დაკავშირებით, ჯორჯ ბალანჩინის საბალეტო სპექტაკლ „სიმფონი ინ სის“, ზაქარია ფალიაშვილის ოპერა „აბესალომ და ეთერის“ და საზეიმო გალა კონცერტის დადგმასთან დაკავშირებული ხარჯების ნაწილობრივი დაფინანსების მიზნით, საქართველოს ფინანსთა სამინისტრომ, „საქართველოს 2015 წლის სახელმწიფო ბიუჯეტის შესახებ“ საქართველოს კანონით გათვალისწინებული საქართველოს მთავრობის სარეზერვო ფონდიდან, საქართველოს კულტურისა და ძეგლთა დაცვის სამინისტროს გამოუყოს   644 805 (ექვსას ორმოცდაოთხი ათას რვაას ხუთი) ლარი. </w:t>
      </w:r>
    </w:p>
    <w:p w:rsidR="00D82312" w:rsidRPr="007710F2" w:rsidRDefault="00D82312" w:rsidP="007710F2">
      <w:pPr>
        <w:pStyle w:val="abzacixml"/>
        <w:rPr>
          <w:b/>
          <w:bCs/>
          <w:lang w:val="ka-GE"/>
        </w:rPr>
      </w:pPr>
    </w:p>
    <w:p w:rsidR="00D82312" w:rsidRPr="007710F2" w:rsidRDefault="00D82312" w:rsidP="007710F2">
      <w:pPr>
        <w:pStyle w:val="abzacixml"/>
        <w:rPr>
          <w:lang w:val="ka-GE"/>
        </w:rPr>
      </w:pPr>
      <w:r w:rsidRPr="007710F2">
        <w:rPr>
          <w:b/>
          <w:bCs/>
          <w:lang w:val="ka-GE"/>
        </w:rPr>
        <w:t xml:space="preserve">პრემიერ-მინისტრი    </w:t>
      </w:r>
      <w:r w:rsidRPr="007710F2">
        <w:rPr>
          <w:b/>
          <w:bCs/>
          <w:lang w:val="ka-GE"/>
        </w:rPr>
        <w:tab/>
        <w:t xml:space="preserve">              </w:t>
      </w:r>
      <w:r w:rsidRPr="007710F2">
        <w:rPr>
          <w:b/>
          <w:bCs/>
          <w:lang w:val="ka-GE"/>
        </w:rPr>
        <w:tab/>
        <w:t xml:space="preserve">             ირაკლი ღარიბაშვილი</w:t>
      </w:r>
      <w:r w:rsidRPr="007710F2">
        <w:rPr>
          <w:lang w:val="ka-GE"/>
        </w:rPr>
        <w:t xml:space="preserve">  </w:t>
      </w:r>
    </w:p>
    <w:p w:rsidR="00D82312" w:rsidRPr="007710F2" w:rsidRDefault="00D82312" w:rsidP="007710F2">
      <w:pPr>
        <w:pStyle w:val="abzacixml"/>
        <w:rPr>
          <w:lang w:val="ka-GE"/>
        </w:rPr>
      </w:pPr>
    </w:p>
    <w:sectPr w:rsidR="00D82312" w:rsidRPr="007710F2" w:rsidSect="001C1163">
      <w:pgSz w:w="12240" w:h="15840"/>
      <w:pgMar w:top="1259" w:right="1134" w:bottom="125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035FD"/>
    <w:multiLevelType w:val="hybridMultilevel"/>
    <w:tmpl w:val="92F65DFC"/>
    <w:lvl w:ilvl="0" w:tplc="4A527C8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1CD605DB"/>
    <w:multiLevelType w:val="hybridMultilevel"/>
    <w:tmpl w:val="83EC9AD6"/>
    <w:lvl w:ilvl="0" w:tplc="0409000D">
      <w:start w:val="1"/>
      <w:numFmt w:val="bullet"/>
      <w:lvlText w:val=""/>
      <w:lvlJc w:val="left"/>
      <w:pPr>
        <w:ind w:left="1440" w:hanging="360"/>
      </w:pPr>
      <w:rPr>
        <w:rFonts w:ascii="Wingdings" w:hAnsi="Wingdings" w:cs="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
    <w:nsid w:val="21CF29A2"/>
    <w:multiLevelType w:val="hybridMultilevel"/>
    <w:tmpl w:val="07CEADF4"/>
    <w:lvl w:ilvl="0" w:tplc="884E7D0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59473462"/>
    <w:multiLevelType w:val="hybridMultilevel"/>
    <w:tmpl w:val="9E4C5678"/>
    <w:lvl w:ilvl="0" w:tplc="EDF43708">
      <w:start w:val="2"/>
      <w:numFmt w:val="decimal"/>
      <w:lvlText w:val="%1."/>
      <w:lvlJc w:val="left"/>
      <w:pPr>
        <w:ind w:left="1170" w:hanging="360"/>
      </w:pPr>
      <w:rPr>
        <w:rFonts w:hint="default"/>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4">
    <w:nsid w:val="5B3269E5"/>
    <w:multiLevelType w:val="hybridMultilevel"/>
    <w:tmpl w:val="A2285D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648471EA"/>
    <w:multiLevelType w:val="hybridMultilevel"/>
    <w:tmpl w:val="E2F8FDAA"/>
    <w:lvl w:ilvl="0" w:tplc="0409000F">
      <w:start w:val="1"/>
      <w:numFmt w:val="decimal"/>
      <w:lvlText w:val="%1."/>
      <w:lvlJc w:val="left"/>
      <w:pPr>
        <w:ind w:left="9180" w:hanging="360"/>
      </w:pPr>
    </w:lvl>
    <w:lvl w:ilvl="1" w:tplc="04090019">
      <w:start w:val="1"/>
      <w:numFmt w:val="lowerLetter"/>
      <w:lvlText w:val="%2."/>
      <w:lvlJc w:val="left"/>
      <w:pPr>
        <w:ind w:left="9900" w:hanging="360"/>
      </w:pPr>
    </w:lvl>
    <w:lvl w:ilvl="2" w:tplc="0409001B">
      <w:start w:val="1"/>
      <w:numFmt w:val="lowerRoman"/>
      <w:lvlText w:val="%3."/>
      <w:lvlJc w:val="right"/>
      <w:pPr>
        <w:ind w:left="10620" w:hanging="180"/>
      </w:pPr>
    </w:lvl>
    <w:lvl w:ilvl="3" w:tplc="0409000F">
      <w:start w:val="1"/>
      <w:numFmt w:val="decimal"/>
      <w:lvlText w:val="%4."/>
      <w:lvlJc w:val="left"/>
      <w:pPr>
        <w:ind w:left="11340" w:hanging="360"/>
      </w:pPr>
    </w:lvl>
    <w:lvl w:ilvl="4" w:tplc="04090019">
      <w:start w:val="1"/>
      <w:numFmt w:val="lowerLetter"/>
      <w:lvlText w:val="%5."/>
      <w:lvlJc w:val="left"/>
      <w:pPr>
        <w:ind w:left="12060" w:hanging="360"/>
      </w:pPr>
    </w:lvl>
    <w:lvl w:ilvl="5" w:tplc="0409001B">
      <w:start w:val="1"/>
      <w:numFmt w:val="lowerRoman"/>
      <w:lvlText w:val="%6."/>
      <w:lvlJc w:val="right"/>
      <w:pPr>
        <w:ind w:left="12780" w:hanging="180"/>
      </w:pPr>
    </w:lvl>
    <w:lvl w:ilvl="6" w:tplc="0409000F">
      <w:start w:val="1"/>
      <w:numFmt w:val="decimal"/>
      <w:lvlText w:val="%7."/>
      <w:lvlJc w:val="left"/>
      <w:pPr>
        <w:ind w:left="13500" w:hanging="360"/>
      </w:pPr>
    </w:lvl>
    <w:lvl w:ilvl="7" w:tplc="04090019">
      <w:start w:val="1"/>
      <w:numFmt w:val="lowerLetter"/>
      <w:lvlText w:val="%8."/>
      <w:lvlJc w:val="left"/>
      <w:pPr>
        <w:ind w:left="14220" w:hanging="360"/>
      </w:pPr>
    </w:lvl>
    <w:lvl w:ilvl="8" w:tplc="0409001B">
      <w:start w:val="1"/>
      <w:numFmt w:val="lowerRoman"/>
      <w:lvlText w:val="%9."/>
      <w:lvlJc w:val="right"/>
      <w:pPr>
        <w:ind w:left="14940" w:hanging="180"/>
      </w:pPr>
    </w:lvl>
  </w:abstractNum>
  <w:num w:numId="1">
    <w:abstractNumId w:val="0"/>
  </w:num>
  <w:num w:numId="2">
    <w:abstractNumId w:val="3"/>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33D0"/>
    <w:rsid w:val="00005FB9"/>
    <w:rsid w:val="0001203A"/>
    <w:rsid w:val="00012602"/>
    <w:rsid w:val="00026377"/>
    <w:rsid w:val="00027465"/>
    <w:rsid w:val="0003297A"/>
    <w:rsid w:val="00033AF3"/>
    <w:rsid w:val="00043280"/>
    <w:rsid w:val="000433A1"/>
    <w:rsid w:val="00065339"/>
    <w:rsid w:val="00083412"/>
    <w:rsid w:val="00083706"/>
    <w:rsid w:val="00083A21"/>
    <w:rsid w:val="000846A2"/>
    <w:rsid w:val="00084F2F"/>
    <w:rsid w:val="0008777D"/>
    <w:rsid w:val="00093706"/>
    <w:rsid w:val="000969C5"/>
    <w:rsid w:val="00097660"/>
    <w:rsid w:val="00097E3E"/>
    <w:rsid w:val="000A0174"/>
    <w:rsid w:val="000A1341"/>
    <w:rsid w:val="000A2690"/>
    <w:rsid w:val="000B02B3"/>
    <w:rsid w:val="000B1C7C"/>
    <w:rsid w:val="000B30E8"/>
    <w:rsid w:val="000B7F64"/>
    <w:rsid w:val="000C57A6"/>
    <w:rsid w:val="000C67A6"/>
    <w:rsid w:val="000C7C5F"/>
    <w:rsid w:val="000D141E"/>
    <w:rsid w:val="000E136B"/>
    <w:rsid w:val="000E3549"/>
    <w:rsid w:val="000F1660"/>
    <w:rsid w:val="000F2CC0"/>
    <w:rsid w:val="000F3180"/>
    <w:rsid w:val="000F472A"/>
    <w:rsid w:val="000F7A95"/>
    <w:rsid w:val="00107C45"/>
    <w:rsid w:val="00113560"/>
    <w:rsid w:val="001136F2"/>
    <w:rsid w:val="00113EBA"/>
    <w:rsid w:val="00117329"/>
    <w:rsid w:val="00121617"/>
    <w:rsid w:val="0012250D"/>
    <w:rsid w:val="00126307"/>
    <w:rsid w:val="00126D2C"/>
    <w:rsid w:val="00133264"/>
    <w:rsid w:val="001343E3"/>
    <w:rsid w:val="0013526E"/>
    <w:rsid w:val="00137160"/>
    <w:rsid w:val="001375A7"/>
    <w:rsid w:val="0014125F"/>
    <w:rsid w:val="00143BF6"/>
    <w:rsid w:val="00144CFB"/>
    <w:rsid w:val="00146D55"/>
    <w:rsid w:val="00146EF0"/>
    <w:rsid w:val="00150974"/>
    <w:rsid w:val="00151912"/>
    <w:rsid w:val="001556F8"/>
    <w:rsid w:val="00156F3F"/>
    <w:rsid w:val="00162207"/>
    <w:rsid w:val="0016534C"/>
    <w:rsid w:val="0016547A"/>
    <w:rsid w:val="00183865"/>
    <w:rsid w:val="00186469"/>
    <w:rsid w:val="001924ED"/>
    <w:rsid w:val="00197490"/>
    <w:rsid w:val="001A2E41"/>
    <w:rsid w:val="001A41C7"/>
    <w:rsid w:val="001A6709"/>
    <w:rsid w:val="001B1596"/>
    <w:rsid w:val="001B4640"/>
    <w:rsid w:val="001B67D4"/>
    <w:rsid w:val="001C113B"/>
    <w:rsid w:val="001C1163"/>
    <w:rsid w:val="001C265F"/>
    <w:rsid w:val="001C6B46"/>
    <w:rsid w:val="001C7EBC"/>
    <w:rsid w:val="001D427C"/>
    <w:rsid w:val="001D6A17"/>
    <w:rsid w:val="001E6F83"/>
    <w:rsid w:val="001F0818"/>
    <w:rsid w:val="00200CCC"/>
    <w:rsid w:val="00202180"/>
    <w:rsid w:val="00207E35"/>
    <w:rsid w:val="00216721"/>
    <w:rsid w:val="00217C28"/>
    <w:rsid w:val="0022007D"/>
    <w:rsid w:val="00227849"/>
    <w:rsid w:val="00231A20"/>
    <w:rsid w:val="0023375A"/>
    <w:rsid w:val="00234014"/>
    <w:rsid w:val="002363B0"/>
    <w:rsid w:val="00237B04"/>
    <w:rsid w:val="00242A79"/>
    <w:rsid w:val="002441CD"/>
    <w:rsid w:val="0024559F"/>
    <w:rsid w:val="00253AFF"/>
    <w:rsid w:val="00255382"/>
    <w:rsid w:val="0025609E"/>
    <w:rsid w:val="00256EC8"/>
    <w:rsid w:val="00264544"/>
    <w:rsid w:val="0026464A"/>
    <w:rsid w:val="00273AC8"/>
    <w:rsid w:val="002753E2"/>
    <w:rsid w:val="00277C45"/>
    <w:rsid w:val="00277DEB"/>
    <w:rsid w:val="00283969"/>
    <w:rsid w:val="002920C8"/>
    <w:rsid w:val="002B301E"/>
    <w:rsid w:val="002B65FF"/>
    <w:rsid w:val="002C1E2D"/>
    <w:rsid w:val="002C44F9"/>
    <w:rsid w:val="002C4CA2"/>
    <w:rsid w:val="002D2A6E"/>
    <w:rsid w:val="002E21D9"/>
    <w:rsid w:val="002E53BF"/>
    <w:rsid w:val="002F1220"/>
    <w:rsid w:val="00305E04"/>
    <w:rsid w:val="003068F5"/>
    <w:rsid w:val="00306C23"/>
    <w:rsid w:val="0030726B"/>
    <w:rsid w:val="003134A1"/>
    <w:rsid w:val="00315543"/>
    <w:rsid w:val="00330602"/>
    <w:rsid w:val="00347F48"/>
    <w:rsid w:val="00361B52"/>
    <w:rsid w:val="00361EBB"/>
    <w:rsid w:val="00374511"/>
    <w:rsid w:val="00386143"/>
    <w:rsid w:val="003874D6"/>
    <w:rsid w:val="00391079"/>
    <w:rsid w:val="0039525C"/>
    <w:rsid w:val="00395F9D"/>
    <w:rsid w:val="003A0479"/>
    <w:rsid w:val="003A0DDA"/>
    <w:rsid w:val="003A27F0"/>
    <w:rsid w:val="003A33F2"/>
    <w:rsid w:val="003A56AD"/>
    <w:rsid w:val="003A76F9"/>
    <w:rsid w:val="003B64BD"/>
    <w:rsid w:val="003C3150"/>
    <w:rsid w:val="003C3A95"/>
    <w:rsid w:val="003C50A5"/>
    <w:rsid w:val="003C77F6"/>
    <w:rsid w:val="003D73B7"/>
    <w:rsid w:val="003E1641"/>
    <w:rsid w:val="003E60C7"/>
    <w:rsid w:val="003E6911"/>
    <w:rsid w:val="003F1F32"/>
    <w:rsid w:val="003F60D8"/>
    <w:rsid w:val="003F62CD"/>
    <w:rsid w:val="003F6D19"/>
    <w:rsid w:val="00407815"/>
    <w:rsid w:val="004100DD"/>
    <w:rsid w:val="004130CD"/>
    <w:rsid w:val="00420CEB"/>
    <w:rsid w:val="00421594"/>
    <w:rsid w:val="00423B3D"/>
    <w:rsid w:val="00426CF6"/>
    <w:rsid w:val="004311E3"/>
    <w:rsid w:val="00435A37"/>
    <w:rsid w:val="0044535F"/>
    <w:rsid w:val="004551C4"/>
    <w:rsid w:val="00463729"/>
    <w:rsid w:val="00464674"/>
    <w:rsid w:val="00467CDB"/>
    <w:rsid w:val="004727E1"/>
    <w:rsid w:val="0047613C"/>
    <w:rsid w:val="00483AAA"/>
    <w:rsid w:val="00484DE1"/>
    <w:rsid w:val="00490A98"/>
    <w:rsid w:val="00494BC8"/>
    <w:rsid w:val="004A0502"/>
    <w:rsid w:val="004A0678"/>
    <w:rsid w:val="004A6814"/>
    <w:rsid w:val="004C2E6F"/>
    <w:rsid w:val="004D09D1"/>
    <w:rsid w:val="004D6075"/>
    <w:rsid w:val="004D61B1"/>
    <w:rsid w:val="004E03F5"/>
    <w:rsid w:val="004E2F07"/>
    <w:rsid w:val="004E7A99"/>
    <w:rsid w:val="004F36E8"/>
    <w:rsid w:val="00500EEA"/>
    <w:rsid w:val="00501AD9"/>
    <w:rsid w:val="00504C36"/>
    <w:rsid w:val="0050544F"/>
    <w:rsid w:val="00505A12"/>
    <w:rsid w:val="0050618B"/>
    <w:rsid w:val="00511C58"/>
    <w:rsid w:val="005179E5"/>
    <w:rsid w:val="005209D6"/>
    <w:rsid w:val="00525262"/>
    <w:rsid w:val="005319BE"/>
    <w:rsid w:val="005369D1"/>
    <w:rsid w:val="00555AEF"/>
    <w:rsid w:val="00556565"/>
    <w:rsid w:val="00556D53"/>
    <w:rsid w:val="0055763B"/>
    <w:rsid w:val="00567AFC"/>
    <w:rsid w:val="00580ACF"/>
    <w:rsid w:val="00581473"/>
    <w:rsid w:val="005845F7"/>
    <w:rsid w:val="00591ABC"/>
    <w:rsid w:val="0059331D"/>
    <w:rsid w:val="005976A2"/>
    <w:rsid w:val="005A04EA"/>
    <w:rsid w:val="005A4B4C"/>
    <w:rsid w:val="005A5B45"/>
    <w:rsid w:val="005A79AF"/>
    <w:rsid w:val="005B0282"/>
    <w:rsid w:val="005C2B45"/>
    <w:rsid w:val="005D2B40"/>
    <w:rsid w:val="005F224C"/>
    <w:rsid w:val="006068A9"/>
    <w:rsid w:val="006109FB"/>
    <w:rsid w:val="006133D0"/>
    <w:rsid w:val="00613E22"/>
    <w:rsid w:val="0062315C"/>
    <w:rsid w:val="00623D3F"/>
    <w:rsid w:val="00624824"/>
    <w:rsid w:val="0062493E"/>
    <w:rsid w:val="00627857"/>
    <w:rsid w:val="006330E9"/>
    <w:rsid w:val="0063364D"/>
    <w:rsid w:val="006357B6"/>
    <w:rsid w:val="006447A9"/>
    <w:rsid w:val="00654178"/>
    <w:rsid w:val="00657DFF"/>
    <w:rsid w:val="00663176"/>
    <w:rsid w:val="00691B00"/>
    <w:rsid w:val="0069476D"/>
    <w:rsid w:val="00697BA8"/>
    <w:rsid w:val="006A780C"/>
    <w:rsid w:val="006B1FF0"/>
    <w:rsid w:val="006B5A83"/>
    <w:rsid w:val="006C18A8"/>
    <w:rsid w:val="006C65D1"/>
    <w:rsid w:val="006C744F"/>
    <w:rsid w:val="006D3059"/>
    <w:rsid w:val="006D4639"/>
    <w:rsid w:val="006E115C"/>
    <w:rsid w:val="006E1F98"/>
    <w:rsid w:val="006E2BF3"/>
    <w:rsid w:val="006E354C"/>
    <w:rsid w:val="006E78F8"/>
    <w:rsid w:val="006F63B5"/>
    <w:rsid w:val="007134A7"/>
    <w:rsid w:val="0072669B"/>
    <w:rsid w:val="00726DDE"/>
    <w:rsid w:val="0073245C"/>
    <w:rsid w:val="0074728F"/>
    <w:rsid w:val="00747CF3"/>
    <w:rsid w:val="007519F9"/>
    <w:rsid w:val="00753C9D"/>
    <w:rsid w:val="0075543C"/>
    <w:rsid w:val="00756B84"/>
    <w:rsid w:val="00760D52"/>
    <w:rsid w:val="007635ED"/>
    <w:rsid w:val="00763BB2"/>
    <w:rsid w:val="00765250"/>
    <w:rsid w:val="00766F10"/>
    <w:rsid w:val="0077021B"/>
    <w:rsid w:val="007710F2"/>
    <w:rsid w:val="00775F22"/>
    <w:rsid w:val="0078216F"/>
    <w:rsid w:val="00785135"/>
    <w:rsid w:val="00786533"/>
    <w:rsid w:val="007A1A6B"/>
    <w:rsid w:val="007A2861"/>
    <w:rsid w:val="007A5D1F"/>
    <w:rsid w:val="007A67FA"/>
    <w:rsid w:val="007A7434"/>
    <w:rsid w:val="007C12F1"/>
    <w:rsid w:val="007C3F0E"/>
    <w:rsid w:val="007C4333"/>
    <w:rsid w:val="007D5B12"/>
    <w:rsid w:val="007E01AE"/>
    <w:rsid w:val="007E06C2"/>
    <w:rsid w:val="007E2C3B"/>
    <w:rsid w:val="007E4AB9"/>
    <w:rsid w:val="007E5EC4"/>
    <w:rsid w:val="007F0321"/>
    <w:rsid w:val="007F0555"/>
    <w:rsid w:val="007F35AA"/>
    <w:rsid w:val="007F4AEC"/>
    <w:rsid w:val="007F78CB"/>
    <w:rsid w:val="007F7D24"/>
    <w:rsid w:val="0080245F"/>
    <w:rsid w:val="008024A4"/>
    <w:rsid w:val="00803362"/>
    <w:rsid w:val="00805098"/>
    <w:rsid w:val="00810046"/>
    <w:rsid w:val="008206D0"/>
    <w:rsid w:val="008318D7"/>
    <w:rsid w:val="00833769"/>
    <w:rsid w:val="00835E54"/>
    <w:rsid w:val="00850CAF"/>
    <w:rsid w:val="00852A49"/>
    <w:rsid w:val="00860820"/>
    <w:rsid w:val="0086180B"/>
    <w:rsid w:val="008674CE"/>
    <w:rsid w:val="00871059"/>
    <w:rsid w:val="0087511D"/>
    <w:rsid w:val="008853B7"/>
    <w:rsid w:val="0089144B"/>
    <w:rsid w:val="00893E7B"/>
    <w:rsid w:val="008A0D9F"/>
    <w:rsid w:val="008B21F4"/>
    <w:rsid w:val="008B290D"/>
    <w:rsid w:val="008B2B17"/>
    <w:rsid w:val="008B6C05"/>
    <w:rsid w:val="008B6F3C"/>
    <w:rsid w:val="008C2806"/>
    <w:rsid w:val="008D0B86"/>
    <w:rsid w:val="008F4C25"/>
    <w:rsid w:val="008F7DA4"/>
    <w:rsid w:val="0090191D"/>
    <w:rsid w:val="00901A71"/>
    <w:rsid w:val="00905163"/>
    <w:rsid w:val="009163F2"/>
    <w:rsid w:val="00923E8F"/>
    <w:rsid w:val="00942688"/>
    <w:rsid w:val="00946707"/>
    <w:rsid w:val="00954B09"/>
    <w:rsid w:val="009728E0"/>
    <w:rsid w:val="00976A3E"/>
    <w:rsid w:val="009773B4"/>
    <w:rsid w:val="00977D5D"/>
    <w:rsid w:val="0098276B"/>
    <w:rsid w:val="00994261"/>
    <w:rsid w:val="00994F6F"/>
    <w:rsid w:val="009A0AD8"/>
    <w:rsid w:val="009A0B28"/>
    <w:rsid w:val="009A7C3A"/>
    <w:rsid w:val="009A7FCF"/>
    <w:rsid w:val="009B2803"/>
    <w:rsid w:val="009B3F67"/>
    <w:rsid w:val="009B40CE"/>
    <w:rsid w:val="009B4B1F"/>
    <w:rsid w:val="009C63D6"/>
    <w:rsid w:val="009D142B"/>
    <w:rsid w:val="009D378D"/>
    <w:rsid w:val="009D3B70"/>
    <w:rsid w:val="009D3BBC"/>
    <w:rsid w:val="009E601F"/>
    <w:rsid w:val="009F27E0"/>
    <w:rsid w:val="009F797B"/>
    <w:rsid w:val="00A0215F"/>
    <w:rsid w:val="00A024B1"/>
    <w:rsid w:val="00A03D04"/>
    <w:rsid w:val="00A07309"/>
    <w:rsid w:val="00A07B36"/>
    <w:rsid w:val="00A15602"/>
    <w:rsid w:val="00A212F9"/>
    <w:rsid w:val="00A23698"/>
    <w:rsid w:val="00A25942"/>
    <w:rsid w:val="00A26B96"/>
    <w:rsid w:val="00A27020"/>
    <w:rsid w:val="00A277C5"/>
    <w:rsid w:val="00A278B2"/>
    <w:rsid w:val="00A305F2"/>
    <w:rsid w:val="00A32C30"/>
    <w:rsid w:val="00A357A6"/>
    <w:rsid w:val="00A51667"/>
    <w:rsid w:val="00A62944"/>
    <w:rsid w:val="00A62D20"/>
    <w:rsid w:val="00A6421F"/>
    <w:rsid w:val="00A667AD"/>
    <w:rsid w:val="00A70ADA"/>
    <w:rsid w:val="00A74253"/>
    <w:rsid w:val="00A77B15"/>
    <w:rsid w:val="00A82809"/>
    <w:rsid w:val="00A86076"/>
    <w:rsid w:val="00A8665A"/>
    <w:rsid w:val="00A95D75"/>
    <w:rsid w:val="00AA612F"/>
    <w:rsid w:val="00AB09E1"/>
    <w:rsid w:val="00AB4FE8"/>
    <w:rsid w:val="00AC016E"/>
    <w:rsid w:val="00AC34E3"/>
    <w:rsid w:val="00AC6157"/>
    <w:rsid w:val="00AD30C1"/>
    <w:rsid w:val="00AD374A"/>
    <w:rsid w:val="00AD3979"/>
    <w:rsid w:val="00AE1169"/>
    <w:rsid w:val="00AE4711"/>
    <w:rsid w:val="00AE4AA1"/>
    <w:rsid w:val="00AE4DAA"/>
    <w:rsid w:val="00AE5012"/>
    <w:rsid w:val="00AF140B"/>
    <w:rsid w:val="00AF1BA2"/>
    <w:rsid w:val="00AF7F8A"/>
    <w:rsid w:val="00B02623"/>
    <w:rsid w:val="00B02811"/>
    <w:rsid w:val="00B04A45"/>
    <w:rsid w:val="00B13CFF"/>
    <w:rsid w:val="00B25819"/>
    <w:rsid w:val="00B2758F"/>
    <w:rsid w:val="00B33563"/>
    <w:rsid w:val="00B335A7"/>
    <w:rsid w:val="00B360C6"/>
    <w:rsid w:val="00B45499"/>
    <w:rsid w:val="00B4558E"/>
    <w:rsid w:val="00B50CEA"/>
    <w:rsid w:val="00B66382"/>
    <w:rsid w:val="00B76173"/>
    <w:rsid w:val="00B84582"/>
    <w:rsid w:val="00B8771A"/>
    <w:rsid w:val="00B970BE"/>
    <w:rsid w:val="00BA0A10"/>
    <w:rsid w:val="00BA3729"/>
    <w:rsid w:val="00BA3CCA"/>
    <w:rsid w:val="00BA6D0F"/>
    <w:rsid w:val="00BB17AB"/>
    <w:rsid w:val="00BB1EEE"/>
    <w:rsid w:val="00BB447A"/>
    <w:rsid w:val="00BB449D"/>
    <w:rsid w:val="00BC02FB"/>
    <w:rsid w:val="00BC5E95"/>
    <w:rsid w:val="00BD1A9D"/>
    <w:rsid w:val="00BD1E94"/>
    <w:rsid w:val="00BD6DDB"/>
    <w:rsid w:val="00BD6F3B"/>
    <w:rsid w:val="00BE040D"/>
    <w:rsid w:val="00BE55BE"/>
    <w:rsid w:val="00BF2236"/>
    <w:rsid w:val="00C05278"/>
    <w:rsid w:val="00C17526"/>
    <w:rsid w:val="00C17BB7"/>
    <w:rsid w:val="00C31DB5"/>
    <w:rsid w:val="00C3237D"/>
    <w:rsid w:val="00C37357"/>
    <w:rsid w:val="00C40950"/>
    <w:rsid w:val="00C410FF"/>
    <w:rsid w:val="00C45031"/>
    <w:rsid w:val="00C50400"/>
    <w:rsid w:val="00C55B20"/>
    <w:rsid w:val="00C757B1"/>
    <w:rsid w:val="00C80F18"/>
    <w:rsid w:val="00C829BE"/>
    <w:rsid w:val="00C8650F"/>
    <w:rsid w:val="00C875A1"/>
    <w:rsid w:val="00C90B6B"/>
    <w:rsid w:val="00C91F3C"/>
    <w:rsid w:val="00C97E0B"/>
    <w:rsid w:val="00CA1AF3"/>
    <w:rsid w:val="00CB1521"/>
    <w:rsid w:val="00CB1A44"/>
    <w:rsid w:val="00CB4AD3"/>
    <w:rsid w:val="00CB6F6D"/>
    <w:rsid w:val="00CB6F81"/>
    <w:rsid w:val="00CC17C3"/>
    <w:rsid w:val="00CC7C0C"/>
    <w:rsid w:val="00CD038B"/>
    <w:rsid w:val="00CE0314"/>
    <w:rsid w:val="00CE1FC5"/>
    <w:rsid w:val="00CE27E1"/>
    <w:rsid w:val="00CE658A"/>
    <w:rsid w:val="00CE79A0"/>
    <w:rsid w:val="00CF1380"/>
    <w:rsid w:val="00CF23F8"/>
    <w:rsid w:val="00CF4CC3"/>
    <w:rsid w:val="00D04BD0"/>
    <w:rsid w:val="00D067F9"/>
    <w:rsid w:val="00D11C40"/>
    <w:rsid w:val="00D1349C"/>
    <w:rsid w:val="00D14450"/>
    <w:rsid w:val="00D17E88"/>
    <w:rsid w:val="00D349CC"/>
    <w:rsid w:val="00D36C35"/>
    <w:rsid w:val="00D403E1"/>
    <w:rsid w:val="00D421A5"/>
    <w:rsid w:val="00D46428"/>
    <w:rsid w:val="00D5045B"/>
    <w:rsid w:val="00D51F7D"/>
    <w:rsid w:val="00D743A6"/>
    <w:rsid w:val="00D77E85"/>
    <w:rsid w:val="00D82312"/>
    <w:rsid w:val="00D8520F"/>
    <w:rsid w:val="00D93EA4"/>
    <w:rsid w:val="00D96076"/>
    <w:rsid w:val="00D960F5"/>
    <w:rsid w:val="00DA0375"/>
    <w:rsid w:val="00DA5CD2"/>
    <w:rsid w:val="00DA6129"/>
    <w:rsid w:val="00DA6FC0"/>
    <w:rsid w:val="00DB187D"/>
    <w:rsid w:val="00DB20B4"/>
    <w:rsid w:val="00DB3154"/>
    <w:rsid w:val="00DB4784"/>
    <w:rsid w:val="00DC4FE4"/>
    <w:rsid w:val="00DC78CD"/>
    <w:rsid w:val="00DD685D"/>
    <w:rsid w:val="00DE6405"/>
    <w:rsid w:val="00DF6073"/>
    <w:rsid w:val="00E1271B"/>
    <w:rsid w:val="00E156DF"/>
    <w:rsid w:val="00E25C88"/>
    <w:rsid w:val="00E325C3"/>
    <w:rsid w:val="00E34E70"/>
    <w:rsid w:val="00E35066"/>
    <w:rsid w:val="00E445E6"/>
    <w:rsid w:val="00E579F8"/>
    <w:rsid w:val="00E63712"/>
    <w:rsid w:val="00E64025"/>
    <w:rsid w:val="00E65EAB"/>
    <w:rsid w:val="00E6655C"/>
    <w:rsid w:val="00E7565A"/>
    <w:rsid w:val="00E824EC"/>
    <w:rsid w:val="00E85218"/>
    <w:rsid w:val="00E85351"/>
    <w:rsid w:val="00E961BF"/>
    <w:rsid w:val="00EA0514"/>
    <w:rsid w:val="00EA0752"/>
    <w:rsid w:val="00EA0F34"/>
    <w:rsid w:val="00EA1C55"/>
    <w:rsid w:val="00EA3582"/>
    <w:rsid w:val="00EA56A3"/>
    <w:rsid w:val="00EB1848"/>
    <w:rsid w:val="00EC5ECA"/>
    <w:rsid w:val="00EC62FE"/>
    <w:rsid w:val="00ED0954"/>
    <w:rsid w:val="00ED1A3B"/>
    <w:rsid w:val="00ED2EFD"/>
    <w:rsid w:val="00ED37B2"/>
    <w:rsid w:val="00EE16FF"/>
    <w:rsid w:val="00EE6A5B"/>
    <w:rsid w:val="00EF31C0"/>
    <w:rsid w:val="00EF6465"/>
    <w:rsid w:val="00F02D12"/>
    <w:rsid w:val="00F06F0F"/>
    <w:rsid w:val="00F10F1A"/>
    <w:rsid w:val="00F1636D"/>
    <w:rsid w:val="00F202B3"/>
    <w:rsid w:val="00F27353"/>
    <w:rsid w:val="00F31672"/>
    <w:rsid w:val="00F3263A"/>
    <w:rsid w:val="00F3270D"/>
    <w:rsid w:val="00F4075C"/>
    <w:rsid w:val="00F467E1"/>
    <w:rsid w:val="00F478D1"/>
    <w:rsid w:val="00F62CEA"/>
    <w:rsid w:val="00F643C7"/>
    <w:rsid w:val="00F6552C"/>
    <w:rsid w:val="00F663E3"/>
    <w:rsid w:val="00F669D8"/>
    <w:rsid w:val="00F701A8"/>
    <w:rsid w:val="00F71747"/>
    <w:rsid w:val="00F737F8"/>
    <w:rsid w:val="00F75E72"/>
    <w:rsid w:val="00F807C3"/>
    <w:rsid w:val="00F85492"/>
    <w:rsid w:val="00F856C1"/>
    <w:rsid w:val="00F877E4"/>
    <w:rsid w:val="00F920EE"/>
    <w:rsid w:val="00FA64A2"/>
    <w:rsid w:val="00FC1D94"/>
    <w:rsid w:val="00FC1EBC"/>
    <w:rsid w:val="00FC2E3C"/>
    <w:rsid w:val="00FC3026"/>
    <w:rsid w:val="00FC52FB"/>
    <w:rsid w:val="00FC6CEF"/>
    <w:rsid w:val="00FC7C30"/>
    <w:rsid w:val="00FD02F9"/>
    <w:rsid w:val="00FD3DC1"/>
    <w:rsid w:val="00FD65EE"/>
    <w:rsid w:val="00FE6226"/>
    <w:rsid w:val="00FE7989"/>
    <w:rsid w:val="00FF0558"/>
    <w:rsid w:val="00FF2483"/>
    <w:rsid w:val="00FF2BDF"/>
    <w:rsid w:val="00FF3A57"/>
    <w:rsid w:val="00FF434E"/>
    <w:rsid w:val="00FF4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EBB"/>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14450"/>
    <w:pPr>
      <w:ind w:left="720"/>
    </w:pPr>
  </w:style>
  <w:style w:type="paragraph" w:customStyle="1" w:styleId="Normal0">
    <w:name w:val="[Normal]"/>
    <w:uiPriority w:val="99"/>
    <w:rsid w:val="0098276B"/>
    <w:pPr>
      <w:autoSpaceDE w:val="0"/>
      <w:autoSpaceDN w:val="0"/>
      <w:adjustRightInd w:val="0"/>
    </w:pPr>
    <w:rPr>
      <w:rFonts w:ascii="Arial" w:eastAsia="Times New Roman" w:hAnsi="Arial" w:cs="Arial"/>
      <w:sz w:val="24"/>
      <w:szCs w:val="24"/>
    </w:rPr>
  </w:style>
  <w:style w:type="paragraph" w:styleId="BalloonText">
    <w:name w:val="Balloon Text"/>
    <w:basedOn w:val="Normal"/>
    <w:link w:val="BalloonTextChar"/>
    <w:uiPriority w:val="99"/>
    <w:semiHidden/>
    <w:rsid w:val="00D36C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36C35"/>
    <w:rPr>
      <w:rFonts w:ascii="Tahoma" w:hAnsi="Tahoma" w:cs="Tahoma"/>
      <w:sz w:val="16"/>
      <w:szCs w:val="16"/>
    </w:rPr>
  </w:style>
  <w:style w:type="paragraph" w:customStyle="1" w:styleId="Default">
    <w:name w:val="Default"/>
    <w:basedOn w:val="Normal0"/>
    <w:uiPriority w:val="99"/>
    <w:rsid w:val="00AF140B"/>
    <w:rPr>
      <w:rFonts w:ascii="Sylfaen" w:eastAsia="Calibri" w:hAnsi="Sylfaen" w:cs="Sylfaen"/>
      <w:color w:val="000000"/>
    </w:rPr>
  </w:style>
  <w:style w:type="paragraph" w:customStyle="1" w:styleId="saxexml">
    <w:name w:val="saxe_xml"/>
    <w:basedOn w:val="abzacixml"/>
    <w:uiPriority w:val="99"/>
    <w:rsid w:val="007710F2"/>
    <w:pPr>
      <w:spacing w:before="120"/>
      <w:jc w:val="center"/>
    </w:pPr>
    <w:rPr>
      <w:b/>
      <w:bCs/>
      <w:lang w:val="fr-FR"/>
    </w:rPr>
  </w:style>
  <w:style w:type="paragraph" w:customStyle="1" w:styleId="mimgebixml">
    <w:name w:val="mimgebi_xml"/>
    <w:basedOn w:val="Normal"/>
    <w:uiPriority w:val="99"/>
    <w:rsid w:val="007710F2"/>
    <w:pPr>
      <w:spacing w:after="0" w:line="240" w:lineRule="auto"/>
      <w:ind w:firstLine="284"/>
      <w:jc w:val="center"/>
      <w:outlineLvl w:val="0"/>
    </w:pPr>
    <w:rPr>
      <w:rFonts w:ascii="Sylfaen" w:hAnsi="Sylfaen" w:cs="Sylfaen"/>
      <w:b/>
      <w:bCs/>
      <w:sz w:val="28"/>
      <w:szCs w:val="28"/>
      <w:lang w:eastAsia="ru-RU"/>
    </w:rPr>
  </w:style>
  <w:style w:type="paragraph" w:customStyle="1" w:styleId="tarigixml">
    <w:name w:val="tarigi_xml"/>
    <w:basedOn w:val="abzacixml"/>
    <w:autoRedefine/>
    <w:uiPriority w:val="99"/>
    <w:rsid w:val="007710F2"/>
    <w:pPr>
      <w:spacing w:before="120" w:after="120"/>
      <w:ind w:firstLine="284"/>
      <w:jc w:val="center"/>
      <w:outlineLvl w:val="0"/>
    </w:pPr>
    <w:rPr>
      <w:b/>
      <w:bCs/>
      <w:lang w:eastAsia="ru-RU"/>
    </w:rPr>
  </w:style>
  <w:style w:type="paragraph" w:customStyle="1" w:styleId="adgilixml">
    <w:name w:val="adgili_xml"/>
    <w:basedOn w:val="Normal"/>
    <w:uiPriority w:val="99"/>
    <w:rsid w:val="007710F2"/>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7710F2"/>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7710F2"/>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CF2522"/>
    <w:rPr>
      <w:rFonts w:ascii="Courier New" w:hAnsi="Courier New" w:cs="Courier New"/>
      <w:sz w:val="20"/>
      <w:szCs w:val="20"/>
    </w:rPr>
  </w:style>
  <w:style w:type="paragraph" w:customStyle="1" w:styleId="sataurixml">
    <w:name w:val="satauri_xml"/>
    <w:basedOn w:val="abzacixml"/>
    <w:autoRedefine/>
    <w:uiPriority w:val="99"/>
    <w:rsid w:val="007710F2"/>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927340">
      <w:marLeft w:val="0"/>
      <w:marRight w:val="0"/>
      <w:marTop w:val="0"/>
      <w:marBottom w:val="0"/>
      <w:divBdr>
        <w:top w:val="none" w:sz="0" w:space="0" w:color="auto"/>
        <w:left w:val="none" w:sz="0" w:space="0" w:color="auto"/>
        <w:bottom w:val="none" w:sz="0" w:space="0" w:color="auto"/>
        <w:right w:val="none" w:sz="0" w:space="0" w:color="auto"/>
      </w:divBdr>
    </w:div>
    <w:div w:id="1056927341">
      <w:marLeft w:val="0"/>
      <w:marRight w:val="0"/>
      <w:marTop w:val="0"/>
      <w:marBottom w:val="0"/>
      <w:divBdr>
        <w:top w:val="none" w:sz="0" w:space="0" w:color="auto"/>
        <w:left w:val="none" w:sz="0" w:space="0" w:color="auto"/>
        <w:bottom w:val="none" w:sz="0" w:space="0" w:color="auto"/>
        <w:right w:val="none" w:sz="0" w:space="0" w:color="auto"/>
      </w:divBdr>
    </w:div>
    <w:div w:id="1056927342">
      <w:marLeft w:val="0"/>
      <w:marRight w:val="0"/>
      <w:marTop w:val="0"/>
      <w:marBottom w:val="0"/>
      <w:divBdr>
        <w:top w:val="none" w:sz="0" w:space="0" w:color="auto"/>
        <w:left w:val="none" w:sz="0" w:space="0" w:color="auto"/>
        <w:bottom w:val="none" w:sz="0" w:space="0" w:color="auto"/>
        <w:right w:val="none" w:sz="0" w:space="0" w:color="auto"/>
      </w:divBdr>
    </w:div>
    <w:div w:id="1056927343">
      <w:marLeft w:val="0"/>
      <w:marRight w:val="0"/>
      <w:marTop w:val="0"/>
      <w:marBottom w:val="0"/>
      <w:divBdr>
        <w:top w:val="none" w:sz="0" w:space="0" w:color="auto"/>
        <w:left w:val="none" w:sz="0" w:space="0" w:color="auto"/>
        <w:bottom w:val="none" w:sz="0" w:space="0" w:color="auto"/>
        <w:right w:val="none" w:sz="0" w:space="0" w:color="auto"/>
      </w:divBdr>
    </w:div>
    <w:div w:id="10569273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128</Words>
  <Characters>731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bud74</dc:creator>
  <cp:keywords/>
  <dc:description/>
  <cp:lastModifiedBy>nvaradashvili</cp:lastModifiedBy>
  <cp:revision>3</cp:revision>
  <cp:lastPrinted>2015-10-21T05:40:00Z</cp:lastPrinted>
  <dcterms:created xsi:type="dcterms:W3CDTF">2015-10-08T07:42:00Z</dcterms:created>
  <dcterms:modified xsi:type="dcterms:W3CDTF">2015-10-21T05:40:00Z</dcterms:modified>
</cp:coreProperties>
</file>