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005C" w:rsidRPr="00267963" w:rsidRDefault="005D005C" w:rsidP="00FF459D">
      <w:pPr>
        <w:pStyle w:val="abzacixml"/>
        <w:jc w:val="center"/>
        <w:rPr>
          <w:b/>
          <w:bCs/>
          <w:lang w:val="ka-GE"/>
        </w:rPr>
      </w:pPr>
      <w:r w:rsidRPr="00267963">
        <w:rPr>
          <w:b/>
          <w:bCs/>
          <w:lang w:val="ka-GE"/>
        </w:rPr>
        <w:t>გ ა ნ ც ხ ა დ ე ბ ა</w:t>
      </w:r>
    </w:p>
    <w:p w:rsidR="005D005C" w:rsidRPr="00267963" w:rsidRDefault="005D005C" w:rsidP="00FF459D">
      <w:pPr>
        <w:pStyle w:val="abzacixml"/>
        <w:jc w:val="center"/>
        <w:rPr>
          <w:b/>
          <w:bCs/>
          <w:lang w:val="ka-GE"/>
        </w:rPr>
      </w:pPr>
      <w:r w:rsidRPr="00267963">
        <w:rPr>
          <w:b/>
          <w:bCs/>
          <w:lang w:val="ka-GE"/>
        </w:rPr>
        <w:t>სს „ოქროს თავთავის” აქციონერთა საერთო კრების მოწვევის თაობაზე</w:t>
      </w:r>
    </w:p>
    <w:p w:rsidR="005D005C" w:rsidRPr="00267963" w:rsidRDefault="005D005C" w:rsidP="00FF459D">
      <w:pPr>
        <w:pStyle w:val="abzacixml"/>
        <w:rPr>
          <w:lang w:val="ka-GE"/>
        </w:rPr>
      </w:pPr>
    </w:p>
    <w:p w:rsidR="005D005C" w:rsidRPr="00267963" w:rsidRDefault="005D005C" w:rsidP="00FF459D">
      <w:pPr>
        <w:pStyle w:val="abzacixml"/>
        <w:rPr>
          <w:lang w:val="ka-GE"/>
        </w:rPr>
      </w:pPr>
      <w:r w:rsidRPr="00267963">
        <w:rPr>
          <w:lang w:val="ka-GE"/>
        </w:rPr>
        <w:t>სს „ოქროს თავთავის”, ს/კ:206038562, დირექტორი  იწვევს აქციონერებს საერთო კრებაზე, რომელიც გაიმართება 2015 წლის 9 ნოემბერს, დღის 2 საათზე, მისამართი: ქ.თბილისი, სამგორის ქ. №16.</w:t>
      </w:r>
    </w:p>
    <w:p w:rsidR="005D005C" w:rsidRPr="00267963" w:rsidRDefault="005D005C" w:rsidP="00FF459D">
      <w:pPr>
        <w:pStyle w:val="abzacixml"/>
        <w:rPr>
          <w:lang w:val="ka-GE"/>
        </w:rPr>
      </w:pPr>
      <w:r w:rsidRPr="00267963">
        <w:rPr>
          <w:lang w:val="ka-GE"/>
        </w:rPr>
        <w:t>გთხოვთ თან იქონიოთ პირადობის დამადასტურებელი მოწმობა, შესაძლებელია წარმომადგენლობა მინდობილობის საფუძველზე.</w:t>
      </w:r>
    </w:p>
    <w:p w:rsidR="005D005C" w:rsidRPr="00267963" w:rsidRDefault="005D005C" w:rsidP="00FF459D">
      <w:pPr>
        <w:pStyle w:val="abzacixml"/>
        <w:rPr>
          <w:lang w:val="ka-GE"/>
        </w:rPr>
      </w:pPr>
    </w:p>
    <w:p w:rsidR="005D005C" w:rsidRPr="00267963" w:rsidRDefault="005D005C" w:rsidP="00FF459D">
      <w:pPr>
        <w:pStyle w:val="abzacixml"/>
        <w:rPr>
          <w:lang w:val="ka-GE"/>
        </w:rPr>
      </w:pPr>
      <w:r w:rsidRPr="00267963">
        <w:rPr>
          <w:lang w:val="ka-GE"/>
        </w:rPr>
        <w:t>დღის წესრიგი:</w:t>
      </w:r>
    </w:p>
    <w:p w:rsidR="005D005C" w:rsidRPr="00267963" w:rsidRDefault="005D005C" w:rsidP="00FF459D">
      <w:pPr>
        <w:pStyle w:val="abzacixml"/>
        <w:rPr>
          <w:lang w:val="ka-GE"/>
        </w:rPr>
      </w:pPr>
      <w:r w:rsidRPr="00267963">
        <w:rPr>
          <w:lang w:val="ka-GE"/>
        </w:rPr>
        <w:t>1. სამეთვალყურეო საბჭოს განახლება.</w:t>
      </w:r>
    </w:p>
    <w:p w:rsidR="005D005C" w:rsidRPr="00267963" w:rsidRDefault="005D005C" w:rsidP="00FF459D">
      <w:pPr>
        <w:pStyle w:val="abzacixml"/>
        <w:rPr>
          <w:lang w:val="ka-GE"/>
        </w:rPr>
      </w:pPr>
    </w:p>
    <w:p w:rsidR="005D005C" w:rsidRPr="00267963" w:rsidRDefault="005D005C" w:rsidP="00FF459D">
      <w:pPr>
        <w:pStyle w:val="abzacixml"/>
        <w:rPr>
          <w:b/>
          <w:bCs/>
          <w:lang w:val="ka-GE"/>
        </w:rPr>
      </w:pPr>
    </w:p>
    <w:p w:rsidR="005D005C" w:rsidRPr="00267963" w:rsidRDefault="005D005C" w:rsidP="00FF459D">
      <w:pPr>
        <w:pStyle w:val="abzacixml"/>
        <w:rPr>
          <w:b/>
          <w:bCs/>
          <w:lang w:val="ka-GE"/>
        </w:rPr>
      </w:pPr>
      <w:r w:rsidRPr="00267963">
        <w:rPr>
          <w:b/>
          <w:bCs/>
          <w:lang w:val="ka-GE"/>
        </w:rPr>
        <w:t>სს „ოქროს თავთავის”  დირექტორი                                       ტ. მამალაძე</w:t>
      </w:r>
    </w:p>
    <w:p w:rsidR="005D005C" w:rsidRPr="00267963" w:rsidRDefault="005D005C" w:rsidP="00FF459D">
      <w:pPr>
        <w:pStyle w:val="abzacixml"/>
        <w:rPr>
          <w:b/>
          <w:bCs/>
          <w:lang w:val="ka-GE"/>
        </w:rPr>
      </w:pPr>
    </w:p>
    <w:p w:rsidR="005D005C" w:rsidRPr="00267963" w:rsidRDefault="005D005C" w:rsidP="00FF459D">
      <w:pPr>
        <w:pStyle w:val="abzacixml"/>
        <w:rPr>
          <w:lang w:val="ka-GE"/>
        </w:rPr>
      </w:pPr>
    </w:p>
    <w:sectPr w:rsidR="005D005C" w:rsidRPr="00267963" w:rsidSect="003E0DD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0DD6"/>
    <w:rsid w:val="000140BB"/>
    <w:rsid w:val="000A6A4E"/>
    <w:rsid w:val="000C493E"/>
    <w:rsid w:val="00137DBC"/>
    <w:rsid w:val="001416C3"/>
    <w:rsid w:val="00267963"/>
    <w:rsid w:val="003054F4"/>
    <w:rsid w:val="003E0DD6"/>
    <w:rsid w:val="004F2730"/>
    <w:rsid w:val="0050342C"/>
    <w:rsid w:val="00556B73"/>
    <w:rsid w:val="005A6E3E"/>
    <w:rsid w:val="005D005C"/>
    <w:rsid w:val="005E4BE8"/>
    <w:rsid w:val="006A3344"/>
    <w:rsid w:val="0071405A"/>
    <w:rsid w:val="00735491"/>
    <w:rsid w:val="00913911"/>
    <w:rsid w:val="00AE6CC0"/>
    <w:rsid w:val="00B87C5B"/>
    <w:rsid w:val="00BB74ED"/>
    <w:rsid w:val="00ED6A60"/>
    <w:rsid w:val="00EE26A2"/>
    <w:rsid w:val="00FF4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6B73"/>
    <w:pPr>
      <w:spacing w:after="200" w:line="276" w:lineRule="auto"/>
    </w:pPr>
    <w:rPr>
      <w:rFonts w:cs="Calibri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zacixml">
    <w:name w:val="abzaci_xml"/>
    <w:basedOn w:val="PlainText"/>
    <w:autoRedefine/>
    <w:uiPriority w:val="99"/>
    <w:rsid w:val="00FF459D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  <w:lang w:val="en-US" w:eastAsia="en-US"/>
    </w:rPr>
  </w:style>
  <w:style w:type="paragraph" w:styleId="PlainText">
    <w:name w:val="Plain Text"/>
    <w:basedOn w:val="Normal"/>
    <w:link w:val="PlainTextChar"/>
    <w:uiPriority w:val="99"/>
    <w:rsid w:val="00FF459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32</TotalTime>
  <Pages>1</Pages>
  <Words>75</Words>
  <Characters>428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tamo</dc:creator>
  <cp:keywords/>
  <dc:description/>
  <cp:lastModifiedBy>nvaradashvili</cp:lastModifiedBy>
  <cp:revision>21</cp:revision>
  <cp:lastPrinted>2015-10-15T05:52:00Z</cp:lastPrinted>
  <dcterms:created xsi:type="dcterms:W3CDTF">2015-10-08T07:12:00Z</dcterms:created>
  <dcterms:modified xsi:type="dcterms:W3CDTF">2015-10-16T09:37:00Z</dcterms:modified>
</cp:coreProperties>
</file>