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6103" w:rsidRPr="00A977BE" w:rsidRDefault="003B6103" w:rsidP="00A977BE">
      <w:pPr>
        <w:pStyle w:val="mimgebixml"/>
        <w:rPr>
          <w:lang w:val="ka-GE"/>
        </w:rPr>
      </w:pPr>
      <w:r w:rsidRPr="00A977BE">
        <w:rPr>
          <w:lang w:val="ka-GE"/>
        </w:rPr>
        <w:t>ქალაქ თბილისის მუნიციპალიტეტის საკრებულოს</w:t>
      </w:r>
    </w:p>
    <w:p w:rsidR="003B6103" w:rsidRPr="00A977BE" w:rsidRDefault="003B6103" w:rsidP="00A977BE">
      <w:pPr>
        <w:pStyle w:val="saxexml"/>
        <w:rPr>
          <w:lang w:val="ka-GE"/>
        </w:rPr>
      </w:pPr>
      <w:r w:rsidRPr="00A977BE">
        <w:rPr>
          <w:lang w:val="ka-GE"/>
        </w:rPr>
        <w:t>განკარგულება №369</w:t>
      </w:r>
    </w:p>
    <w:p w:rsidR="003B6103" w:rsidRPr="00A977BE" w:rsidRDefault="003B6103" w:rsidP="00A977BE">
      <w:pPr>
        <w:pStyle w:val="tarigixml"/>
        <w:rPr>
          <w:lang w:val="ka-GE"/>
        </w:rPr>
      </w:pPr>
      <w:r w:rsidRPr="00A977BE">
        <w:rPr>
          <w:lang w:val="ka-GE"/>
        </w:rPr>
        <w:t xml:space="preserve">2015 წლის 2 ოქტომბერი </w:t>
      </w:r>
    </w:p>
    <w:p w:rsidR="003B6103" w:rsidRPr="00A977BE" w:rsidRDefault="003B6103" w:rsidP="00A977BE">
      <w:pPr>
        <w:pStyle w:val="adgilixml"/>
        <w:rPr>
          <w:lang w:val="ka-GE"/>
        </w:rPr>
      </w:pPr>
      <w:r w:rsidRPr="00A977BE">
        <w:rPr>
          <w:lang w:val="ka-GE"/>
        </w:rPr>
        <w:t>ქ. თბილისი</w:t>
      </w:r>
    </w:p>
    <w:p w:rsidR="003B6103" w:rsidRPr="00A977BE" w:rsidRDefault="003B6103" w:rsidP="00A977BE">
      <w:pPr>
        <w:pStyle w:val="sataurixml"/>
        <w:rPr>
          <w:lang w:val="ka-GE"/>
        </w:rPr>
      </w:pPr>
      <w:r w:rsidRPr="00A977BE">
        <w:rPr>
          <w:lang w:val="ka-GE"/>
        </w:rPr>
        <w:t>ქ.თბილისში, კრწანისის რაიონში, სოფ. ფონიჭალაში, უსახელო ქუჩისთვის და მასთან არსებული სამი შესახვევისთვის გამომცემელი რომანოზ რაზმაძის სახელის მინიჭების შესახებ</w:t>
      </w:r>
    </w:p>
    <w:p w:rsidR="003B6103" w:rsidRPr="00A977BE" w:rsidRDefault="003B6103" w:rsidP="00A977BE">
      <w:pPr>
        <w:pStyle w:val="abzacixml"/>
        <w:rPr>
          <w:lang w:val="ka-GE"/>
        </w:rPr>
      </w:pPr>
      <w:r w:rsidRPr="00A977BE">
        <w:rPr>
          <w:lang w:val="ka-GE"/>
        </w:rPr>
        <w:t xml:space="preserve">1. საქართველოს ორგანული კანონის “ადგილობრივი თვითმმართველობის კოდექსი” 68-ე მუხლის პირველი პუნქტის „გ“ ქვეპუნქტის, „მუნიციპალიტეტის ადმინისტრაციულ საზღვრებში მდებარე გეოგრაფიული ობიექტების სახელდების წესის დამტკიცების შესახებ“, საქართველოს მთავრობის 2015 წლის 1 ივნისის №239 დადგენილებისა და „ქ.თბილისის მუნიციპალიტეტის ადმინისტრაციულ საზღვრებში მდებარე გეოგრაფიული ობიექტების სახელდების წესის დამტკიცების შესახებ“, ქ.თბილისის მუნიციპალიტეტის საკრებულოს 2015 წლის 16 ივნისის №14-59 დადგენილების თანახმად, ქ.თბილისის მუნიციპალიტეტის საკრებულომ </w:t>
      </w:r>
      <w:r w:rsidRPr="00277B6D">
        <w:rPr>
          <w:b/>
          <w:bCs/>
          <w:lang w:val="ka-GE"/>
        </w:rPr>
        <w:t>დაადგინა:</w:t>
      </w:r>
    </w:p>
    <w:p w:rsidR="003B6103" w:rsidRPr="00277B6D" w:rsidRDefault="003B6103" w:rsidP="00A977BE">
      <w:pPr>
        <w:pStyle w:val="abzacixml"/>
        <w:rPr>
          <w:lang w:val="ka-GE"/>
        </w:rPr>
      </w:pPr>
      <w:r w:rsidRPr="00A977BE">
        <w:rPr>
          <w:lang w:val="ka-GE"/>
        </w:rPr>
        <w:t>ა) კრწანისის რაიონში, სოფ. ფონიჭალაში, უსახელო ქუჩას და მასთან არსებულ სამ შესახვევს მიენიჭოს გამომცემელი რომანოზ რაზმაძის სახელი, თანდართული რუკის თანახმად</w:t>
      </w:r>
      <w:r>
        <w:rPr>
          <w:lang w:val="ka-GE"/>
        </w:rPr>
        <w:t>;</w:t>
      </w:r>
    </w:p>
    <w:p w:rsidR="003B6103" w:rsidRPr="00A977BE" w:rsidRDefault="003B6103" w:rsidP="00A977BE">
      <w:pPr>
        <w:pStyle w:val="abzacixml"/>
        <w:rPr>
          <w:lang w:val="ka-GE"/>
        </w:rPr>
      </w:pPr>
      <w:r w:rsidRPr="00A977BE">
        <w:rPr>
          <w:lang w:val="ka-GE"/>
        </w:rPr>
        <w:t>ბ) ქ.</w:t>
      </w:r>
      <w:r>
        <w:rPr>
          <w:lang w:val="ka-GE"/>
        </w:rPr>
        <w:t xml:space="preserve"> </w:t>
      </w:r>
      <w:r w:rsidRPr="00A977BE">
        <w:rPr>
          <w:lang w:val="ka-GE"/>
        </w:rPr>
        <w:t>თბილისის მუნიციპალიტეტის მერიამ ოთხი თვის ვადაში უზრუნველყოს ამ განკარგულების შესასრულებლად საჭირო ღონისძიებების გა</w:t>
      </w:r>
      <w:r>
        <w:rPr>
          <w:lang w:val="ka-GE"/>
        </w:rPr>
        <w:t>ნ</w:t>
      </w:r>
      <w:r w:rsidRPr="00A977BE">
        <w:rPr>
          <w:lang w:val="ka-GE"/>
        </w:rPr>
        <w:t>ხორციელება.</w:t>
      </w:r>
    </w:p>
    <w:p w:rsidR="003B6103" w:rsidRPr="00A977BE" w:rsidRDefault="003B6103" w:rsidP="00A977BE">
      <w:pPr>
        <w:pStyle w:val="abzacixml"/>
        <w:rPr>
          <w:lang w:val="ka-GE"/>
        </w:rPr>
      </w:pPr>
      <w:r w:rsidRPr="00A977BE">
        <w:rPr>
          <w:lang w:val="ka-GE"/>
        </w:rPr>
        <w:t>2. განკარგულება შეიძლება გასაჩივრდეს ერთი თვის ვადაში თბილისის საქალაქო სასამართლოს ადმინისტრაციულ საქმეთა კოლეგიაში (მისამართი: ქ. თბილისი, დავით აღმაშენებლის ხეივანი, მე</w:t>
      </w:r>
      <w:r>
        <w:rPr>
          <w:lang w:val="ka-GE"/>
        </w:rPr>
        <w:t>-</w:t>
      </w:r>
      <w:r w:rsidRPr="00A977BE">
        <w:rPr>
          <w:lang w:val="ka-GE"/>
        </w:rPr>
        <w:t>12 კმ., №6).</w:t>
      </w:r>
    </w:p>
    <w:p w:rsidR="003B6103" w:rsidRPr="00A977BE" w:rsidRDefault="003B6103" w:rsidP="00A977BE">
      <w:pPr>
        <w:pStyle w:val="abzacixml"/>
        <w:rPr>
          <w:b/>
          <w:bCs/>
          <w:lang w:val="ka-GE"/>
        </w:rPr>
      </w:pPr>
    </w:p>
    <w:p w:rsidR="003B6103" w:rsidRPr="00A977BE" w:rsidRDefault="003B6103" w:rsidP="00A977BE">
      <w:pPr>
        <w:pStyle w:val="abzacixml"/>
        <w:rPr>
          <w:b/>
          <w:bCs/>
          <w:lang w:val="ka-GE"/>
        </w:rPr>
      </w:pPr>
      <w:r w:rsidRPr="00A977BE">
        <w:rPr>
          <w:b/>
          <w:bCs/>
          <w:lang w:val="ka-GE"/>
        </w:rPr>
        <w:t xml:space="preserve">საკრებულოს თავმჯდომარე             </w:t>
      </w:r>
      <w:r>
        <w:rPr>
          <w:b/>
          <w:bCs/>
          <w:lang w:val="ka-GE"/>
        </w:rPr>
        <w:t xml:space="preserve">       </w:t>
      </w:r>
      <w:r w:rsidRPr="00A977BE">
        <w:rPr>
          <w:b/>
          <w:bCs/>
          <w:lang w:val="ka-GE"/>
        </w:rPr>
        <w:t xml:space="preserve">             გიორგი ალიბეგაშვილი</w:t>
      </w:r>
    </w:p>
    <w:p w:rsidR="003B6103" w:rsidRPr="00A977BE" w:rsidRDefault="003B6103" w:rsidP="00A977BE">
      <w:pPr>
        <w:pStyle w:val="abzacixml"/>
        <w:rPr>
          <w:lang w:val="ka-GE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s1026" type="#_x0000_t75" style="position:absolute;left:0;text-align:left;margin-left:0;margin-top:0;width:468.1pt;height:771.05pt;z-index:251658240;visibility:visible;mso-position-horizontal:center;mso-position-horizontal-relative:margin;mso-position-vertical:center;mso-position-vertical-relative:margin">
            <v:imagedata r:id="rId5" o:title=""/>
            <w10:wrap type="square" anchorx="margin" anchory="margin"/>
          </v:shape>
        </w:pict>
      </w:r>
    </w:p>
    <w:sectPr w:rsidR="003B6103" w:rsidRPr="00A977BE" w:rsidSect="00870D6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585CC7"/>
    <w:multiLevelType w:val="hybridMultilevel"/>
    <w:tmpl w:val="89A606DC"/>
    <w:lvl w:ilvl="0" w:tplc="9D5AFC9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F6B38"/>
    <w:rsid w:val="00277B6D"/>
    <w:rsid w:val="00350EBA"/>
    <w:rsid w:val="00365F80"/>
    <w:rsid w:val="003B6103"/>
    <w:rsid w:val="00440B0C"/>
    <w:rsid w:val="0045104F"/>
    <w:rsid w:val="0056715A"/>
    <w:rsid w:val="007363ED"/>
    <w:rsid w:val="00794836"/>
    <w:rsid w:val="00870D67"/>
    <w:rsid w:val="00886342"/>
    <w:rsid w:val="0089611F"/>
    <w:rsid w:val="00A12298"/>
    <w:rsid w:val="00A977BE"/>
    <w:rsid w:val="00AF6B38"/>
    <w:rsid w:val="00B25AED"/>
    <w:rsid w:val="00DC1616"/>
    <w:rsid w:val="00E529DE"/>
    <w:rsid w:val="00F91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6B38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AF6B38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8961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9611F"/>
    <w:rPr>
      <w:rFonts w:ascii="Tahoma" w:hAnsi="Tahoma" w:cs="Tahoma"/>
      <w:sz w:val="16"/>
      <w:szCs w:val="16"/>
    </w:rPr>
  </w:style>
  <w:style w:type="paragraph" w:customStyle="1" w:styleId="tarigixml">
    <w:name w:val="tarigi_xml"/>
    <w:basedOn w:val="abzacixml"/>
    <w:autoRedefine/>
    <w:uiPriority w:val="99"/>
    <w:rsid w:val="00A977BE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mimgebixml">
    <w:name w:val="mimgebi_xml"/>
    <w:basedOn w:val="Normal"/>
    <w:uiPriority w:val="99"/>
    <w:rsid w:val="00A977BE"/>
    <w:pPr>
      <w:spacing w:after="0" w:line="240" w:lineRule="auto"/>
      <w:ind w:firstLine="284"/>
      <w:jc w:val="center"/>
      <w:outlineLvl w:val="0"/>
    </w:pPr>
    <w:rPr>
      <w:rFonts w:ascii="Sylfaen" w:hAnsi="Sylfaen" w:cs="Sylfaen"/>
      <w:b/>
      <w:bCs/>
      <w:sz w:val="28"/>
      <w:szCs w:val="28"/>
      <w:lang w:eastAsia="ru-RU"/>
    </w:rPr>
  </w:style>
  <w:style w:type="paragraph" w:customStyle="1" w:styleId="saxexml">
    <w:name w:val="saxe_xml"/>
    <w:basedOn w:val="abzacixml"/>
    <w:uiPriority w:val="99"/>
    <w:rsid w:val="00A977BE"/>
    <w:pPr>
      <w:spacing w:before="120"/>
      <w:jc w:val="center"/>
    </w:pPr>
    <w:rPr>
      <w:b/>
      <w:bCs/>
      <w:lang w:val="fr-FR"/>
    </w:rPr>
  </w:style>
  <w:style w:type="paragraph" w:customStyle="1" w:styleId="adgilixml">
    <w:name w:val="adgili_xml"/>
    <w:basedOn w:val="Normal"/>
    <w:uiPriority w:val="99"/>
    <w:rsid w:val="00A977BE"/>
    <w:pPr>
      <w:spacing w:before="120" w:after="120" w:line="240" w:lineRule="auto"/>
      <w:ind w:firstLine="284"/>
      <w:jc w:val="center"/>
      <w:outlineLvl w:val="0"/>
    </w:pPr>
    <w:rPr>
      <w:rFonts w:ascii="Sylfaen" w:hAnsi="Sylfaen" w:cs="Sylfaen"/>
      <w:b/>
      <w:bCs/>
      <w:lang w:eastAsia="ru-RU"/>
    </w:rPr>
  </w:style>
  <w:style w:type="paragraph" w:customStyle="1" w:styleId="abzacixml">
    <w:name w:val="abzaci_xml"/>
    <w:basedOn w:val="PlainText"/>
    <w:autoRedefine/>
    <w:uiPriority w:val="99"/>
    <w:rsid w:val="00A977BE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A977BE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Pr>
      <w:rFonts w:ascii="Courier New" w:hAnsi="Courier New" w:cs="Courier New"/>
      <w:sz w:val="20"/>
      <w:szCs w:val="20"/>
    </w:rPr>
  </w:style>
  <w:style w:type="paragraph" w:customStyle="1" w:styleId="sataurixml">
    <w:name w:val="satauri_xml"/>
    <w:basedOn w:val="abzacixml"/>
    <w:autoRedefine/>
    <w:uiPriority w:val="99"/>
    <w:rsid w:val="00A977BE"/>
    <w:pPr>
      <w:spacing w:before="240" w:after="120"/>
      <w:jc w:val="center"/>
    </w:pPr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17387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2</Pages>
  <Words>203</Words>
  <Characters>1159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e.samitashvili</dc:creator>
  <cp:keywords/>
  <dc:description/>
  <cp:lastModifiedBy>nvaradashvili</cp:lastModifiedBy>
  <cp:revision>7</cp:revision>
  <dcterms:created xsi:type="dcterms:W3CDTF">2015-10-08T07:39:00Z</dcterms:created>
  <dcterms:modified xsi:type="dcterms:W3CDTF">2015-10-12T10:37:00Z</dcterms:modified>
</cp:coreProperties>
</file>