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828" w:rsidRPr="005540C0" w:rsidRDefault="00964828" w:rsidP="005540C0">
      <w:pPr>
        <w:pStyle w:val="mimgebixml"/>
        <w:rPr>
          <w:lang w:val="ka-GE"/>
        </w:rPr>
      </w:pPr>
      <w:r w:rsidRPr="005540C0">
        <w:rPr>
          <w:lang w:val="ka-GE"/>
        </w:rPr>
        <w:t>საქართველოს მთავრობის</w:t>
      </w:r>
    </w:p>
    <w:p w:rsidR="00964828" w:rsidRPr="005540C0" w:rsidRDefault="00964828" w:rsidP="005540C0">
      <w:pPr>
        <w:pStyle w:val="saxexml"/>
        <w:rPr>
          <w:lang w:val="en-US"/>
        </w:rPr>
      </w:pPr>
      <w:r w:rsidRPr="005540C0">
        <w:t>განკარგულება №203</w:t>
      </w:r>
      <w:r w:rsidRPr="005540C0">
        <w:rPr>
          <w:lang w:val="en-US"/>
        </w:rPr>
        <w:t>5</w:t>
      </w:r>
    </w:p>
    <w:p w:rsidR="00964828" w:rsidRPr="005540C0" w:rsidRDefault="00964828" w:rsidP="005540C0">
      <w:pPr>
        <w:pStyle w:val="tarigixml"/>
        <w:rPr>
          <w:lang w:val="ka-GE"/>
        </w:rPr>
      </w:pPr>
      <w:r w:rsidRPr="005540C0">
        <w:rPr>
          <w:lang w:val="ka-GE"/>
        </w:rPr>
        <w:t xml:space="preserve">2015 წლის 23 სექტემბერი </w:t>
      </w:r>
    </w:p>
    <w:p w:rsidR="00964828" w:rsidRPr="005540C0" w:rsidRDefault="00964828" w:rsidP="005540C0">
      <w:pPr>
        <w:pStyle w:val="adgilixml"/>
        <w:rPr>
          <w:lang w:val="ka-GE"/>
        </w:rPr>
      </w:pPr>
      <w:r w:rsidRPr="005540C0">
        <w:rPr>
          <w:lang w:val="ka-GE"/>
        </w:rPr>
        <w:t>ქ. თბილისი</w:t>
      </w:r>
    </w:p>
    <w:p w:rsidR="00964828" w:rsidRPr="005540C0" w:rsidRDefault="00964828" w:rsidP="005540C0">
      <w:pPr>
        <w:pStyle w:val="sataurixml"/>
        <w:rPr>
          <w:lang w:val="ka-GE"/>
        </w:rPr>
      </w:pPr>
      <w:r w:rsidRPr="005540C0">
        <w:rPr>
          <w:lang w:val="ka-GE"/>
        </w:rPr>
        <w:t>სსიპ</w:t>
      </w:r>
      <w:r>
        <w:t xml:space="preserve"> –</w:t>
      </w:r>
      <w:r w:rsidRPr="005540C0">
        <w:t xml:space="preserve"> </w:t>
      </w:r>
      <w:r w:rsidRPr="005540C0">
        <w:rPr>
          <w:lang w:val="ka-GE"/>
        </w:rPr>
        <w:t>განათლების საერთაშორისო ცენტრის მიერ სახელმწიფო შესყიდვების</w:t>
      </w:r>
      <w:r w:rsidRPr="005540C0">
        <w:t xml:space="preserve"> </w:t>
      </w:r>
      <w:r w:rsidRPr="005540C0">
        <w:rPr>
          <w:lang w:val="ka-GE"/>
        </w:rPr>
        <w:t>გამარტივებული შესყიდვის საშუალებით განხორციელების შესახებ</w:t>
      </w:r>
    </w:p>
    <w:p w:rsidR="00964828" w:rsidRPr="005540C0" w:rsidRDefault="00964828" w:rsidP="005540C0">
      <w:pPr>
        <w:pStyle w:val="abzacixml"/>
        <w:rPr>
          <w:lang w:val="ka-GE"/>
        </w:rPr>
      </w:pPr>
      <w:r w:rsidRPr="005540C0">
        <w:rPr>
          <w:lang w:val="ka-GE"/>
        </w:rPr>
        <w:t>„სახელმწიფო შესყიდვების შე</w:t>
      </w:r>
      <w:r w:rsidRPr="005540C0">
        <w:softHyphen/>
      </w:r>
      <w:r w:rsidRPr="005540C0">
        <w:rPr>
          <w:lang w:val="ka-GE"/>
        </w:rPr>
        <w:t>სახებ“ საქართველოს კანონის 10</w:t>
      </w:r>
      <w:r w:rsidRPr="005540C0">
        <w:rPr>
          <w:vertAlign w:val="superscript"/>
          <w:lang w:val="ka-GE"/>
        </w:rPr>
        <w:t xml:space="preserve">1 </w:t>
      </w:r>
      <w:r w:rsidRPr="005540C0">
        <w:rPr>
          <w:lang w:val="ka-GE"/>
        </w:rPr>
        <w:t>მუხ</w:t>
      </w:r>
      <w:r w:rsidRPr="005540C0">
        <w:rPr>
          <w:lang w:val="ka-GE"/>
        </w:rPr>
        <w:softHyphen/>
        <w:t xml:space="preserve">ლის მე-3 პუნქტის „დ“ ქვეპუნქტის შესაბამისად, სსიპ </w:t>
      </w:r>
      <w:r>
        <w:t>–</w:t>
      </w:r>
      <w:r w:rsidRPr="005540C0">
        <w:rPr>
          <w:lang w:val="ka-GE"/>
        </w:rPr>
        <w:t xml:space="preserve"> განათლების საერთაშორისო ცენტრმა, ცენტრალური ევროპის უნივერსიტეტის ორგანიზებულ</w:t>
      </w:r>
      <w:r w:rsidRPr="005540C0">
        <w:t xml:space="preserve"> </w:t>
      </w:r>
      <w:r w:rsidRPr="005540C0">
        <w:rPr>
          <w:lang w:val="ka-GE"/>
        </w:rPr>
        <w:t>„საჯარო დაწესებულებებში დასაქმებულ პირთა კვალიფიკაციის ამაღლებისა და გადამზადების პროგრამის“ მედია-ტრენინგში ქართველი ჟურნალისტების და საზოგადოებასთან ურთიერთობის სპეციალისტების მონაწილეობის მიღებასთან დაკავშირებული საქონლისა და მომსახურების სახელმწიფო შესყიდვები განახორციელოს გამარტივებული შესყიდვის საშუალებით, მისთვის გამოყოფილი 2015 წლის საბიუჯეტო ასიგნებების ფარგლებში.</w:t>
      </w:r>
    </w:p>
    <w:p w:rsidR="00964828" w:rsidRPr="005540C0" w:rsidRDefault="00964828" w:rsidP="005540C0">
      <w:pPr>
        <w:pStyle w:val="abzacixml"/>
      </w:pPr>
    </w:p>
    <w:p w:rsidR="00964828" w:rsidRPr="005540C0" w:rsidRDefault="00964828" w:rsidP="005540C0">
      <w:pPr>
        <w:pStyle w:val="abzacixml"/>
        <w:rPr>
          <w:b/>
          <w:bCs/>
          <w:lang w:val="ka-GE"/>
        </w:rPr>
      </w:pPr>
      <w:r w:rsidRPr="005540C0">
        <w:rPr>
          <w:b/>
          <w:bCs/>
        </w:rPr>
        <w:t xml:space="preserve">პრემიერ-მინისტრი </w:t>
      </w:r>
      <w:r w:rsidRPr="005540C0">
        <w:rPr>
          <w:b/>
          <w:bCs/>
          <w:lang w:val="ka-GE"/>
        </w:rPr>
        <w:t xml:space="preserve">          </w:t>
      </w:r>
      <w:r w:rsidRPr="005540C0">
        <w:rPr>
          <w:b/>
          <w:bCs/>
        </w:rPr>
        <w:t xml:space="preserve">                </w:t>
      </w:r>
      <w:r w:rsidRPr="005540C0">
        <w:rPr>
          <w:b/>
          <w:bCs/>
          <w:lang w:val="ka-GE"/>
        </w:rPr>
        <w:t xml:space="preserve"> </w:t>
      </w:r>
      <w:r w:rsidRPr="005540C0">
        <w:rPr>
          <w:b/>
          <w:bCs/>
        </w:rPr>
        <w:t xml:space="preserve">  </w:t>
      </w:r>
      <w:r>
        <w:rPr>
          <w:b/>
          <w:bCs/>
        </w:rPr>
        <w:t xml:space="preserve">                            </w:t>
      </w:r>
      <w:r w:rsidRPr="005540C0">
        <w:rPr>
          <w:b/>
          <w:bCs/>
        </w:rPr>
        <w:t xml:space="preserve">  </w:t>
      </w:r>
      <w:r w:rsidRPr="005540C0">
        <w:rPr>
          <w:b/>
          <w:bCs/>
          <w:lang w:val="ka-GE"/>
        </w:rPr>
        <w:t>ირაკლი ღარიბაშვილი</w:t>
      </w:r>
    </w:p>
    <w:p w:rsidR="00964828" w:rsidRPr="005540C0" w:rsidRDefault="00964828" w:rsidP="005540C0">
      <w:pPr>
        <w:pStyle w:val="abzacixml"/>
        <w:rPr>
          <w:b/>
          <w:bCs/>
        </w:rPr>
      </w:pPr>
    </w:p>
    <w:sectPr w:rsidR="00964828" w:rsidRPr="005540C0" w:rsidSect="00E0111C">
      <w:pgSz w:w="12240" w:h="15840"/>
      <w:pgMar w:top="1134" w:right="1259" w:bottom="113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736"/>
    <w:rsid w:val="0028344B"/>
    <w:rsid w:val="00307F77"/>
    <w:rsid w:val="003D21E9"/>
    <w:rsid w:val="00407CA7"/>
    <w:rsid w:val="005540C0"/>
    <w:rsid w:val="005F0BE3"/>
    <w:rsid w:val="006A07EA"/>
    <w:rsid w:val="0083784F"/>
    <w:rsid w:val="008C64C8"/>
    <w:rsid w:val="00964828"/>
    <w:rsid w:val="009B4736"/>
    <w:rsid w:val="00A50CAC"/>
    <w:rsid w:val="00AF5A37"/>
    <w:rsid w:val="00BC1732"/>
    <w:rsid w:val="00CC5AE6"/>
    <w:rsid w:val="00E0111C"/>
    <w:rsid w:val="00F265AB"/>
    <w:rsid w:val="00F6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173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BC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F0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0BE3"/>
    <w:rPr>
      <w:rFonts w:ascii="Segoe UI" w:hAnsi="Segoe UI" w:cs="Segoe UI"/>
      <w:sz w:val="18"/>
      <w:szCs w:val="18"/>
    </w:rPr>
  </w:style>
  <w:style w:type="paragraph" w:customStyle="1" w:styleId="adgilixml">
    <w:name w:val="adgili_xml"/>
    <w:basedOn w:val="Normal"/>
    <w:uiPriority w:val="99"/>
    <w:rsid w:val="005540C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5540C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540C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540C0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5540C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540C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5540C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964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4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129</Words>
  <Characters>738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Chelidze</dc:creator>
  <cp:keywords/>
  <dc:description/>
  <cp:lastModifiedBy>nvaradashvili</cp:lastModifiedBy>
  <cp:revision>4</cp:revision>
  <cp:lastPrinted>2015-10-02T13:24:00Z</cp:lastPrinted>
  <dcterms:created xsi:type="dcterms:W3CDTF">2015-09-24T05:47:00Z</dcterms:created>
  <dcterms:modified xsi:type="dcterms:W3CDTF">2015-10-05T07:33:00Z</dcterms:modified>
</cp:coreProperties>
</file>