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3C5" w:rsidRPr="00B25718" w:rsidRDefault="004963C5" w:rsidP="00B25718">
      <w:pPr>
        <w:pStyle w:val="mimgebixml"/>
        <w:rPr>
          <w:lang w:val="ka-GE"/>
        </w:rPr>
      </w:pPr>
      <w:r w:rsidRPr="00B25718">
        <w:rPr>
          <w:lang w:val="ka-GE"/>
        </w:rPr>
        <w:t xml:space="preserve">საქართველოს მთავრობის </w:t>
      </w:r>
    </w:p>
    <w:p w:rsidR="004963C5" w:rsidRPr="00B25718" w:rsidRDefault="004963C5" w:rsidP="00B25718">
      <w:pPr>
        <w:pStyle w:val="saxexml"/>
        <w:rPr>
          <w:lang w:val="ka-GE"/>
        </w:rPr>
      </w:pPr>
      <w:r w:rsidRPr="00B25718">
        <w:rPr>
          <w:lang w:val="ka-GE"/>
        </w:rPr>
        <w:t>განკარგულება №1978</w:t>
      </w:r>
    </w:p>
    <w:p w:rsidR="004963C5" w:rsidRPr="00B25718" w:rsidRDefault="004963C5" w:rsidP="00B25718">
      <w:pPr>
        <w:pStyle w:val="tarigixml"/>
        <w:rPr>
          <w:lang w:val="ka-GE"/>
        </w:rPr>
      </w:pPr>
      <w:r w:rsidRPr="00B25718">
        <w:rPr>
          <w:lang w:val="ka-GE"/>
        </w:rPr>
        <w:t>2015 წლის 14 სექტემბერი</w:t>
      </w:r>
    </w:p>
    <w:p w:rsidR="004963C5" w:rsidRPr="00B25718" w:rsidRDefault="004963C5" w:rsidP="00B25718">
      <w:pPr>
        <w:pStyle w:val="adgilixml"/>
        <w:rPr>
          <w:lang w:val="ka-GE"/>
        </w:rPr>
      </w:pPr>
      <w:r w:rsidRPr="00B25718">
        <w:rPr>
          <w:lang w:val="ka-GE"/>
        </w:rPr>
        <w:t xml:space="preserve"> ქ. თბილისი</w:t>
      </w:r>
    </w:p>
    <w:p w:rsidR="004963C5" w:rsidRPr="00B25718" w:rsidRDefault="004963C5" w:rsidP="00B25718">
      <w:pPr>
        <w:pStyle w:val="sataurixml"/>
        <w:rPr>
          <w:lang w:val="ka-GE"/>
        </w:rPr>
      </w:pPr>
      <w:r w:rsidRPr="00B25718">
        <w:rPr>
          <w:lang w:val="ka-GE"/>
        </w:rPr>
        <w:t xml:space="preserve">შპს „იმერის“ საქმიანობის ხელშესაწყობად რიგ ღონისძიებათა </w:t>
      </w:r>
      <w:r w:rsidRPr="00B25718">
        <w:rPr>
          <w:sz w:val="22"/>
          <w:szCs w:val="22"/>
          <w:lang w:val="ka-GE"/>
        </w:rPr>
        <w:t>განხორციელების თაობაზე</w:t>
      </w:r>
    </w:p>
    <w:p w:rsidR="004963C5" w:rsidRPr="00B25718" w:rsidRDefault="004963C5" w:rsidP="00B25718">
      <w:pPr>
        <w:pStyle w:val="abzacixml"/>
        <w:rPr>
          <w:lang w:val="ka-GE"/>
        </w:rPr>
      </w:pPr>
      <w:r w:rsidRPr="00B25718">
        <w:rPr>
          <w:b/>
          <w:bCs/>
          <w:lang w:val="ka-GE"/>
        </w:rPr>
        <w:t xml:space="preserve"> </w:t>
      </w:r>
      <w:r w:rsidRPr="00B25718">
        <w:rPr>
          <w:lang w:val="ka-GE"/>
        </w:rPr>
        <w:t>„სახელმწიფო ქონების შესახებ“ საქართველოს კანონის 49</w:t>
      </w:r>
      <w:r w:rsidRPr="00B25718">
        <w:rPr>
          <w:vertAlign w:val="superscript"/>
          <w:lang w:val="ka-GE"/>
        </w:rPr>
        <w:t>1</w:t>
      </w:r>
      <w:r w:rsidRPr="00B25718">
        <w:rPr>
          <w:lang w:val="ka-GE"/>
        </w:rPr>
        <w:t xml:space="preserve"> მუხლის პირველი პუნქტის შესაბამისად, შპს „იმერი“ </w:t>
      </w:r>
      <w:r w:rsidRPr="00B25718">
        <w:rPr>
          <w:color w:val="000000"/>
          <w:lang w:val="ka-GE"/>
        </w:rPr>
        <w:t xml:space="preserve">(ს/ნ 245401480) </w:t>
      </w:r>
      <w:r w:rsidRPr="00B25718">
        <w:rPr>
          <w:lang w:val="ka-GE"/>
        </w:rPr>
        <w:t xml:space="preserve">გათავისუფლდეს </w:t>
      </w:r>
      <w:r w:rsidRPr="00B25718">
        <w:rPr>
          <w:color w:val="000000"/>
          <w:lang w:val="ka-GE"/>
        </w:rPr>
        <w:t xml:space="preserve">საქართველოს აჭარის ავტონომიური რესპუბლიკის ფინანსთა და ეკონომიკის სამინისტროსა და შპს „იმერს“ შორის 2012 წლის 10 მაისს </w:t>
      </w:r>
      <w:r w:rsidRPr="00B25718">
        <w:rPr>
          <w:lang w:val="ka-GE"/>
        </w:rPr>
        <w:t>გაფორმებული ნასყიდობის ხელშეკრულების 4.1 მუხლის „გ“ ქვეპუნქტის საფუძველზე დაკისრებული პირგასამტეხლოსაგან, იმ პირობით, რომ შპს „იმერი“ შეასრულებს ამავე ხელშეკრულების 2.1.9 მუხლით გათვალისწინებულ</w:t>
      </w:r>
      <w:r w:rsidRPr="00B25718">
        <w:rPr>
          <w:color w:val="000000"/>
          <w:lang w:val="ka-GE"/>
        </w:rPr>
        <w:t xml:space="preserve"> ვალდებულებას.</w:t>
      </w:r>
    </w:p>
    <w:p w:rsidR="004963C5" w:rsidRPr="00B25718" w:rsidRDefault="004963C5" w:rsidP="00B25718">
      <w:pPr>
        <w:pStyle w:val="abzacixml"/>
        <w:rPr>
          <w:lang w:val="ka-GE"/>
        </w:rPr>
      </w:pPr>
    </w:p>
    <w:p w:rsidR="004963C5" w:rsidRPr="00B25718" w:rsidRDefault="004963C5" w:rsidP="00B25718">
      <w:pPr>
        <w:pStyle w:val="abzacixml"/>
        <w:rPr>
          <w:b/>
          <w:bCs/>
          <w:lang w:val="ka-GE"/>
        </w:rPr>
      </w:pPr>
      <w:r w:rsidRPr="00B25718">
        <w:rPr>
          <w:b/>
          <w:bCs/>
          <w:lang w:val="ka-GE"/>
        </w:rPr>
        <w:t>პრემიერ-მინისტრი                                        ირაკლი ღარიბაშვილი</w:t>
      </w:r>
    </w:p>
    <w:p w:rsidR="004963C5" w:rsidRPr="00B25718" w:rsidRDefault="004963C5" w:rsidP="00B25718">
      <w:pPr>
        <w:pStyle w:val="abzacixml"/>
        <w:rPr>
          <w:b/>
          <w:bCs/>
          <w:lang w:val="ka-GE"/>
        </w:rPr>
      </w:pPr>
    </w:p>
    <w:p w:rsidR="004963C5" w:rsidRPr="00B25718" w:rsidRDefault="004963C5" w:rsidP="00B25718">
      <w:pPr>
        <w:pStyle w:val="abzacixml"/>
        <w:rPr>
          <w:b/>
          <w:bCs/>
          <w:lang w:val="ka-GE"/>
        </w:rPr>
      </w:pPr>
    </w:p>
    <w:sectPr w:rsidR="004963C5" w:rsidRPr="00B25718" w:rsidSect="00044A3D">
      <w:pgSz w:w="12240" w:h="15840"/>
      <w:pgMar w:top="1259" w:right="1134" w:bottom="125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C518D"/>
    <w:multiLevelType w:val="hybridMultilevel"/>
    <w:tmpl w:val="C5B89D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67311CC"/>
    <w:multiLevelType w:val="hybridMultilevel"/>
    <w:tmpl w:val="A4946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7E1038B"/>
    <w:multiLevelType w:val="hybridMultilevel"/>
    <w:tmpl w:val="217254D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">
    <w:nsid w:val="09DE2A43"/>
    <w:multiLevelType w:val="hybridMultilevel"/>
    <w:tmpl w:val="B7A006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3A729BF"/>
    <w:multiLevelType w:val="multilevel"/>
    <w:tmpl w:val="71AEB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5">
    <w:nsid w:val="16AD1093"/>
    <w:multiLevelType w:val="multilevel"/>
    <w:tmpl w:val="226E4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6">
    <w:nsid w:val="17472CB6"/>
    <w:multiLevelType w:val="hybridMultilevel"/>
    <w:tmpl w:val="1DC09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199B08FD"/>
    <w:multiLevelType w:val="hybridMultilevel"/>
    <w:tmpl w:val="E2D0DC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114AA6"/>
    <w:multiLevelType w:val="hybridMultilevel"/>
    <w:tmpl w:val="F856C2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9">
    <w:nsid w:val="3833453C"/>
    <w:multiLevelType w:val="multilevel"/>
    <w:tmpl w:val="A7FC0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>
    <w:nsid w:val="44064F76"/>
    <w:multiLevelType w:val="multilevel"/>
    <w:tmpl w:val="4EDCB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11">
    <w:nsid w:val="4DC0000C"/>
    <w:multiLevelType w:val="multilevel"/>
    <w:tmpl w:val="F3EC5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2">
    <w:nsid w:val="524F65F8"/>
    <w:multiLevelType w:val="hybridMultilevel"/>
    <w:tmpl w:val="2B2A64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F85D5D"/>
    <w:multiLevelType w:val="multilevel"/>
    <w:tmpl w:val="0700D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4">
    <w:nsid w:val="6A03454C"/>
    <w:multiLevelType w:val="multilevel"/>
    <w:tmpl w:val="7B085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15">
    <w:nsid w:val="752D7DFB"/>
    <w:multiLevelType w:val="multilevel"/>
    <w:tmpl w:val="CF048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16">
    <w:nsid w:val="79A16CF2"/>
    <w:multiLevelType w:val="hybridMultilevel"/>
    <w:tmpl w:val="25D0FB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7">
    <w:nsid w:val="79A17904"/>
    <w:multiLevelType w:val="multilevel"/>
    <w:tmpl w:val="CBD6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8">
    <w:nsid w:val="7C1E5ED2"/>
    <w:multiLevelType w:val="multilevel"/>
    <w:tmpl w:val="F320C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19">
    <w:nsid w:val="7D58723B"/>
    <w:multiLevelType w:val="hybridMultilevel"/>
    <w:tmpl w:val="EC78483A"/>
    <w:lvl w:ilvl="0" w:tplc="F59C2310">
      <w:start w:val="1"/>
      <w:numFmt w:val="bullet"/>
      <w:lvlText w:val="-"/>
      <w:lvlJc w:val="left"/>
      <w:pPr>
        <w:ind w:left="720" w:hanging="360"/>
      </w:pPr>
      <w:rPr>
        <w:rFonts w:ascii="Sylfaen" w:eastAsia="Times New Roman" w:hAnsi="Sylfae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7F6350FD"/>
    <w:multiLevelType w:val="hybridMultilevel"/>
    <w:tmpl w:val="9A2645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4"/>
  </w:num>
  <w:num w:numId="5">
    <w:abstractNumId w:val="12"/>
  </w:num>
  <w:num w:numId="6">
    <w:abstractNumId w:val="7"/>
  </w:num>
  <w:num w:numId="7">
    <w:abstractNumId w:val="17"/>
  </w:num>
  <w:num w:numId="8">
    <w:abstractNumId w:val="5"/>
  </w:num>
  <w:num w:numId="9">
    <w:abstractNumId w:val="14"/>
  </w:num>
  <w:num w:numId="10">
    <w:abstractNumId w:val="10"/>
  </w:num>
  <w:num w:numId="11">
    <w:abstractNumId w:val="15"/>
  </w:num>
  <w:num w:numId="12">
    <w:abstractNumId w:val="18"/>
  </w:num>
  <w:num w:numId="13">
    <w:abstractNumId w:val="9"/>
  </w:num>
  <w:num w:numId="14">
    <w:abstractNumId w:val="19"/>
  </w:num>
  <w:num w:numId="15">
    <w:abstractNumId w:val="6"/>
  </w:num>
  <w:num w:numId="16">
    <w:abstractNumId w:val="2"/>
  </w:num>
  <w:num w:numId="17">
    <w:abstractNumId w:val="20"/>
  </w:num>
  <w:num w:numId="18">
    <w:abstractNumId w:val="16"/>
  </w:num>
  <w:num w:numId="19">
    <w:abstractNumId w:val="3"/>
  </w:num>
  <w:num w:numId="20">
    <w:abstractNumId w:val="0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197A"/>
    <w:rsid w:val="0000157C"/>
    <w:rsid w:val="00031CB2"/>
    <w:rsid w:val="00032620"/>
    <w:rsid w:val="000351EF"/>
    <w:rsid w:val="00044A3D"/>
    <w:rsid w:val="000564DB"/>
    <w:rsid w:val="000614AE"/>
    <w:rsid w:val="00064CEF"/>
    <w:rsid w:val="000665A5"/>
    <w:rsid w:val="0007422A"/>
    <w:rsid w:val="000928F2"/>
    <w:rsid w:val="000932F8"/>
    <w:rsid w:val="00095842"/>
    <w:rsid w:val="000A00B7"/>
    <w:rsid w:val="000A0E5A"/>
    <w:rsid w:val="000A7524"/>
    <w:rsid w:val="000B29F8"/>
    <w:rsid w:val="000B66FE"/>
    <w:rsid w:val="000C347F"/>
    <w:rsid w:val="000C4A83"/>
    <w:rsid w:val="000D051D"/>
    <w:rsid w:val="000E09AC"/>
    <w:rsid w:val="000E37BF"/>
    <w:rsid w:val="000E5083"/>
    <w:rsid w:val="000F27FA"/>
    <w:rsid w:val="000F2A63"/>
    <w:rsid w:val="000F738C"/>
    <w:rsid w:val="001163B9"/>
    <w:rsid w:val="00131223"/>
    <w:rsid w:val="00142901"/>
    <w:rsid w:val="00146C6F"/>
    <w:rsid w:val="00150D84"/>
    <w:rsid w:val="001776EC"/>
    <w:rsid w:val="00180F73"/>
    <w:rsid w:val="00193FAB"/>
    <w:rsid w:val="001A7E30"/>
    <w:rsid w:val="001C0628"/>
    <w:rsid w:val="001C1931"/>
    <w:rsid w:val="001C1C2C"/>
    <w:rsid w:val="001C6DDB"/>
    <w:rsid w:val="001E062B"/>
    <w:rsid w:val="001E0C31"/>
    <w:rsid w:val="001E34C3"/>
    <w:rsid w:val="001E5E69"/>
    <w:rsid w:val="001F0D34"/>
    <w:rsid w:val="0020197A"/>
    <w:rsid w:val="002065DE"/>
    <w:rsid w:val="00230460"/>
    <w:rsid w:val="0024186A"/>
    <w:rsid w:val="00244A7D"/>
    <w:rsid w:val="00262A57"/>
    <w:rsid w:val="002638AE"/>
    <w:rsid w:val="00277B55"/>
    <w:rsid w:val="002A23F1"/>
    <w:rsid w:val="002C1E6C"/>
    <w:rsid w:val="002C5868"/>
    <w:rsid w:val="002C70E4"/>
    <w:rsid w:val="002C7306"/>
    <w:rsid w:val="002E1C4B"/>
    <w:rsid w:val="003028B8"/>
    <w:rsid w:val="00303165"/>
    <w:rsid w:val="00310FA4"/>
    <w:rsid w:val="00316FEA"/>
    <w:rsid w:val="00320D22"/>
    <w:rsid w:val="00323A0F"/>
    <w:rsid w:val="00336780"/>
    <w:rsid w:val="00341911"/>
    <w:rsid w:val="00344413"/>
    <w:rsid w:val="003538EA"/>
    <w:rsid w:val="00364A37"/>
    <w:rsid w:val="0036576E"/>
    <w:rsid w:val="00371EC8"/>
    <w:rsid w:val="00391185"/>
    <w:rsid w:val="00396A3F"/>
    <w:rsid w:val="003A02C1"/>
    <w:rsid w:val="003A1788"/>
    <w:rsid w:val="003B348F"/>
    <w:rsid w:val="003B3703"/>
    <w:rsid w:val="003B57E2"/>
    <w:rsid w:val="003B70D0"/>
    <w:rsid w:val="003C2E72"/>
    <w:rsid w:val="003D0F0E"/>
    <w:rsid w:val="003E0F08"/>
    <w:rsid w:val="003F3EC6"/>
    <w:rsid w:val="003F5929"/>
    <w:rsid w:val="003F6577"/>
    <w:rsid w:val="004034B0"/>
    <w:rsid w:val="00413604"/>
    <w:rsid w:val="0042087A"/>
    <w:rsid w:val="004279D5"/>
    <w:rsid w:val="004405D6"/>
    <w:rsid w:val="004554A0"/>
    <w:rsid w:val="00462B38"/>
    <w:rsid w:val="0047276C"/>
    <w:rsid w:val="00482B58"/>
    <w:rsid w:val="004850EF"/>
    <w:rsid w:val="004950FA"/>
    <w:rsid w:val="004963C5"/>
    <w:rsid w:val="004A1549"/>
    <w:rsid w:val="004A292D"/>
    <w:rsid w:val="004A2C3D"/>
    <w:rsid w:val="004B6911"/>
    <w:rsid w:val="004B73E7"/>
    <w:rsid w:val="004C1022"/>
    <w:rsid w:val="004D1875"/>
    <w:rsid w:val="004D4242"/>
    <w:rsid w:val="004D4494"/>
    <w:rsid w:val="004E250C"/>
    <w:rsid w:val="004E3B9F"/>
    <w:rsid w:val="004F4D76"/>
    <w:rsid w:val="004F5253"/>
    <w:rsid w:val="00501532"/>
    <w:rsid w:val="005072A5"/>
    <w:rsid w:val="00534844"/>
    <w:rsid w:val="00536E78"/>
    <w:rsid w:val="00537B59"/>
    <w:rsid w:val="005406B0"/>
    <w:rsid w:val="0055182E"/>
    <w:rsid w:val="005546B7"/>
    <w:rsid w:val="00557CA9"/>
    <w:rsid w:val="0056290A"/>
    <w:rsid w:val="005674C0"/>
    <w:rsid w:val="00571C3C"/>
    <w:rsid w:val="005831F7"/>
    <w:rsid w:val="00583922"/>
    <w:rsid w:val="005A0170"/>
    <w:rsid w:val="005B4C08"/>
    <w:rsid w:val="005B617B"/>
    <w:rsid w:val="005C1386"/>
    <w:rsid w:val="005C46CA"/>
    <w:rsid w:val="005D4070"/>
    <w:rsid w:val="005F130B"/>
    <w:rsid w:val="00600167"/>
    <w:rsid w:val="00612803"/>
    <w:rsid w:val="00617520"/>
    <w:rsid w:val="00623791"/>
    <w:rsid w:val="00630680"/>
    <w:rsid w:val="006322F3"/>
    <w:rsid w:val="00632CD1"/>
    <w:rsid w:val="006350E5"/>
    <w:rsid w:val="0064434E"/>
    <w:rsid w:val="006452F5"/>
    <w:rsid w:val="006646AA"/>
    <w:rsid w:val="006656D9"/>
    <w:rsid w:val="00673274"/>
    <w:rsid w:val="006761EF"/>
    <w:rsid w:val="00693133"/>
    <w:rsid w:val="00696299"/>
    <w:rsid w:val="00697630"/>
    <w:rsid w:val="006B2268"/>
    <w:rsid w:val="006B4B23"/>
    <w:rsid w:val="006B549D"/>
    <w:rsid w:val="006B5E9E"/>
    <w:rsid w:val="006B6BD8"/>
    <w:rsid w:val="006D711F"/>
    <w:rsid w:val="006D73E6"/>
    <w:rsid w:val="006E0B33"/>
    <w:rsid w:val="006E79BF"/>
    <w:rsid w:val="00703517"/>
    <w:rsid w:val="00705C22"/>
    <w:rsid w:val="00714353"/>
    <w:rsid w:val="0071658D"/>
    <w:rsid w:val="00745CAC"/>
    <w:rsid w:val="00746CBB"/>
    <w:rsid w:val="0075456C"/>
    <w:rsid w:val="00754B08"/>
    <w:rsid w:val="00765573"/>
    <w:rsid w:val="00772929"/>
    <w:rsid w:val="00783114"/>
    <w:rsid w:val="0078697E"/>
    <w:rsid w:val="00792E44"/>
    <w:rsid w:val="0079492A"/>
    <w:rsid w:val="00795A2C"/>
    <w:rsid w:val="007A3F47"/>
    <w:rsid w:val="007A5C21"/>
    <w:rsid w:val="007A6BA3"/>
    <w:rsid w:val="007B2B3E"/>
    <w:rsid w:val="007B728A"/>
    <w:rsid w:val="007D2E00"/>
    <w:rsid w:val="007D624A"/>
    <w:rsid w:val="007D7CE1"/>
    <w:rsid w:val="007E0A88"/>
    <w:rsid w:val="007E34A9"/>
    <w:rsid w:val="007E42B6"/>
    <w:rsid w:val="007E5A99"/>
    <w:rsid w:val="007F4228"/>
    <w:rsid w:val="007F5519"/>
    <w:rsid w:val="007F6B40"/>
    <w:rsid w:val="00801E7C"/>
    <w:rsid w:val="00810FBF"/>
    <w:rsid w:val="0081193A"/>
    <w:rsid w:val="00811D25"/>
    <w:rsid w:val="008208B9"/>
    <w:rsid w:val="008363B5"/>
    <w:rsid w:val="00837CB3"/>
    <w:rsid w:val="0084491A"/>
    <w:rsid w:val="00867ADC"/>
    <w:rsid w:val="00884190"/>
    <w:rsid w:val="008865A9"/>
    <w:rsid w:val="008903F9"/>
    <w:rsid w:val="008A0EED"/>
    <w:rsid w:val="008B34C3"/>
    <w:rsid w:val="008B49DD"/>
    <w:rsid w:val="008B5D47"/>
    <w:rsid w:val="008B6D99"/>
    <w:rsid w:val="008B7658"/>
    <w:rsid w:val="008C6FD4"/>
    <w:rsid w:val="008F699D"/>
    <w:rsid w:val="008F6D3C"/>
    <w:rsid w:val="009059DF"/>
    <w:rsid w:val="00911178"/>
    <w:rsid w:val="009236AB"/>
    <w:rsid w:val="00941BFF"/>
    <w:rsid w:val="00944129"/>
    <w:rsid w:val="00961865"/>
    <w:rsid w:val="00963B07"/>
    <w:rsid w:val="00972920"/>
    <w:rsid w:val="0097379E"/>
    <w:rsid w:val="00980D5F"/>
    <w:rsid w:val="009934E4"/>
    <w:rsid w:val="00997AAB"/>
    <w:rsid w:val="009B0AA7"/>
    <w:rsid w:val="009B269A"/>
    <w:rsid w:val="009B3832"/>
    <w:rsid w:val="009C6406"/>
    <w:rsid w:val="00A04158"/>
    <w:rsid w:val="00A21C8D"/>
    <w:rsid w:val="00A22648"/>
    <w:rsid w:val="00A23ABA"/>
    <w:rsid w:val="00A31298"/>
    <w:rsid w:val="00A455D5"/>
    <w:rsid w:val="00A504B4"/>
    <w:rsid w:val="00A55576"/>
    <w:rsid w:val="00A64BAC"/>
    <w:rsid w:val="00A75C10"/>
    <w:rsid w:val="00A76512"/>
    <w:rsid w:val="00A82967"/>
    <w:rsid w:val="00A84A40"/>
    <w:rsid w:val="00AD16A4"/>
    <w:rsid w:val="00AE3F2B"/>
    <w:rsid w:val="00AF31D0"/>
    <w:rsid w:val="00AF4AAB"/>
    <w:rsid w:val="00B045EE"/>
    <w:rsid w:val="00B067AD"/>
    <w:rsid w:val="00B10C40"/>
    <w:rsid w:val="00B12841"/>
    <w:rsid w:val="00B239C5"/>
    <w:rsid w:val="00B25718"/>
    <w:rsid w:val="00B32006"/>
    <w:rsid w:val="00B40942"/>
    <w:rsid w:val="00B44721"/>
    <w:rsid w:val="00B44EA4"/>
    <w:rsid w:val="00B45D2E"/>
    <w:rsid w:val="00B5553F"/>
    <w:rsid w:val="00B55F88"/>
    <w:rsid w:val="00B659C7"/>
    <w:rsid w:val="00B731AD"/>
    <w:rsid w:val="00B80036"/>
    <w:rsid w:val="00B83289"/>
    <w:rsid w:val="00B832F6"/>
    <w:rsid w:val="00B871EE"/>
    <w:rsid w:val="00BA3249"/>
    <w:rsid w:val="00BA6BDE"/>
    <w:rsid w:val="00BB1D22"/>
    <w:rsid w:val="00BC0034"/>
    <w:rsid w:val="00BD4C9F"/>
    <w:rsid w:val="00C03109"/>
    <w:rsid w:val="00C100B0"/>
    <w:rsid w:val="00C3626E"/>
    <w:rsid w:val="00C36D32"/>
    <w:rsid w:val="00C45547"/>
    <w:rsid w:val="00C47054"/>
    <w:rsid w:val="00C50657"/>
    <w:rsid w:val="00C54822"/>
    <w:rsid w:val="00C6354E"/>
    <w:rsid w:val="00C63660"/>
    <w:rsid w:val="00C639F0"/>
    <w:rsid w:val="00C65A57"/>
    <w:rsid w:val="00C7048C"/>
    <w:rsid w:val="00C8016A"/>
    <w:rsid w:val="00C82443"/>
    <w:rsid w:val="00C86E2F"/>
    <w:rsid w:val="00C91964"/>
    <w:rsid w:val="00C9272C"/>
    <w:rsid w:val="00CA5668"/>
    <w:rsid w:val="00CB5066"/>
    <w:rsid w:val="00CB5FC5"/>
    <w:rsid w:val="00CB679A"/>
    <w:rsid w:val="00CC0703"/>
    <w:rsid w:val="00CC614C"/>
    <w:rsid w:val="00CD610F"/>
    <w:rsid w:val="00CE141B"/>
    <w:rsid w:val="00CE5144"/>
    <w:rsid w:val="00CE68B6"/>
    <w:rsid w:val="00D03655"/>
    <w:rsid w:val="00D039D0"/>
    <w:rsid w:val="00D067C3"/>
    <w:rsid w:val="00D10279"/>
    <w:rsid w:val="00D21676"/>
    <w:rsid w:val="00D30DF4"/>
    <w:rsid w:val="00D33B15"/>
    <w:rsid w:val="00D355AF"/>
    <w:rsid w:val="00D357A4"/>
    <w:rsid w:val="00D46D42"/>
    <w:rsid w:val="00D5249C"/>
    <w:rsid w:val="00D65715"/>
    <w:rsid w:val="00D67164"/>
    <w:rsid w:val="00D77C02"/>
    <w:rsid w:val="00D82D6E"/>
    <w:rsid w:val="00D9381D"/>
    <w:rsid w:val="00D9740B"/>
    <w:rsid w:val="00DA0B84"/>
    <w:rsid w:val="00DA3260"/>
    <w:rsid w:val="00DB0069"/>
    <w:rsid w:val="00DB2391"/>
    <w:rsid w:val="00DB2FC3"/>
    <w:rsid w:val="00DD02A0"/>
    <w:rsid w:val="00DD033E"/>
    <w:rsid w:val="00DD25DF"/>
    <w:rsid w:val="00DD74F0"/>
    <w:rsid w:val="00DE0999"/>
    <w:rsid w:val="00DE3787"/>
    <w:rsid w:val="00DF68FC"/>
    <w:rsid w:val="00E07674"/>
    <w:rsid w:val="00E07E9C"/>
    <w:rsid w:val="00E11F3A"/>
    <w:rsid w:val="00E140A7"/>
    <w:rsid w:val="00E144FA"/>
    <w:rsid w:val="00E14ECA"/>
    <w:rsid w:val="00E15E8B"/>
    <w:rsid w:val="00E2036B"/>
    <w:rsid w:val="00E206A6"/>
    <w:rsid w:val="00E22D33"/>
    <w:rsid w:val="00E24C4A"/>
    <w:rsid w:val="00E255B4"/>
    <w:rsid w:val="00E30C89"/>
    <w:rsid w:val="00E41AFD"/>
    <w:rsid w:val="00E4263D"/>
    <w:rsid w:val="00E51733"/>
    <w:rsid w:val="00E536EF"/>
    <w:rsid w:val="00E53D72"/>
    <w:rsid w:val="00E556F3"/>
    <w:rsid w:val="00E55B46"/>
    <w:rsid w:val="00E702E7"/>
    <w:rsid w:val="00E70455"/>
    <w:rsid w:val="00E70FF5"/>
    <w:rsid w:val="00E73904"/>
    <w:rsid w:val="00E75A5E"/>
    <w:rsid w:val="00E805DD"/>
    <w:rsid w:val="00E833B9"/>
    <w:rsid w:val="00EA00DE"/>
    <w:rsid w:val="00EA43EA"/>
    <w:rsid w:val="00EA4C13"/>
    <w:rsid w:val="00EB2E8E"/>
    <w:rsid w:val="00EB3186"/>
    <w:rsid w:val="00EB5B3A"/>
    <w:rsid w:val="00EB6268"/>
    <w:rsid w:val="00EC17E4"/>
    <w:rsid w:val="00ED19A5"/>
    <w:rsid w:val="00ED30B9"/>
    <w:rsid w:val="00EE49FC"/>
    <w:rsid w:val="00EF2824"/>
    <w:rsid w:val="00F0665B"/>
    <w:rsid w:val="00F10A7A"/>
    <w:rsid w:val="00F11D26"/>
    <w:rsid w:val="00F21F5B"/>
    <w:rsid w:val="00F2623D"/>
    <w:rsid w:val="00F2734D"/>
    <w:rsid w:val="00F31F2C"/>
    <w:rsid w:val="00F32715"/>
    <w:rsid w:val="00F43722"/>
    <w:rsid w:val="00F4443C"/>
    <w:rsid w:val="00F4741E"/>
    <w:rsid w:val="00F51A04"/>
    <w:rsid w:val="00F647EF"/>
    <w:rsid w:val="00F66027"/>
    <w:rsid w:val="00F67F73"/>
    <w:rsid w:val="00F70C4C"/>
    <w:rsid w:val="00F716AC"/>
    <w:rsid w:val="00F71A07"/>
    <w:rsid w:val="00F82926"/>
    <w:rsid w:val="00F85E7A"/>
    <w:rsid w:val="00F877B9"/>
    <w:rsid w:val="00F950D6"/>
    <w:rsid w:val="00FB0815"/>
    <w:rsid w:val="00FB1DE1"/>
    <w:rsid w:val="00FB4864"/>
    <w:rsid w:val="00FC42AE"/>
    <w:rsid w:val="00FC5305"/>
    <w:rsid w:val="00FC5782"/>
    <w:rsid w:val="00FD23DC"/>
    <w:rsid w:val="00FF0C8F"/>
    <w:rsid w:val="00FF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032620"/>
    <w:rPr>
      <w:b/>
      <w:bCs/>
    </w:rPr>
  </w:style>
  <w:style w:type="paragraph" w:styleId="ListParagraph">
    <w:name w:val="List Paragraph"/>
    <w:basedOn w:val="Normal"/>
    <w:uiPriority w:val="99"/>
    <w:qFormat/>
    <w:rsid w:val="006B6BD8"/>
    <w:pPr>
      <w:ind w:left="720"/>
    </w:pPr>
  </w:style>
  <w:style w:type="character" w:customStyle="1" w:styleId="first">
    <w:name w:val="first"/>
    <w:basedOn w:val="DefaultParagraphFont"/>
    <w:uiPriority w:val="99"/>
    <w:rsid w:val="00623791"/>
  </w:style>
  <w:style w:type="table" w:styleId="TableGrid">
    <w:name w:val="Table Grid"/>
    <w:basedOn w:val="TableNormal"/>
    <w:uiPriority w:val="99"/>
    <w:rsid w:val="00A455D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CB67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B679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3B3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1776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1776E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1776E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1776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1776EC"/>
    <w:rPr>
      <w:b/>
      <w:bCs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B25718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B25718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B25718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B25718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B25718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B25718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C650F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B25718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5324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2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324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103</Words>
  <Characters>591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Shorena Ghirsiashvili</dc:creator>
  <cp:keywords/>
  <dc:description/>
  <cp:lastModifiedBy>nvaradashvili</cp:lastModifiedBy>
  <cp:revision>3</cp:revision>
  <cp:lastPrinted>2015-09-22T07:16:00Z</cp:lastPrinted>
  <dcterms:created xsi:type="dcterms:W3CDTF">2015-09-16T06:51:00Z</dcterms:created>
  <dcterms:modified xsi:type="dcterms:W3CDTF">2015-09-22T07:16:00Z</dcterms:modified>
</cp:coreProperties>
</file>