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F2E" w:rsidRPr="007B7363" w:rsidRDefault="00FB5F2E" w:rsidP="00B45243">
      <w:pPr>
        <w:pStyle w:val="mimgebixml"/>
        <w:rPr>
          <w:lang w:val="ka-GE"/>
        </w:rPr>
      </w:pPr>
      <w:r w:rsidRPr="007B7363">
        <w:rPr>
          <w:lang w:val="ka-GE"/>
        </w:rPr>
        <w:t>საქართველოს მთავრობის</w:t>
      </w:r>
    </w:p>
    <w:p w:rsidR="00FB5F2E" w:rsidRPr="007B7363" w:rsidRDefault="00FB5F2E" w:rsidP="00B45243">
      <w:pPr>
        <w:pStyle w:val="saxexml"/>
        <w:rPr>
          <w:lang w:val="ka-GE"/>
        </w:rPr>
      </w:pPr>
      <w:r w:rsidRPr="007B7363">
        <w:rPr>
          <w:lang w:val="ka-GE"/>
        </w:rPr>
        <w:t>განკარგულება №1280</w:t>
      </w:r>
    </w:p>
    <w:p w:rsidR="00FB5F2E" w:rsidRPr="007B7363" w:rsidRDefault="00FB5F2E" w:rsidP="00B45243">
      <w:pPr>
        <w:pStyle w:val="tarigixml"/>
        <w:rPr>
          <w:lang w:val="ka-GE"/>
        </w:rPr>
      </w:pPr>
      <w:r w:rsidRPr="007B7363">
        <w:rPr>
          <w:lang w:val="ka-GE"/>
        </w:rPr>
        <w:t xml:space="preserve">2015 წლის 16 ივნისი </w:t>
      </w:r>
    </w:p>
    <w:p w:rsidR="00FB5F2E" w:rsidRPr="007B7363" w:rsidRDefault="00FB5F2E" w:rsidP="00B45243">
      <w:pPr>
        <w:pStyle w:val="adgilixml"/>
        <w:rPr>
          <w:lang w:val="ka-GE"/>
        </w:rPr>
      </w:pPr>
      <w:r w:rsidRPr="007B7363">
        <w:rPr>
          <w:lang w:val="ka-GE"/>
        </w:rPr>
        <w:t>ქ. თბილისი</w:t>
      </w:r>
    </w:p>
    <w:p w:rsidR="00FB5F2E" w:rsidRPr="007B7363" w:rsidRDefault="00FB5F2E" w:rsidP="00B45243">
      <w:pPr>
        <w:pStyle w:val="sataurixml"/>
        <w:rPr>
          <w:lang w:val="ka-GE"/>
        </w:rPr>
      </w:pPr>
      <w:r w:rsidRPr="007B7363">
        <w:rPr>
          <w:lang w:val="ka-GE"/>
        </w:rPr>
        <w:t>სააქციო საზოგადოება „ნენსკრას“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FB5F2E" w:rsidRPr="007B7363" w:rsidRDefault="00FB5F2E" w:rsidP="00B45243">
      <w:pPr>
        <w:pStyle w:val="abzacixml"/>
        <w:rPr>
          <w:lang w:val="ka-GE"/>
        </w:rPr>
      </w:pPr>
      <w:r w:rsidRPr="007B7363">
        <w:rPr>
          <w:lang w:val="ka-GE"/>
        </w:rPr>
        <w:t>1. „სახელმწიფო შესყიდვების შესახებ“ საქართველოს კანონის 10</w:t>
      </w:r>
      <w:r w:rsidRPr="007B7363">
        <w:rPr>
          <w:vertAlign w:val="superscript"/>
          <w:lang w:val="ka-GE"/>
        </w:rPr>
        <w:t>1</w:t>
      </w:r>
      <w:r w:rsidRPr="007B7363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სს „ნენსკრამ“ (ს/ნ 404408565) „ნენსკრა ჰესის“ მშენებლობის პროექტის მიზნებისათვის, არქეოლოგიურ კვლევასთან დაკავშირებული მომსახურებების სახელმწიფო შესყიდვა განახორციელოს გამარტივებული შესყიდვის საშუალებით, საკუთარი სახსრებიდან.</w:t>
      </w:r>
    </w:p>
    <w:p w:rsidR="00FB5F2E" w:rsidRPr="007B7363" w:rsidRDefault="00FB5F2E" w:rsidP="00B45243">
      <w:pPr>
        <w:pStyle w:val="abzacixml"/>
        <w:rPr>
          <w:lang w:val="ka-GE"/>
        </w:rPr>
      </w:pPr>
      <w:r w:rsidRPr="007B7363">
        <w:rPr>
          <w:lang w:val="ka-GE"/>
        </w:rPr>
        <w:t>2. „სახელმწიფო შესყიდვების შესახებ“ საქართველოს კანონის 21-ე მუხლის მე-4 პუნქტისა და „გამარტივებული შესყიდვის, გამარტივებული ელექტრონული ტენდერისა და ელექტრონული ტენდერის ჩატარების წესის დამტკიცების შესახებ“ სსიპ – სახელმწიფო შესყიდვების სააგენტოს თავმჯდომარის 2011 წლის 7 აპრილის №9 ბრძანებით დამტკიცებული წესის მე-19 მუხლის მე-12 პუნქტის შესაბამისად, ამ განკარგულების პირველი პუნქტით გათვალისწინებულ შესყიდვასთან დაკავშირებით, არ გავრცელდეს ზემოაღნიშნული ბრძანებით დამტკიცებული წესის მე-19 მუხლის მე-6 და მე-7 პუნქტებით დადგენილი მოთხოვნები.</w:t>
      </w:r>
    </w:p>
    <w:p w:rsidR="00FB5F2E" w:rsidRPr="007B7363" w:rsidRDefault="00FB5F2E" w:rsidP="00B45243">
      <w:pPr>
        <w:pStyle w:val="abzacixml"/>
        <w:rPr>
          <w:lang w:val="ka-GE"/>
        </w:rPr>
      </w:pPr>
    </w:p>
    <w:p w:rsidR="00FB5F2E" w:rsidRPr="007B7363" w:rsidRDefault="00FB5F2E" w:rsidP="00B45243">
      <w:pPr>
        <w:pStyle w:val="abzacixml"/>
        <w:rPr>
          <w:lang w:val="ka-GE"/>
        </w:rPr>
      </w:pPr>
      <w:r w:rsidRPr="007B7363">
        <w:rPr>
          <w:b/>
          <w:bCs/>
          <w:lang w:val="ka-GE"/>
        </w:rPr>
        <w:t xml:space="preserve">პრემიერ-მინისტრი  </w:t>
      </w:r>
      <w:r w:rsidRPr="007B7363">
        <w:rPr>
          <w:lang w:val="ka-GE"/>
        </w:rPr>
        <w:t xml:space="preserve">                                                                </w:t>
      </w:r>
      <w:r w:rsidRPr="007B7363">
        <w:rPr>
          <w:b/>
          <w:bCs/>
          <w:lang w:val="ka-GE"/>
        </w:rPr>
        <w:t>ირაკლი ღარიბაშვილი</w:t>
      </w:r>
    </w:p>
    <w:sectPr w:rsidR="00FB5F2E" w:rsidRPr="007B7363" w:rsidSect="00FA697B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F2E" w:rsidRDefault="00FB5F2E" w:rsidP="00FA697B">
      <w:pPr>
        <w:spacing w:after="0" w:line="240" w:lineRule="auto"/>
      </w:pPr>
      <w:r>
        <w:separator/>
      </w:r>
    </w:p>
  </w:endnote>
  <w:endnote w:type="continuationSeparator" w:id="0">
    <w:p w:rsidR="00FB5F2E" w:rsidRDefault="00FB5F2E" w:rsidP="00FA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F2E" w:rsidRDefault="00FB5F2E" w:rsidP="00FA697B">
      <w:pPr>
        <w:spacing w:after="0" w:line="240" w:lineRule="auto"/>
      </w:pPr>
      <w:r>
        <w:separator/>
      </w:r>
    </w:p>
  </w:footnote>
  <w:footnote w:type="continuationSeparator" w:id="0">
    <w:p w:rsidR="00FB5F2E" w:rsidRDefault="00FB5F2E" w:rsidP="00FA6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F2E" w:rsidRDefault="00FB5F2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B5F2E" w:rsidRDefault="00FB5F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F13"/>
    <w:rsid w:val="000B23BD"/>
    <w:rsid w:val="00140DD5"/>
    <w:rsid w:val="001C3CEC"/>
    <w:rsid w:val="001D3EA7"/>
    <w:rsid w:val="003421AA"/>
    <w:rsid w:val="004434EF"/>
    <w:rsid w:val="00471CF2"/>
    <w:rsid w:val="004C0154"/>
    <w:rsid w:val="00534B22"/>
    <w:rsid w:val="005D74AD"/>
    <w:rsid w:val="0063345C"/>
    <w:rsid w:val="0073732C"/>
    <w:rsid w:val="00741F13"/>
    <w:rsid w:val="007547FE"/>
    <w:rsid w:val="0078587A"/>
    <w:rsid w:val="0079136F"/>
    <w:rsid w:val="007B7363"/>
    <w:rsid w:val="008020CA"/>
    <w:rsid w:val="00874EB0"/>
    <w:rsid w:val="008D42F5"/>
    <w:rsid w:val="008D6AEF"/>
    <w:rsid w:val="009C7E50"/>
    <w:rsid w:val="00A502F7"/>
    <w:rsid w:val="00A60F7C"/>
    <w:rsid w:val="00A6540F"/>
    <w:rsid w:val="00AB7AFB"/>
    <w:rsid w:val="00B27326"/>
    <w:rsid w:val="00B45243"/>
    <w:rsid w:val="00C54808"/>
    <w:rsid w:val="00D1370F"/>
    <w:rsid w:val="00D45494"/>
    <w:rsid w:val="00D478CB"/>
    <w:rsid w:val="00D71BBF"/>
    <w:rsid w:val="00DE34C5"/>
    <w:rsid w:val="00DE4140"/>
    <w:rsid w:val="00E31695"/>
    <w:rsid w:val="00E72216"/>
    <w:rsid w:val="00ED676E"/>
    <w:rsid w:val="00EE073B"/>
    <w:rsid w:val="00F5658C"/>
    <w:rsid w:val="00FA697B"/>
    <w:rsid w:val="00FB5F2E"/>
    <w:rsid w:val="00FC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F1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41F13"/>
    <w:pPr>
      <w:ind w:left="720"/>
    </w:pPr>
  </w:style>
  <w:style w:type="paragraph" w:styleId="NoSpacing">
    <w:name w:val="No Spacing"/>
    <w:uiPriority w:val="99"/>
    <w:qFormat/>
    <w:rsid w:val="00741F13"/>
    <w:pPr>
      <w:ind w:firstLine="680"/>
      <w:jc w:val="both"/>
    </w:pPr>
    <w:rPr>
      <w:rFonts w:ascii="Sylfaen" w:eastAsia="MS Mincho" w:hAnsi="Sylfaen" w:cs="Sylfaen"/>
    </w:rPr>
  </w:style>
  <w:style w:type="paragraph" w:customStyle="1" w:styleId="abzacixml">
    <w:name w:val="abzaci_xml"/>
    <w:basedOn w:val="PlainText"/>
    <w:autoRedefine/>
    <w:uiPriority w:val="99"/>
    <w:rsid w:val="00B45243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741F13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41F13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140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0DD5"/>
    <w:rPr>
      <w:rFonts w:ascii="Tahoma" w:hAnsi="Tahoma" w:cs="Tahoma"/>
      <w:sz w:val="16"/>
      <w:szCs w:val="16"/>
    </w:rPr>
  </w:style>
  <w:style w:type="paragraph" w:customStyle="1" w:styleId="abzacixml0">
    <w:name w:val="abzacixml"/>
    <w:basedOn w:val="Normal"/>
    <w:uiPriority w:val="99"/>
    <w:rsid w:val="0014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A6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A697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FA6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A697B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B4524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4524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4524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4524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B4524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190</Words>
  <Characters>1086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meskhishvili</dc:creator>
  <cp:keywords/>
  <dc:description/>
  <cp:lastModifiedBy>nvaradashvili</cp:lastModifiedBy>
  <cp:revision>5</cp:revision>
  <cp:lastPrinted>2015-05-27T13:55:00Z</cp:lastPrinted>
  <dcterms:created xsi:type="dcterms:W3CDTF">2015-06-17T07:13:00Z</dcterms:created>
  <dcterms:modified xsi:type="dcterms:W3CDTF">2015-06-30T08:32:00Z</dcterms:modified>
</cp:coreProperties>
</file>