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52" w:rsidRPr="009371FC" w:rsidRDefault="00FF0852" w:rsidP="00F3246F">
      <w:pPr>
        <w:rPr>
          <w:rFonts w:ascii="AcadMtavr" w:hAnsi="AcadMtavr" w:cs="AcadMtavr"/>
          <w:b/>
          <w:bCs/>
          <w:lang w:val="es-ES_tradnl"/>
        </w:rPr>
      </w:pPr>
      <w:r w:rsidRPr="009371FC">
        <w:rPr>
          <w:rFonts w:ascii="AcadMtavr" w:hAnsi="AcadMtavr" w:cs="AcadMtavr"/>
          <w:b/>
          <w:bCs/>
          <w:lang w:val="es-ES_tradnl"/>
        </w:rPr>
        <w:t xml:space="preserve">informacia ganacxadis </w:t>
      </w:r>
      <w:r>
        <w:rPr>
          <w:rFonts w:ascii="AcadMtavr" w:hAnsi="AcadMtavr" w:cs="AcadMtavr"/>
          <w:b/>
          <w:bCs/>
          <w:lang w:val="es-ES_tradnl"/>
        </w:rPr>
        <w:t>warmomdgenis</w:t>
      </w:r>
      <w:r w:rsidRPr="009371FC">
        <w:rPr>
          <w:rFonts w:ascii="AcadMtavr" w:hAnsi="AcadMtavr" w:cs="AcadMtavr"/>
          <w:b/>
          <w:bCs/>
          <w:lang w:val="es-ES_tradnl"/>
        </w:rPr>
        <w:t xml:space="preserve"> Sesaxeb</w:t>
      </w:r>
    </w:p>
    <w:p w:rsidR="00FF0852" w:rsidRPr="002900B9" w:rsidRDefault="00FF0852" w:rsidP="002900B9">
      <w:pPr>
        <w:rPr>
          <w:rFonts w:ascii="AcadNusx" w:hAnsi="AcadNusx" w:cs="AcadNusx"/>
          <w:b/>
          <w:bCs/>
          <w:sz w:val="20"/>
          <w:szCs w:val="20"/>
          <w:lang w:val="it-IT"/>
        </w:rPr>
      </w:pPr>
    </w:p>
    <w:p w:rsidR="00FF0852" w:rsidRPr="00DF6CDA" w:rsidRDefault="00FF0852" w:rsidP="00CF1DC9">
      <w:pPr>
        <w:spacing w:line="276" w:lineRule="auto"/>
        <w:rPr>
          <w:rFonts w:ascii="Amiran" w:hAnsi="Amiran" w:cs="Amiran"/>
          <w:sz w:val="20"/>
          <w:szCs w:val="20"/>
          <w:lang w:val="pt-BR"/>
        </w:rPr>
      </w:pPr>
      <w:r w:rsidRPr="00DF6CDA">
        <w:rPr>
          <w:rFonts w:ascii="Amiran" w:hAnsi="Amiran" w:cs="Amiran"/>
          <w:sz w:val="20"/>
          <w:szCs w:val="20"/>
          <w:lang w:val="es-ES_tradnl"/>
        </w:rPr>
        <w:t>saxeli, gvari  ____________________________________________________</w:t>
      </w:r>
    </w:p>
    <w:p w:rsidR="00FF0852" w:rsidRPr="00DF6CDA" w:rsidRDefault="00FF0852" w:rsidP="00CF1DC9">
      <w:pPr>
        <w:spacing w:line="276" w:lineRule="auto"/>
        <w:rPr>
          <w:rFonts w:ascii="Amiran" w:hAnsi="Amiran" w:cs="Amiran"/>
          <w:sz w:val="20"/>
          <w:szCs w:val="20"/>
          <w:lang w:val="es-ES_tradnl"/>
        </w:rPr>
      </w:pPr>
    </w:p>
    <w:p w:rsidR="00FF0852" w:rsidRPr="00DF6CDA" w:rsidRDefault="00FF0852" w:rsidP="00CF1DC9">
      <w:pPr>
        <w:spacing w:line="276" w:lineRule="auto"/>
        <w:rPr>
          <w:rFonts w:ascii="Amiran" w:hAnsi="Amiran" w:cs="Amiran"/>
          <w:sz w:val="20"/>
          <w:szCs w:val="20"/>
          <w:lang w:val="es-ES_tradnl"/>
        </w:rPr>
      </w:pPr>
      <w:r w:rsidRPr="00DF6CDA">
        <w:rPr>
          <w:rFonts w:ascii="Amiran" w:hAnsi="Amiran" w:cs="Amiran"/>
          <w:sz w:val="20"/>
          <w:szCs w:val="20"/>
          <w:lang w:val="es-ES_tradnl"/>
        </w:rPr>
        <w:t xml:space="preserve">dabadebis ricxvi, Tve, weli  ________________________      </w:t>
      </w:r>
      <w:r w:rsidRPr="00DF6CDA">
        <w:rPr>
          <w:rFonts w:ascii="Amiran" w:hAnsi="Amiran" w:cs="Amiran"/>
          <w:sz w:val="20"/>
          <w:szCs w:val="20"/>
          <w:lang w:val="it-IT"/>
        </w:rPr>
        <w:t xml:space="preserve">piradi </w:t>
      </w:r>
      <w:r w:rsidRPr="00736FA8">
        <w:rPr>
          <w:rFonts w:ascii="Arial" w:hAnsi="Arial" w:cs="Arial"/>
          <w:sz w:val="20"/>
          <w:szCs w:val="20"/>
          <w:lang w:val="en-US"/>
        </w:rPr>
        <w:t>№</w:t>
      </w:r>
      <w:r w:rsidRPr="00DF6CDA">
        <w:rPr>
          <w:rFonts w:ascii="Amiran" w:hAnsi="Amiran" w:cs="Amiran"/>
          <w:sz w:val="20"/>
          <w:szCs w:val="20"/>
          <w:lang w:val="it-IT"/>
        </w:rPr>
        <w:t>________</w:t>
      </w:r>
      <w:r>
        <w:rPr>
          <w:rFonts w:ascii="Amiran" w:hAnsi="Amiran" w:cs="Amiran"/>
          <w:sz w:val="20"/>
          <w:szCs w:val="20"/>
          <w:lang w:val="it-IT"/>
        </w:rPr>
        <w:t>____</w:t>
      </w:r>
      <w:r w:rsidRPr="00DF6CDA">
        <w:rPr>
          <w:rFonts w:ascii="Amiran" w:hAnsi="Amiran" w:cs="Amiran"/>
          <w:sz w:val="20"/>
          <w:szCs w:val="20"/>
          <w:lang w:val="it-IT"/>
        </w:rPr>
        <w:t>_____________</w:t>
      </w:r>
    </w:p>
    <w:p w:rsidR="00FF0852" w:rsidRPr="00736FA8" w:rsidRDefault="00FF0852" w:rsidP="00CF1DC9">
      <w:pPr>
        <w:spacing w:line="276" w:lineRule="auto"/>
        <w:rPr>
          <w:rFonts w:ascii="Amiran" w:hAnsi="Amiran" w:cs="Amiran"/>
          <w:sz w:val="20"/>
          <w:szCs w:val="20"/>
          <w:lang w:val="es-ES_tradnl"/>
        </w:rPr>
      </w:pPr>
    </w:p>
    <w:p w:rsidR="00FF0852" w:rsidRPr="00DF6CDA" w:rsidRDefault="00FF0852" w:rsidP="00CF1DC9">
      <w:pPr>
        <w:spacing w:line="276" w:lineRule="auto"/>
        <w:rPr>
          <w:rFonts w:ascii="Amiran" w:hAnsi="Amiran" w:cs="Amiran"/>
          <w:sz w:val="20"/>
          <w:szCs w:val="20"/>
          <w:lang w:val="it-IT"/>
        </w:rPr>
      </w:pPr>
      <w:r w:rsidRPr="00DF6CDA">
        <w:rPr>
          <w:rFonts w:ascii="Amiran" w:hAnsi="Amiran" w:cs="Amiran"/>
          <w:sz w:val="20"/>
          <w:szCs w:val="20"/>
          <w:lang w:val="it-IT"/>
        </w:rPr>
        <w:t>moqalaqeoba</w:t>
      </w:r>
      <w:r w:rsidRPr="00DF6CDA">
        <w:rPr>
          <w:rFonts w:ascii="Amiran" w:hAnsi="Amiran" w:cs="Amiran"/>
          <w:sz w:val="20"/>
          <w:szCs w:val="20"/>
          <w:vertAlign w:val="superscript"/>
          <w:lang w:val="it-IT"/>
        </w:rPr>
        <w:t>1</w:t>
      </w:r>
      <w:r w:rsidRPr="00DF6CDA">
        <w:rPr>
          <w:rFonts w:ascii="Amiran" w:hAnsi="Amiran" w:cs="Amiran"/>
          <w:sz w:val="20"/>
          <w:szCs w:val="20"/>
          <w:lang w:val="it-IT"/>
        </w:rPr>
        <w:t>: ________________________</w:t>
      </w:r>
    </w:p>
    <w:p w:rsidR="00FF0852" w:rsidRPr="00DF6CDA" w:rsidRDefault="00FF0852" w:rsidP="00CF1DC9">
      <w:pPr>
        <w:spacing w:line="276" w:lineRule="auto"/>
        <w:rPr>
          <w:rFonts w:ascii="Amiran" w:hAnsi="Amiran" w:cs="Amiran"/>
          <w:sz w:val="20"/>
          <w:szCs w:val="20"/>
          <w:lang w:val="it-IT"/>
        </w:rPr>
      </w:pPr>
    </w:p>
    <w:p w:rsidR="00FF0852" w:rsidRPr="00DF6CDA" w:rsidRDefault="00FF0852" w:rsidP="00CF1DC9">
      <w:pPr>
        <w:spacing w:line="276" w:lineRule="auto"/>
        <w:rPr>
          <w:rFonts w:ascii="Amiran" w:hAnsi="Amiran" w:cs="Amiran"/>
          <w:sz w:val="20"/>
          <w:szCs w:val="20"/>
          <w:lang w:val="it-IT"/>
        </w:rPr>
      </w:pPr>
      <w:r w:rsidRPr="00DF6CDA">
        <w:rPr>
          <w:rFonts w:ascii="Amiran" w:hAnsi="Amiran" w:cs="Amiran"/>
          <w:sz w:val="20"/>
          <w:szCs w:val="20"/>
          <w:lang w:val="it-IT"/>
        </w:rPr>
        <w:t>telefoni :  ______________________</w:t>
      </w:r>
      <w:r>
        <w:rPr>
          <w:rFonts w:ascii="Amiran" w:hAnsi="Amiran" w:cs="Amiran"/>
          <w:sz w:val="20"/>
          <w:szCs w:val="20"/>
          <w:lang w:val="it-IT"/>
        </w:rPr>
        <w:t>__</w:t>
      </w:r>
      <w:r w:rsidRPr="00DF6CDA">
        <w:rPr>
          <w:rFonts w:ascii="Amiran" w:hAnsi="Amiran" w:cs="Amiran"/>
          <w:sz w:val="20"/>
          <w:szCs w:val="20"/>
          <w:lang w:val="it-IT"/>
        </w:rPr>
        <w:t>__                 el-fosta:</w:t>
      </w:r>
      <w:r w:rsidRPr="00DF6CDA">
        <w:rPr>
          <w:rFonts w:ascii="Amiran" w:hAnsi="Amiran" w:cs="Amiran"/>
          <w:b/>
          <w:bCs/>
          <w:sz w:val="20"/>
          <w:szCs w:val="20"/>
          <w:lang w:val="it-IT"/>
        </w:rPr>
        <w:t xml:space="preserve"> __________________________________</w:t>
      </w:r>
    </w:p>
    <w:p w:rsidR="00FF0852" w:rsidRPr="00DF6CDA" w:rsidRDefault="00FF0852" w:rsidP="00CF1DC9">
      <w:pPr>
        <w:spacing w:line="276" w:lineRule="auto"/>
        <w:rPr>
          <w:rFonts w:ascii="Amiran" w:hAnsi="Amiran" w:cs="Amiran"/>
          <w:sz w:val="20"/>
          <w:szCs w:val="20"/>
          <w:lang w:val="it-IT"/>
        </w:rPr>
      </w:pPr>
    </w:p>
    <w:p w:rsidR="00FF0852" w:rsidRPr="00DF6CDA" w:rsidRDefault="00FF0852" w:rsidP="00CF1DC9">
      <w:pPr>
        <w:spacing w:line="276" w:lineRule="auto"/>
        <w:rPr>
          <w:rFonts w:ascii="Amiran" w:hAnsi="Amiran" w:cs="Amiran"/>
          <w:b/>
          <w:bCs/>
          <w:lang w:val="es-ES_tradnl"/>
        </w:rPr>
      </w:pPr>
    </w:p>
    <w:p w:rsidR="00FF0852" w:rsidRDefault="00FF0852" w:rsidP="00850245">
      <w:pPr>
        <w:rPr>
          <w:rFonts w:ascii="AcadMtavr" w:hAnsi="AcadMtavr" w:cs="AcadMtavr"/>
          <w:b/>
          <w:bCs/>
          <w:lang w:val="es-ES_tradnl"/>
        </w:rPr>
      </w:pPr>
    </w:p>
    <w:p w:rsidR="00FF0852" w:rsidRPr="009371FC" w:rsidRDefault="00FF0852" w:rsidP="00850245">
      <w:pPr>
        <w:rPr>
          <w:rFonts w:ascii="AcadMtavr" w:hAnsi="AcadMtavr" w:cs="AcadMtavr"/>
          <w:b/>
          <w:bCs/>
          <w:lang w:val="es-ES_tradnl"/>
        </w:rPr>
      </w:pPr>
      <w:r w:rsidRPr="009371FC">
        <w:rPr>
          <w:rFonts w:ascii="AcadMtavr" w:hAnsi="AcadMtavr" w:cs="AcadMtavr"/>
          <w:b/>
          <w:bCs/>
          <w:lang w:val="es-ES_tradnl"/>
        </w:rPr>
        <w:t>informacia ganmcxadebeli sawarmos/organizaciis Sesaxeb</w:t>
      </w:r>
    </w:p>
    <w:p w:rsidR="00FF0852" w:rsidRPr="00CF1DC9" w:rsidRDefault="00FF0852" w:rsidP="00850245">
      <w:pPr>
        <w:rPr>
          <w:rFonts w:ascii="AcadNusx" w:hAnsi="AcadNusx" w:cs="AcadNusx"/>
          <w:b/>
          <w:bCs/>
          <w:sz w:val="6"/>
          <w:szCs w:val="6"/>
          <w:lang w:val="it-IT"/>
        </w:rPr>
      </w:pPr>
    </w:p>
    <w:p w:rsidR="00FF0852" w:rsidRDefault="00FF0852" w:rsidP="00850245">
      <w:pPr>
        <w:rPr>
          <w:rFonts w:ascii="AcadNusx" w:hAnsi="AcadNusx" w:cs="AcadNusx"/>
          <w:sz w:val="20"/>
          <w:szCs w:val="20"/>
          <w:lang w:val="it-IT"/>
        </w:rPr>
      </w:pPr>
    </w:p>
    <w:p w:rsidR="00FF0852" w:rsidRPr="00DF6CDA" w:rsidRDefault="00FF0852" w:rsidP="00CF1DC9">
      <w:pPr>
        <w:spacing w:line="276" w:lineRule="auto"/>
        <w:rPr>
          <w:rFonts w:ascii="Amiran" w:hAnsi="Amiran" w:cs="Amiran"/>
          <w:sz w:val="20"/>
          <w:szCs w:val="20"/>
          <w:lang w:val="ka-GE"/>
        </w:rPr>
      </w:pPr>
      <w:r w:rsidRPr="00DF6CDA">
        <w:rPr>
          <w:rFonts w:ascii="Amiran" w:hAnsi="Amiran" w:cs="Amiran"/>
          <w:sz w:val="20"/>
          <w:szCs w:val="20"/>
          <w:lang w:val="es-ES_tradnl"/>
        </w:rPr>
        <w:t xml:space="preserve">[ ] </w:t>
      </w:r>
      <w:r w:rsidRPr="00DF6CDA">
        <w:rPr>
          <w:rFonts w:ascii="Amiran" w:hAnsi="Amiran" w:cs="Amiran"/>
          <w:b/>
          <w:bCs/>
          <w:sz w:val="20"/>
          <w:szCs w:val="20"/>
          <w:lang w:val="es-ES_tradnl"/>
        </w:rPr>
        <w:t>mewarme subieqti jer ar damifuZnebia</w:t>
      </w:r>
      <w:r w:rsidRPr="00DF6CDA">
        <w:rPr>
          <w:rFonts w:ascii="Amiran" w:hAnsi="Amiran" w:cs="Amiran"/>
          <w:sz w:val="20"/>
          <w:szCs w:val="20"/>
          <w:lang w:val="es-ES_tradnl"/>
        </w:rPr>
        <w:t xml:space="preserve">                       </w:t>
      </w:r>
    </w:p>
    <w:p w:rsidR="00FF0852" w:rsidRPr="00DF6CDA" w:rsidRDefault="00FF0852" w:rsidP="00CF1DC9">
      <w:pPr>
        <w:spacing w:line="360" w:lineRule="auto"/>
        <w:rPr>
          <w:rFonts w:ascii="Amiran" w:hAnsi="Amiran" w:cs="Amiran"/>
          <w:sz w:val="20"/>
          <w:szCs w:val="20"/>
          <w:lang w:val="ka-GE"/>
        </w:rPr>
      </w:pPr>
    </w:p>
    <w:p w:rsidR="00FF0852" w:rsidRPr="00DF6CDA" w:rsidRDefault="00FF0852" w:rsidP="00CF1DC9">
      <w:pPr>
        <w:spacing w:line="360" w:lineRule="auto"/>
        <w:rPr>
          <w:rFonts w:ascii="Amiran" w:hAnsi="Amiran" w:cs="Amiran"/>
          <w:lang w:val="es-ES_tradnl"/>
        </w:rPr>
      </w:pPr>
      <w:r w:rsidRPr="00DF6CDA">
        <w:rPr>
          <w:rFonts w:ascii="Amiran" w:hAnsi="Amiran" w:cs="Amiran"/>
          <w:sz w:val="20"/>
          <w:szCs w:val="20"/>
          <w:lang w:val="es-ES_tradnl"/>
        </w:rPr>
        <w:t xml:space="preserve">[ ] </w:t>
      </w:r>
      <w:r w:rsidRPr="00DF6CDA">
        <w:rPr>
          <w:rFonts w:ascii="Amiran" w:hAnsi="Amiran" w:cs="Amiran"/>
          <w:b/>
          <w:bCs/>
          <w:sz w:val="20"/>
          <w:szCs w:val="20"/>
          <w:lang w:val="es-ES_tradnl"/>
        </w:rPr>
        <w:t>mewarme subieqti</w:t>
      </w:r>
      <w:r w:rsidRPr="00DF6CDA">
        <w:rPr>
          <w:rFonts w:ascii="Amiran" w:hAnsi="Amiran" w:cs="Amiran"/>
          <w:sz w:val="20"/>
          <w:szCs w:val="20"/>
          <w:lang w:val="es-ES_tradnl"/>
        </w:rPr>
        <w:t xml:space="preserve">         </w:t>
      </w:r>
      <w:r>
        <w:rPr>
          <w:rFonts w:ascii="Amiran" w:hAnsi="Amiran" w:cs="Amiran"/>
          <w:sz w:val="20"/>
          <w:szCs w:val="20"/>
          <w:lang w:val="es-ES_tradnl"/>
        </w:rPr>
        <w:t xml:space="preserve">       </w:t>
      </w:r>
      <w:r w:rsidRPr="00DF6CDA">
        <w:rPr>
          <w:rFonts w:ascii="Amiran" w:hAnsi="Amiran" w:cs="Amiran"/>
          <w:sz w:val="16"/>
          <w:szCs w:val="16"/>
          <w:lang w:val="es-ES_tradnl"/>
        </w:rPr>
        <w:t xml:space="preserve"> </w:t>
      </w:r>
      <w:r>
        <w:rPr>
          <w:rFonts w:ascii="Amiran" w:hAnsi="Amiran" w:cs="Amiran"/>
          <w:sz w:val="20"/>
          <w:szCs w:val="20"/>
          <w:lang w:val="es-ES_tradnl"/>
        </w:rPr>
        <w:t xml:space="preserve">  </w:t>
      </w:r>
      <w:r w:rsidRPr="00DF6CDA">
        <w:rPr>
          <w:rFonts w:ascii="Amiran" w:hAnsi="Amiran" w:cs="Amiran"/>
          <w:sz w:val="20"/>
          <w:szCs w:val="20"/>
          <w:lang w:val="es-ES_tradnl"/>
        </w:rPr>
        <w:t xml:space="preserve"> [ ]</w:t>
      </w:r>
      <w:r>
        <w:rPr>
          <w:rFonts w:ascii="Amiran" w:hAnsi="Amiran" w:cs="Amiran"/>
          <w:sz w:val="20"/>
          <w:szCs w:val="20"/>
          <w:lang w:val="es-ES_tradnl"/>
        </w:rPr>
        <w:t xml:space="preserve"> </w:t>
      </w:r>
      <w:r w:rsidRPr="00DF6CDA">
        <w:rPr>
          <w:rFonts w:ascii="Amiran" w:hAnsi="Amiran" w:cs="Amiran"/>
          <w:sz w:val="20"/>
          <w:szCs w:val="20"/>
          <w:lang w:val="es-ES_tradnl"/>
        </w:rPr>
        <w:t>ind. mewarme</w:t>
      </w:r>
    </w:p>
    <w:p w:rsidR="00FF0852" w:rsidRPr="00DF6CDA" w:rsidRDefault="00FF0852" w:rsidP="00CF1DC9">
      <w:pPr>
        <w:spacing w:line="360" w:lineRule="auto"/>
        <w:ind w:left="3119"/>
        <w:rPr>
          <w:rFonts w:ascii="Amiran" w:hAnsi="Amiran" w:cs="Amiran"/>
          <w:sz w:val="20"/>
          <w:szCs w:val="20"/>
          <w:lang w:val="es-ES_tradnl"/>
        </w:rPr>
      </w:pPr>
      <w:r w:rsidRPr="00DF6CDA">
        <w:rPr>
          <w:rFonts w:ascii="Amiran" w:hAnsi="Amiran" w:cs="Amiran"/>
          <w:sz w:val="20"/>
          <w:szCs w:val="20"/>
          <w:lang w:val="es-ES_tradnl"/>
        </w:rPr>
        <w:t>[ ] Sps</w:t>
      </w:r>
    </w:p>
    <w:p w:rsidR="00FF0852" w:rsidRPr="00DF6CDA" w:rsidRDefault="00FF0852" w:rsidP="00EB34C6">
      <w:pPr>
        <w:spacing w:line="360" w:lineRule="auto"/>
        <w:ind w:left="3261" w:hanging="142"/>
        <w:rPr>
          <w:rFonts w:ascii="Amiran" w:hAnsi="Amiran" w:cs="Amiran"/>
          <w:sz w:val="20"/>
          <w:szCs w:val="20"/>
          <w:lang w:val="es-ES_tradnl"/>
        </w:rPr>
      </w:pPr>
      <w:r w:rsidRPr="00DF6CDA">
        <w:rPr>
          <w:rFonts w:ascii="Amiran" w:hAnsi="Amiran" w:cs="Amiran"/>
          <w:sz w:val="20"/>
          <w:szCs w:val="20"/>
          <w:lang w:val="es-ES_tradnl"/>
        </w:rPr>
        <w:t>[ ] saaqcio sazogadoeba</w:t>
      </w:r>
    </w:p>
    <w:p w:rsidR="00FF0852" w:rsidRPr="00DF6CDA" w:rsidRDefault="00FF0852" w:rsidP="00CF1DC9">
      <w:pPr>
        <w:spacing w:line="360" w:lineRule="auto"/>
        <w:ind w:left="3119"/>
        <w:rPr>
          <w:rFonts w:ascii="Amiran" w:hAnsi="Amiran" w:cs="Amiran"/>
          <w:sz w:val="20"/>
          <w:szCs w:val="20"/>
          <w:lang w:val="it-IT"/>
        </w:rPr>
      </w:pPr>
      <w:r w:rsidRPr="00DF6CDA">
        <w:rPr>
          <w:rFonts w:ascii="Amiran" w:hAnsi="Amiran" w:cs="Amiran"/>
          <w:sz w:val="20"/>
          <w:szCs w:val="20"/>
          <w:lang w:val="es-ES_tradnl"/>
        </w:rPr>
        <w:t xml:space="preserve">[ ] sxva </w:t>
      </w:r>
      <w:r w:rsidRPr="00DF6CDA">
        <w:rPr>
          <w:rFonts w:ascii="Amiran" w:hAnsi="Amiran" w:cs="Amiran"/>
          <w:sz w:val="20"/>
          <w:szCs w:val="20"/>
          <w:lang w:val="it-IT"/>
        </w:rPr>
        <w:t>_______________________</w:t>
      </w:r>
    </w:p>
    <w:p w:rsidR="00FF0852" w:rsidRDefault="00FF0852" w:rsidP="0026714A">
      <w:pPr>
        <w:spacing w:line="360" w:lineRule="auto"/>
        <w:rPr>
          <w:sz w:val="20"/>
          <w:szCs w:val="20"/>
          <w:lang w:val="it-IT"/>
        </w:rPr>
      </w:pPr>
    </w:p>
    <w:p w:rsidR="00FF0852" w:rsidRDefault="00FF0852" w:rsidP="0026714A">
      <w:pPr>
        <w:spacing w:line="360" w:lineRule="auto"/>
        <w:rPr>
          <w:sz w:val="20"/>
          <w:szCs w:val="20"/>
          <w:lang w:val="it-IT"/>
        </w:rPr>
      </w:pPr>
    </w:p>
    <w:p w:rsidR="00FF0852" w:rsidRPr="009371FC" w:rsidRDefault="00FF0852" w:rsidP="0026714A">
      <w:pPr>
        <w:spacing w:line="360" w:lineRule="auto"/>
        <w:rPr>
          <w:rFonts w:ascii="AcadMtavr" w:hAnsi="AcadMtavr" w:cs="AcadMtavr"/>
          <w:b/>
          <w:bCs/>
          <w:lang w:val="es-ES_tradnl"/>
        </w:rPr>
      </w:pPr>
      <w:r w:rsidRPr="009371FC">
        <w:rPr>
          <w:rFonts w:ascii="AcadMtavr" w:hAnsi="AcadMtavr" w:cs="AcadMtavr"/>
          <w:b/>
          <w:bCs/>
          <w:lang w:val="es-ES_tradnl"/>
        </w:rPr>
        <w:t xml:space="preserve">informacia ganmcxadeblis samewarmeo gamocdilebis Sesaxeb </w:t>
      </w:r>
    </w:p>
    <w:p w:rsidR="00FF0852" w:rsidRPr="00CF1DC9" w:rsidRDefault="00FF0852" w:rsidP="002900B9">
      <w:pPr>
        <w:rPr>
          <w:rFonts w:ascii="AcadNusx" w:hAnsi="AcadNusx" w:cs="AcadNusx"/>
          <w:sz w:val="10"/>
          <w:szCs w:val="10"/>
          <w:lang w:val="es-ES_tradnl"/>
        </w:rPr>
      </w:pPr>
    </w:p>
    <w:p w:rsidR="00FF0852" w:rsidRPr="00DF6CDA" w:rsidRDefault="00FF0852" w:rsidP="00356161">
      <w:pPr>
        <w:spacing w:line="276" w:lineRule="auto"/>
        <w:rPr>
          <w:rFonts w:ascii="Amiran" w:hAnsi="Amiran" w:cs="Amiran"/>
          <w:sz w:val="20"/>
          <w:szCs w:val="20"/>
          <w:lang w:val="it-IT"/>
        </w:rPr>
      </w:pPr>
      <w:r w:rsidRPr="00DF6CDA">
        <w:rPr>
          <w:rFonts w:ascii="Amiran" w:hAnsi="Amiran" w:cs="Amiran"/>
          <w:sz w:val="20"/>
          <w:szCs w:val="20"/>
          <w:lang w:val="es-ES_tradnl"/>
        </w:rPr>
        <w:t>[ ]</w:t>
      </w:r>
      <w:r>
        <w:rPr>
          <w:rFonts w:ascii="Amiran" w:hAnsi="Amiran" w:cs="Amiran"/>
          <w:sz w:val="20"/>
          <w:szCs w:val="20"/>
          <w:lang w:val="es-ES_tradnl"/>
        </w:rPr>
        <w:t xml:space="preserve"> </w:t>
      </w:r>
      <w:r w:rsidRPr="00356161">
        <w:rPr>
          <w:rFonts w:ascii="Amiran" w:hAnsi="Amiran" w:cs="Amiran"/>
          <w:b/>
          <w:bCs/>
          <w:sz w:val="20"/>
          <w:szCs w:val="20"/>
          <w:lang w:val="es-ES_tradnl"/>
        </w:rPr>
        <w:t xml:space="preserve">biznesi </w:t>
      </w:r>
      <w:r w:rsidRPr="00356161">
        <w:rPr>
          <w:rFonts w:ascii="Amiran" w:hAnsi="Amiran" w:cs="Amiran"/>
          <w:b/>
          <w:bCs/>
          <w:sz w:val="20"/>
          <w:szCs w:val="20"/>
          <w:lang w:val="it-IT"/>
        </w:rPr>
        <w:t>ar</w:t>
      </w:r>
      <w:r w:rsidRPr="00DF6CDA">
        <w:rPr>
          <w:rFonts w:ascii="Amiran" w:hAnsi="Amiran" w:cs="Amiran"/>
          <w:b/>
          <w:bCs/>
          <w:sz w:val="20"/>
          <w:szCs w:val="20"/>
          <w:lang w:val="it-IT"/>
        </w:rPr>
        <w:t xml:space="preserve"> mqonia</w:t>
      </w:r>
      <w:r w:rsidRPr="00DF6CDA">
        <w:rPr>
          <w:rFonts w:ascii="Amiran" w:hAnsi="Amiran" w:cs="Amiran"/>
          <w:sz w:val="20"/>
          <w:szCs w:val="20"/>
          <w:lang w:val="it-IT"/>
        </w:rPr>
        <w:t xml:space="preserve">                  </w:t>
      </w:r>
    </w:p>
    <w:p w:rsidR="00FF0852" w:rsidRPr="00DF6CDA" w:rsidRDefault="00FF0852" w:rsidP="00356161">
      <w:pPr>
        <w:spacing w:line="276" w:lineRule="auto"/>
        <w:rPr>
          <w:rFonts w:ascii="Amiran" w:hAnsi="Amiran" w:cs="Amiran"/>
          <w:sz w:val="20"/>
          <w:szCs w:val="20"/>
          <w:lang w:val="it-IT"/>
        </w:rPr>
      </w:pPr>
    </w:p>
    <w:tbl>
      <w:tblPr>
        <w:tblW w:w="0" w:type="auto"/>
        <w:tblInd w:w="-106" w:type="dxa"/>
        <w:tblLook w:val="00A0" w:firstRow="1" w:lastRow="0" w:firstColumn="1" w:lastColumn="0" w:noHBand="0" w:noVBand="0"/>
      </w:tblPr>
      <w:tblGrid>
        <w:gridCol w:w="2376"/>
        <w:gridCol w:w="8044"/>
      </w:tblGrid>
      <w:tr w:rsidR="00FF0852" w:rsidRPr="00DF6CDA">
        <w:trPr>
          <w:trHeight w:val="533"/>
        </w:trPr>
        <w:tc>
          <w:tcPr>
            <w:tcW w:w="2376" w:type="dxa"/>
          </w:tcPr>
          <w:p w:rsidR="00FF0852" w:rsidRPr="00C8257E" w:rsidRDefault="00FF0852" w:rsidP="00C8257E">
            <w:pPr>
              <w:spacing w:line="276" w:lineRule="auto"/>
              <w:ind w:left="142" w:hanging="142"/>
              <w:rPr>
                <w:rFonts w:ascii="Amiran" w:hAnsi="Amiran" w:cs="Amiran"/>
                <w:sz w:val="20"/>
                <w:szCs w:val="20"/>
                <w:lang w:val="en-US"/>
              </w:rPr>
            </w:pPr>
            <w:r w:rsidRPr="00C8257E">
              <w:rPr>
                <w:rFonts w:ascii="Amiran" w:hAnsi="Amiran" w:cs="Amiran"/>
                <w:sz w:val="20"/>
                <w:szCs w:val="20"/>
                <w:lang w:val="es-ES_tradnl"/>
              </w:rPr>
              <w:t>[ ]</w:t>
            </w:r>
            <w:r w:rsidRPr="00C8257E">
              <w:rPr>
                <w:rFonts w:ascii="Amiran" w:hAnsi="Amiran" w:cs="Amiran"/>
                <w:lang w:val="es-ES_tradnl"/>
              </w:rPr>
              <w:t xml:space="preserve"> </w:t>
            </w:r>
            <w:r w:rsidRPr="00C8257E">
              <w:rPr>
                <w:rFonts w:ascii="Amiran" w:hAnsi="Amiran" w:cs="Amiran"/>
                <w:b/>
                <w:bCs/>
                <w:sz w:val="20"/>
                <w:szCs w:val="20"/>
                <w:lang w:val="en-US"/>
              </w:rPr>
              <w:t xml:space="preserve">vaxorcieleb </w:t>
            </w:r>
            <w:r w:rsidRPr="00C8257E">
              <w:rPr>
                <w:rFonts w:ascii="Amiran" w:hAnsi="Amiran" w:cs="Amiran"/>
                <w:b/>
                <w:bCs/>
                <w:color w:val="FFFFFF"/>
                <w:sz w:val="20"/>
                <w:szCs w:val="20"/>
                <w:lang w:val="en-US"/>
              </w:rPr>
              <w:t>.</w:t>
            </w:r>
            <w:r w:rsidRPr="00C8257E">
              <w:rPr>
                <w:rFonts w:ascii="Amiran" w:hAnsi="Amiran" w:cs="Amiran"/>
                <w:b/>
                <w:bCs/>
                <w:sz w:val="20"/>
                <w:szCs w:val="20"/>
                <w:lang w:val="en-US"/>
              </w:rPr>
              <w:t>amJamad</w:t>
            </w:r>
          </w:p>
        </w:tc>
        <w:tc>
          <w:tcPr>
            <w:tcW w:w="8044" w:type="dxa"/>
          </w:tcPr>
          <w:p w:rsidR="00FF0852" w:rsidRPr="00C8257E" w:rsidRDefault="00FF0852" w:rsidP="00C8257E">
            <w:pPr>
              <w:spacing w:line="276" w:lineRule="auto"/>
              <w:rPr>
                <w:rFonts w:ascii="Amiran" w:hAnsi="Amiran" w:cs="Amiran"/>
                <w:sz w:val="20"/>
                <w:szCs w:val="20"/>
                <w:lang w:val="ka-GE"/>
              </w:rPr>
            </w:pPr>
            <w:r w:rsidRPr="00C8257E">
              <w:rPr>
                <w:rFonts w:ascii="Amiran" w:hAnsi="Amiran" w:cs="Amiran"/>
                <w:sz w:val="20"/>
                <w:szCs w:val="20"/>
                <w:lang w:val="it-IT"/>
              </w:rPr>
              <w:t>samewarmeo saqmianobis periodi</w:t>
            </w:r>
            <w:r w:rsidRPr="00C8257E">
              <w:rPr>
                <w:rFonts w:ascii="Amiran" w:hAnsi="Amiran" w:cs="Amiran"/>
                <w:sz w:val="20"/>
                <w:szCs w:val="20"/>
                <w:lang w:val="ka-GE"/>
              </w:rPr>
              <w:t xml:space="preserve"> _______</w:t>
            </w:r>
            <w:r w:rsidRPr="00C8257E">
              <w:rPr>
                <w:rFonts w:ascii="Amiran" w:hAnsi="Amiran" w:cs="Amiran"/>
                <w:sz w:val="20"/>
                <w:szCs w:val="20"/>
                <w:lang w:val="en-US"/>
              </w:rPr>
              <w:t>_</w:t>
            </w:r>
            <w:r w:rsidRPr="00C8257E">
              <w:rPr>
                <w:rFonts w:ascii="Amiran" w:hAnsi="Amiran" w:cs="Amiran"/>
                <w:sz w:val="20"/>
                <w:szCs w:val="20"/>
                <w:lang w:val="ka-GE"/>
              </w:rPr>
              <w:t>______________________________</w:t>
            </w:r>
          </w:p>
        </w:tc>
      </w:tr>
      <w:tr w:rsidR="00FF0852" w:rsidRPr="00DF6CDA">
        <w:trPr>
          <w:trHeight w:val="555"/>
        </w:trPr>
        <w:tc>
          <w:tcPr>
            <w:tcW w:w="2376" w:type="dxa"/>
            <w:vAlign w:val="center"/>
          </w:tcPr>
          <w:p w:rsidR="00FF0852" w:rsidRPr="00C8257E" w:rsidRDefault="00FF0852" w:rsidP="00C8257E">
            <w:pPr>
              <w:spacing w:line="276" w:lineRule="auto"/>
              <w:rPr>
                <w:rFonts w:ascii="Amiran" w:hAnsi="Amiran" w:cs="Amiran"/>
                <w:sz w:val="20"/>
                <w:szCs w:val="20"/>
                <w:lang w:val="it-IT"/>
              </w:rPr>
            </w:pPr>
            <w:r w:rsidRPr="00C8257E">
              <w:rPr>
                <w:rFonts w:ascii="Amiran" w:hAnsi="Amiran" w:cs="Amiran"/>
                <w:sz w:val="20"/>
                <w:szCs w:val="20"/>
                <w:lang w:val="es-ES_tradnl"/>
              </w:rPr>
              <w:t>[ ]</w:t>
            </w:r>
            <w:r w:rsidRPr="00C8257E">
              <w:rPr>
                <w:rFonts w:ascii="Amiran" w:hAnsi="Amiran" w:cs="Amiran"/>
                <w:lang w:val="es-ES_tradnl"/>
              </w:rPr>
              <w:t xml:space="preserve"> </w:t>
            </w:r>
            <w:r w:rsidRPr="00C8257E">
              <w:rPr>
                <w:rFonts w:ascii="Amiran" w:hAnsi="Amiran" w:cs="Amiran"/>
                <w:b/>
                <w:bCs/>
                <w:sz w:val="20"/>
                <w:szCs w:val="20"/>
                <w:lang w:val="it-IT"/>
              </w:rPr>
              <w:t>Sevwyvite</w:t>
            </w:r>
          </w:p>
        </w:tc>
        <w:tc>
          <w:tcPr>
            <w:tcW w:w="8044" w:type="dxa"/>
          </w:tcPr>
          <w:p w:rsidR="00FF0852" w:rsidRPr="00C8257E" w:rsidRDefault="00FF0852" w:rsidP="00DF6CDA">
            <w:pPr>
              <w:rPr>
                <w:rFonts w:ascii="Amiran" w:hAnsi="Amiran" w:cs="Amiran"/>
                <w:sz w:val="20"/>
                <w:szCs w:val="20"/>
                <w:lang w:val="ka-GE"/>
              </w:rPr>
            </w:pPr>
            <w:r w:rsidRPr="00C8257E">
              <w:rPr>
                <w:rFonts w:ascii="Amiran" w:hAnsi="Amiran" w:cs="Amiran"/>
                <w:sz w:val="20"/>
                <w:szCs w:val="20"/>
                <w:lang w:val="it-IT"/>
              </w:rPr>
              <w:t xml:space="preserve">mewarme obieqtis dasaxeleba </w:t>
            </w:r>
            <w:r w:rsidRPr="00C8257E">
              <w:rPr>
                <w:rFonts w:ascii="Amiran" w:hAnsi="Amiran" w:cs="Amiran"/>
                <w:sz w:val="20"/>
                <w:szCs w:val="20"/>
                <w:lang w:val="ka-GE"/>
              </w:rPr>
              <w:t>_________________________________________</w:t>
            </w:r>
          </w:p>
        </w:tc>
      </w:tr>
      <w:tr w:rsidR="00FF0852" w:rsidRPr="00DF6CDA">
        <w:trPr>
          <w:trHeight w:val="549"/>
        </w:trPr>
        <w:tc>
          <w:tcPr>
            <w:tcW w:w="2376" w:type="dxa"/>
          </w:tcPr>
          <w:p w:rsidR="00FF0852" w:rsidRPr="00C8257E" w:rsidRDefault="00FF0852" w:rsidP="00AF53AD">
            <w:pPr>
              <w:rPr>
                <w:rFonts w:ascii="Amiran" w:hAnsi="Amiran" w:cs="Amiran"/>
                <w:sz w:val="20"/>
                <w:szCs w:val="20"/>
                <w:lang w:val="it-IT"/>
              </w:rPr>
            </w:pPr>
          </w:p>
        </w:tc>
        <w:tc>
          <w:tcPr>
            <w:tcW w:w="8044" w:type="dxa"/>
          </w:tcPr>
          <w:p w:rsidR="00FF0852" w:rsidRPr="00C8257E" w:rsidRDefault="00FF0852" w:rsidP="00DF6CDA">
            <w:pPr>
              <w:rPr>
                <w:rFonts w:ascii="Amiran" w:hAnsi="Amiran" w:cs="Amiran"/>
                <w:sz w:val="20"/>
                <w:szCs w:val="20"/>
                <w:lang w:val="ka-GE"/>
              </w:rPr>
            </w:pPr>
            <w:r w:rsidRPr="00C8257E">
              <w:rPr>
                <w:rFonts w:ascii="Amiran" w:hAnsi="Amiran" w:cs="Amiran"/>
                <w:sz w:val="20"/>
                <w:szCs w:val="20"/>
                <w:lang w:val="it-IT"/>
              </w:rPr>
              <w:t xml:space="preserve">saqmianobis sfero </w:t>
            </w:r>
            <w:r w:rsidRPr="00C8257E">
              <w:rPr>
                <w:rFonts w:ascii="Amiran" w:hAnsi="Amiran" w:cs="Amiran"/>
                <w:sz w:val="20"/>
                <w:szCs w:val="20"/>
                <w:lang w:val="ka-GE"/>
              </w:rPr>
              <w:t>___________________________________________________</w:t>
            </w:r>
          </w:p>
        </w:tc>
      </w:tr>
      <w:tr w:rsidR="00FF0852" w:rsidRPr="00DF6CDA">
        <w:trPr>
          <w:trHeight w:val="549"/>
        </w:trPr>
        <w:tc>
          <w:tcPr>
            <w:tcW w:w="2376" w:type="dxa"/>
          </w:tcPr>
          <w:p w:rsidR="00FF0852" w:rsidRPr="00C8257E" w:rsidRDefault="00FF0852" w:rsidP="00AF53AD">
            <w:pPr>
              <w:rPr>
                <w:rFonts w:ascii="Amiran" w:hAnsi="Amiran" w:cs="Amiran"/>
                <w:sz w:val="20"/>
                <w:szCs w:val="20"/>
                <w:lang w:val="it-IT"/>
              </w:rPr>
            </w:pPr>
          </w:p>
        </w:tc>
        <w:tc>
          <w:tcPr>
            <w:tcW w:w="8044" w:type="dxa"/>
          </w:tcPr>
          <w:p w:rsidR="00FF0852" w:rsidRPr="00C8257E" w:rsidRDefault="00FF0852" w:rsidP="004E13A1">
            <w:pPr>
              <w:rPr>
                <w:rFonts w:ascii="Amiran" w:hAnsi="Amiran" w:cs="Amiran"/>
                <w:sz w:val="20"/>
                <w:szCs w:val="20"/>
                <w:lang w:val="en-US"/>
              </w:rPr>
            </w:pPr>
            <w:r w:rsidRPr="00C8257E">
              <w:rPr>
                <w:rFonts w:ascii="Amiran" w:hAnsi="Amiran" w:cs="Amiran"/>
                <w:sz w:val="20"/>
                <w:szCs w:val="20"/>
                <w:lang w:val="it-IT"/>
              </w:rPr>
              <w:t>sawarmos/organizaciis</w:t>
            </w:r>
            <w:r w:rsidRPr="00C8257E">
              <w:rPr>
                <w:rFonts w:ascii="Amiran" w:hAnsi="Amiran" w:cs="Amiran"/>
                <w:sz w:val="20"/>
                <w:szCs w:val="20"/>
                <w:vertAlign w:val="superscript"/>
                <w:lang w:val="it-IT"/>
              </w:rPr>
              <w:t xml:space="preserve"> </w:t>
            </w:r>
            <w:r w:rsidRPr="00C8257E">
              <w:rPr>
                <w:rFonts w:ascii="Amiran" w:hAnsi="Amiran" w:cs="Amiran"/>
                <w:sz w:val="20"/>
                <w:szCs w:val="20"/>
                <w:lang w:val="it-IT"/>
              </w:rPr>
              <w:t>faqtiuri misamarTi</w:t>
            </w:r>
            <w:r w:rsidRPr="00C8257E">
              <w:rPr>
                <w:rFonts w:ascii="Amiran" w:hAnsi="Amiran" w:cs="Amiran"/>
                <w:sz w:val="20"/>
                <w:szCs w:val="20"/>
                <w:lang w:val="ka-GE"/>
              </w:rPr>
              <w:t>___</w:t>
            </w:r>
            <w:r w:rsidRPr="00C8257E">
              <w:rPr>
                <w:rFonts w:ascii="Amiran" w:hAnsi="Amiran" w:cs="Amiran"/>
                <w:sz w:val="20"/>
                <w:szCs w:val="20"/>
                <w:lang w:val="en-US"/>
              </w:rPr>
              <w:t>_</w:t>
            </w:r>
            <w:r w:rsidRPr="00C8257E">
              <w:rPr>
                <w:rFonts w:ascii="Amiran" w:hAnsi="Amiran" w:cs="Amiran"/>
                <w:sz w:val="20"/>
                <w:szCs w:val="20"/>
                <w:lang w:val="ka-GE"/>
              </w:rPr>
              <w:t>_________________</w:t>
            </w:r>
            <w:r w:rsidRPr="00C8257E">
              <w:rPr>
                <w:rFonts w:ascii="Amiran" w:hAnsi="Amiran" w:cs="Amiran"/>
                <w:sz w:val="20"/>
                <w:szCs w:val="20"/>
                <w:lang w:val="en-US"/>
              </w:rPr>
              <w:t>__</w:t>
            </w:r>
            <w:r w:rsidRPr="00C8257E">
              <w:rPr>
                <w:rFonts w:ascii="Amiran" w:hAnsi="Amiran" w:cs="Amiran"/>
                <w:sz w:val="20"/>
                <w:szCs w:val="20"/>
                <w:lang w:val="ka-GE"/>
              </w:rPr>
              <w:t>____</w:t>
            </w:r>
          </w:p>
        </w:tc>
      </w:tr>
      <w:tr w:rsidR="00FF0852" w:rsidRPr="00736FA8">
        <w:trPr>
          <w:trHeight w:val="571"/>
        </w:trPr>
        <w:tc>
          <w:tcPr>
            <w:tcW w:w="2376" w:type="dxa"/>
          </w:tcPr>
          <w:p w:rsidR="00FF0852" w:rsidRPr="00C8257E" w:rsidRDefault="00FF0852" w:rsidP="00AF53AD">
            <w:pPr>
              <w:rPr>
                <w:rFonts w:ascii="Amiran" w:hAnsi="Amiran" w:cs="Amiran"/>
                <w:sz w:val="20"/>
                <w:szCs w:val="20"/>
                <w:lang w:val="es-ES_tradnl"/>
              </w:rPr>
            </w:pPr>
          </w:p>
        </w:tc>
        <w:tc>
          <w:tcPr>
            <w:tcW w:w="8044" w:type="dxa"/>
          </w:tcPr>
          <w:p w:rsidR="00FF0852" w:rsidRPr="00C8257E" w:rsidRDefault="00FF0852" w:rsidP="00DF6CDA">
            <w:pPr>
              <w:rPr>
                <w:rFonts w:ascii="Amiran" w:hAnsi="Amiran" w:cs="Amiran"/>
                <w:sz w:val="20"/>
                <w:szCs w:val="20"/>
                <w:lang w:val="en-US"/>
              </w:rPr>
            </w:pPr>
            <w:r w:rsidRPr="00C8257E">
              <w:rPr>
                <w:rFonts w:ascii="Amiran" w:hAnsi="Amiran" w:cs="Amiran"/>
                <w:sz w:val="20"/>
                <w:szCs w:val="20"/>
                <w:lang w:val="it-IT"/>
              </w:rPr>
              <w:t xml:space="preserve">sawarmos/organizaciis telefoni/el.fosta </w:t>
            </w:r>
            <w:r w:rsidRPr="00C8257E">
              <w:rPr>
                <w:rFonts w:ascii="Amiran" w:hAnsi="Amiran" w:cs="Amiran"/>
                <w:sz w:val="20"/>
                <w:szCs w:val="20"/>
                <w:lang w:val="ka-GE"/>
              </w:rPr>
              <w:t>________</w:t>
            </w:r>
            <w:r w:rsidRPr="00C8257E">
              <w:rPr>
                <w:rFonts w:ascii="Amiran" w:hAnsi="Amiran" w:cs="Amiran"/>
                <w:sz w:val="20"/>
                <w:szCs w:val="20"/>
                <w:lang w:val="en-US"/>
              </w:rPr>
              <w:t>_</w:t>
            </w:r>
            <w:r w:rsidRPr="00C8257E">
              <w:rPr>
                <w:rFonts w:ascii="Amiran" w:hAnsi="Amiran" w:cs="Amiran"/>
                <w:sz w:val="20"/>
                <w:szCs w:val="20"/>
                <w:lang w:val="ka-GE"/>
              </w:rPr>
              <w:t>______________</w:t>
            </w:r>
            <w:r w:rsidRPr="00C8257E">
              <w:rPr>
                <w:rFonts w:ascii="Amiran" w:hAnsi="Amiran" w:cs="Amiran"/>
                <w:sz w:val="20"/>
                <w:szCs w:val="20"/>
                <w:lang w:val="en-US"/>
              </w:rPr>
              <w:t>___</w:t>
            </w:r>
          </w:p>
        </w:tc>
      </w:tr>
      <w:tr w:rsidR="00FF0852" w:rsidRPr="00736FA8">
        <w:trPr>
          <w:trHeight w:val="571"/>
        </w:trPr>
        <w:tc>
          <w:tcPr>
            <w:tcW w:w="2376" w:type="dxa"/>
          </w:tcPr>
          <w:p w:rsidR="00FF0852" w:rsidRPr="00C8257E" w:rsidRDefault="00FF0852" w:rsidP="00AF53AD">
            <w:pPr>
              <w:rPr>
                <w:rFonts w:ascii="Amiran" w:hAnsi="Amiran" w:cs="Amiran"/>
                <w:sz w:val="20"/>
                <w:szCs w:val="20"/>
                <w:lang w:val="es-ES_tradnl"/>
              </w:rPr>
            </w:pPr>
          </w:p>
        </w:tc>
        <w:tc>
          <w:tcPr>
            <w:tcW w:w="8044" w:type="dxa"/>
          </w:tcPr>
          <w:p w:rsidR="00FF0852" w:rsidRPr="00C8257E" w:rsidRDefault="00FF0852" w:rsidP="00CB7A5A">
            <w:pPr>
              <w:rPr>
                <w:rFonts w:ascii="Amiran" w:hAnsi="Amiran" w:cs="Amiran"/>
                <w:sz w:val="20"/>
                <w:szCs w:val="20"/>
                <w:lang w:val="en-US"/>
              </w:rPr>
            </w:pPr>
            <w:r w:rsidRPr="00C8257E">
              <w:rPr>
                <w:rFonts w:ascii="Amiran" w:hAnsi="Amiran" w:cs="Amiran"/>
                <w:sz w:val="20"/>
                <w:szCs w:val="20"/>
                <w:lang w:val="it-IT"/>
              </w:rPr>
              <w:t xml:space="preserve">ganacxadis Semvsebis pozicia sawarmoSi/organizaciaSi </w:t>
            </w:r>
            <w:r w:rsidRPr="00C8257E">
              <w:rPr>
                <w:rFonts w:ascii="Amiran" w:hAnsi="Amiran" w:cs="Amiran"/>
                <w:sz w:val="20"/>
                <w:szCs w:val="20"/>
                <w:lang w:val="ka-GE"/>
              </w:rPr>
              <w:t>________</w:t>
            </w:r>
            <w:r w:rsidRPr="00C8257E">
              <w:rPr>
                <w:rFonts w:ascii="Amiran" w:hAnsi="Amiran" w:cs="Amiran"/>
                <w:sz w:val="20"/>
                <w:szCs w:val="20"/>
                <w:lang w:val="en-US"/>
              </w:rPr>
              <w:t>__</w:t>
            </w:r>
            <w:r w:rsidRPr="00C8257E">
              <w:rPr>
                <w:rFonts w:ascii="Amiran" w:hAnsi="Amiran" w:cs="Amiran"/>
                <w:sz w:val="20"/>
                <w:szCs w:val="20"/>
                <w:lang w:val="ka-GE"/>
              </w:rPr>
              <w:t>______</w:t>
            </w:r>
          </w:p>
        </w:tc>
      </w:tr>
      <w:tr w:rsidR="00FF0852" w:rsidRPr="00DF6CDA">
        <w:trPr>
          <w:trHeight w:val="571"/>
        </w:trPr>
        <w:tc>
          <w:tcPr>
            <w:tcW w:w="2376" w:type="dxa"/>
          </w:tcPr>
          <w:p w:rsidR="00FF0852" w:rsidRPr="00C8257E" w:rsidRDefault="00FF0852" w:rsidP="00AF53AD">
            <w:pPr>
              <w:rPr>
                <w:rFonts w:ascii="Amiran" w:hAnsi="Amiran" w:cs="Amiran"/>
                <w:b/>
                <w:bCs/>
                <w:sz w:val="20"/>
                <w:szCs w:val="20"/>
                <w:lang w:val="it-IT"/>
              </w:rPr>
            </w:pPr>
          </w:p>
        </w:tc>
        <w:tc>
          <w:tcPr>
            <w:tcW w:w="8044" w:type="dxa"/>
          </w:tcPr>
          <w:p w:rsidR="00FF0852" w:rsidRPr="00C8257E" w:rsidRDefault="00FF0852" w:rsidP="00AF53AD">
            <w:pPr>
              <w:rPr>
                <w:rFonts w:ascii="Amiran" w:hAnsi="Amiran" w:cs="Amiran"/>
                <w:sz w:val="20"/>
                <w:szCs w:val="20"/>
                <w:lang w:val="en-US"/>
              </w:rPr>
            </w:pPr>
            <w:r w:rsidRPr="00C8257E">
              <w:rPr>
                <w:rFonts w:ascii="Amiran" w:hAnsi="Amiran" w:cs="Amiran"/>
                <w:sz w:val="20"/>
                <w:szCs w:val="20"/>
                <w:lang w:val="it-IT"/>
              </w:rPr>
              <w:t>samewarmeo saqmianobis Sewyvetis mizezi</w:t>
            </w:r>
            <w:r w:rsidRPr="00C8257E">
              <w:rPr>
                <w:rFonts w:ascii="Amiran" w:hAnsi="Amiran" w:cs="Amiran"/>
                <w:sz w:val="20"/>
                <w:szCs w:val="20"/>
                <w:lang w:val="ka-GE"/>
              </w:rPr>
              <w:t xml:space="preserve"> _______________________________</w:t>
            </w:r>
          </w:p>
        </w:tc>
      </w:tr>
    </w:tbl>
    <w:p w:rsidR="00FF0852" w:rsidRDefault="00FF0852" w:rsidP="00AF53AD">
      <w:pPr>
        <w:rPr>
          <w:b/>
          <w:bCs/>
          <w:sz w:val="20"/>
          <w:szCs w:val="20"/>
          <w:lang w:val="it-IT"/>
        </w:rPr>
      </w:pPr>
    </w:p>
    <w:p w:rsidR="00FF0852" w:rsidRPr="009371FC" w:rsidRDefault="00FF0852" w:rsidP="00AF53AD">
      <w:pPr>
        <w:rPr>
          <w:rFonts w:ascii="AcadMtavr" w:hAnsi="AcadMtavr" w:cs="AcadMtavr"/>
          <w:b/>
          <w:bCs/>
          <w:lang w:val="es-ES_tradnl"/>
        </w:rPr>
      </w:pPr>
      <w:r>
        <w:rPr>
          <w:rFonts w:ascii="AcadMtavr" w:hAnsi="AcadMtavr" w:cs="AcadMtavr"/>
          <w:b/>
          <w:bCs/>
          <w:lang w:val="es-ES_tradnl"/>
        </w:rPr>
        <w:t>mimdinare sakredito produqtebi</w:t>
      </w:r>
    </w:p>
    <w:p w:rsidR="00FF0852" w:rsidRDefault="00FF0852" w:rsidP="00AF53AD">
      <w:pPr>
        <w:rPr>
          <w:rFonts w:ascii="AcadNusx" w:hAnsi="AcadNusx" w:cs="AcadNusx"/>
          <w:b/>
          <w:bCs/>
          <w:sz w:val="32"/>
          <w:szCs w:val="32"/>
          <w:lang w:val="es-ES_tradnl"/>
        </w:rPr>
      </w:pPr>
    </w:p>
    <w:p w:rsidR="00FF0852" w:rsidRDefault="00FF0852" w:rsidP="00CF1DC9">
      <w:pPr>
        <w:rPr>
          <w:rFonts w:ascii="Amiran" w:hAnsi="Amiran" w:cs="Amiran"/>
          <w:b/>
          <w:bCs/>
          <w:sz w:val="20"/>
          <w:szCs w:val="20"/>
          <w:lang w:val="it-IT"/>
        </w:rPr>
      </w:pPr>
      <w:r w:rsidRPr="00DF6CDA">
        <w:rPr>
          <w:rFonts w:ascii="Amiran" w:hAnsi="Amiran" w:cs="Amiran"/>
          <w:b/>
          <w:bCs/>
          <w:sz w:val="20"/>
          <w:szCs w:val="20"/>
          <w:lang w:val="it-IT"/>
        </w:rPr>
        <w:t>krediti</w:t>
      </w:r>
      <w:r>
        <w:rPr>
          <w:rFonts w:ascii="Amiran" w:hAnsi="Amiran" w:cs="Amiran"/>
          <w:b/>
          <w:bCs/>
          <w:sz w:val="20"/>
          <w:szCs w:val="20"/>
          <w:lang w:val="it-IT"/>
        </w:rPr>
        <w:t>:</w:t>
      </w:r>
    </w:p>
    <w:tbl>
      <w:tblPr>
        <w:tblpPr w:leftFromText="180" w:rightFromText="180" w:vertAnchor="text" w:horzAnchor="margin" w:tblpXSpec="right" w:tblpY="534"/>
        <w:tblW w:w="8449" w:type="dxa"/>
        <w:tblLook w:val="00A0" w:firstRow="1" w:lastRow="0" w:firstColumn="1" w:lastColumn="0" w:noHBand="0" w:noVBand="0"/>
      </w:tblPr>
      <w:tblGrid>
        <w:gridCol w:w="679"/>
        <w:gridCol w:w="1831"/>
        <w:gridCol w:w="2068"/>
        <w:gridCol w:w="1891"/>
        <w:gridCol w:w="1980"/>
      </w:tblGrid>
      <w:tr w:rsidR="00FF0852" w:rsidRPr="00D55989">
        <w:trPr>
          <w:trHeight w:val="564"/>
        </w:trPr>
        <w:tc>
          <w:tcPr>
            <w:tcW w:w="679" w:type="dxa"/>
            <w:noWrap/>
            <w:vAlign w:val="bottom"/>
          </w:tcPr>
          <w:p w:rsidR="00FF0852" w:rsidRPr="00D55989" w:rsidRDefault="00FF0852" w:rsidP="00D55989">
            <w:pPr>
              <w:rPr>
                <w:rFonts w:ascii="Amiran" w:hAnsi="Amiran" w:cs="Amiran"/>
                <w:sz w:val="20"/>
                <w:szCs w:val="20"/>
                <w:lang w:val="it-IT"/>
              </w:rPr>
            </w:pPr>
            <w:r w:rsidRPr="00D55989">
              <w:rPr>
                <w:rFonts w:ascii="Arial" w:hAnsi="Arial" w:cs="Arial"/>
                <w:sz w:val="20"/>
                <w:szCs w:val="20"/>
                <w:lang w:val="it-IT"/>
              </w:rPr>
              <w:t> </w:t>
            </w:r>
          </w:p>
        </w:tc>
        <w:tc>
          <w:tcPr>
            <w:tcW w:w="1831" w:type="dxa"/>
          </w:tcPr>
          <w:p w:rsidR="00FF0852" w:rsidRPr="00D55989" w:rsidRDefault="00FF0852" w:rsidP="00D55989">
            <w:pPr>
              <w:jc w:val="center"/>
              <w:rPr>
                <w:rFonts w:ascii="Amiran" w:hAnsi="Amiran" w:cs="Amiran"/>
                <w:b/>
                <w:bCs/>
                <w:sz w:val="20"/>
                <w:szCs w:val="20"/>
                <w:lang w:val="it-IT"/>
              </w:rPr>
            </w:pPr>
            <w:r w:rsidRPr="00D55989">
              <w:rPr>
                <w:rFonts w:ascii="Amiran" w:hAnsi="Amiran" w:cs="Amiran"/>
                <w:b/>
                <w:bCs/>
                <w:sz w:val="20"/>
                <w:szCs w:val="20"/>
                <w:lang w:val="it-IT"/>
              </w:rPr>
              <w:t>kreditis moculoba</w:t>
            </w:r>
          </w:p>
        </w:tc>
        <w:tc>
          <w:tcPr>
            <w:tcW w:w="2068" w:type="dxa"/>
          </w:tcPr>
          <w:p w:rsidR="00FF0852" w:rsidRPr="00D55989" w:rsidRDefault="00FF0852" w:rsidP="00D55989">
            <w:pPr>
              <w:jc w:val="center"/>
              <w:rPr>
                <w:rFonts w:ascii="Amiran" w:hAnsi="Amiran" w:cs="Amiran"/>
                <w:b/>
                <w:bCs/>
                <w:sz w:val="20"/>
                <w:szCs w:val="20"/>
                <w:lang w:val="it-IT"/>
              </w:rPr>
            </w:pPr>
            <w:r w:rsidRPr="00D55989">
              <w:rPr>
                <w:rFonts w:ascii="Amiran" w:hAnsi="Amiran" w:cs="Amiran"/>
                <w:b/>
                <w:bCs/>
                <w:sz w:val="20"/>
                <w:szCs w:val="20"/>
                <w:lang w:val="it-IT"/>
              </w:rPr>
              <w:t>kreditis gamcemi banki</w:t>
            </w:r>
          </w:p>
        </w:tc>
        <w:tc>
          <w:tcPr>
            <w:tcW w:w="1891" w:type="dxa"/>
          </w:tcPr>
          <w:p w:rsidR="00FF0852" w:rsidRDefault="00FF0852" w:rsidP="00D55989">
            <w:pPr>
              <w:jc w:val="center"/>
              <w:rPr>
                <w:rFonts w:ascii="Amiran" w:hAnsi="Amiran" w:cs="Amiran"/>
                <w:b/>
                <w:bCs/>
                <w:sz w:val="20"/>
                <w:szCs w:val="20"/>
                <w:lang w:val="it-IT"/>
              </w:rPr>
            </w:pPr>
            <w:r w:rsidRPr="00D55989">
              <w:rPr>
                <w:rFonts w:ascii="Amiran" w:hAnsi="Amiran" w:cs="Amiran"/>
                <w:b/>
                <w:bCs/>
                <w:sz w:val="20"/>
                <w:szCs w:val="20"/>
                <w:lang w:val="it-IT"/>
              </w:rPr>
              <w:t>aR</w:t>
            </w:r>
            <w:r>
              <w:rPr>
                <w:rFonts w:ascii="Amiran" w:hAnsi="Amiran" w:cs="Amiran"/>
                <w:b/>
                <w:bCs/>
                <w:sz w:val="20"/>
                <w:szCs w:val="20"/>
                <w:lang w:val="it-IT"/>
              </w:rPr>
              <w:t>e</w:t>
            </w:r>
            <w:r w:rsidRPr="00D55989">
              <w:rPr>
                <w:rFonts w:ascii="Amiran" w:hAnsi="Amiran" w:cs="Amiran"/>
                <w:b/>
                <w:bCs/>
                <w:sz w:val="20"/>
                <w:szCs w:val="20"/>
                <w:lang w:val="it-IT"/>
              </w:rPr>
              <w:t xml:space="preserve">bis </w:t>
            </w:r>
          </w:p>
          <w:p w:rsidR="00FF0852" w:rsidRPr="00D55989" w:rsidRDefault="00FF0852" w:rsidP="00D55989">
            <w:pPr>
              <w:jc w:val="center"/>
              <w:rPr>
                <w:rFonts w:ascii="Amiran" w:hAnsi="Amiran" w:cs="Amiran"/>
                <w:b/>
                <w:bCs/>
                <w:sz w:val="20"/>
                <w:szCs w:val="20"/>
                <w:lang w:val="it-IT"/>
              </w:rPr>
            </w:pPr>
            <w:r w:rsidRPr="00D55989">
              <w:rPr>
                <w:rFonts w:ascii="Amiran" w:hAnsi="Amiran" w:cs="Amiran"/>
                <w:b/>
                <w:bCs/>
                <w:sz w:val="20"/>
                <w:szCs w:val="20"/>
                <w:lang w:val="it-IT"/>
              </w:rPr>
              <w:t>TariRi</w:t>
            </w:r>
          </w:p>
        </w:tc>
        <w:tc>
          <w:tcPr>
            <w:tcW w:w="1980" w:type="dxa"/>
          </w:tcPr>
          <w:p w:rsidR="00FF0852" w:rsidRPr="00D55989" w:rsidRDefault="00FF0852" w:rsidP="00D55989">
            <w:pPr>
              <w:jc w:val="center"/>
              <w:rPr>
                <w:rFonts w:ascii="Amiran" w:hAnsi="Amiran" w:cs="Amiran"/>
                <w:b/>
                <w:bCs/>
                <w:sz w:val="20"/>
                <w:szCs w:val="20"/>
                <w:lang w:val="it-IT"/>
              </w:rPr>
            </w:pPr>
            <w:r w:rsidRPr="00D55989">
              <w:rPr>
                <w:rFonts w:ascii="Amiran" w:hAnsi="Amiran" w:cs="Amiran"/>
                <w:b/>
                <w:bCs/>
                <w:sz w:val="20"/>
                <w:szCs w:val="20"/>
                <w:lang w:val="it-IT"/>
              </w:rPr>
              <w:t>dafarvis TariRi</w:t>
            </w:r>
          </w:p>
        </w:tc>
      </w:tr>
      <w:tr w:rsidR="00FF0852" w:rsidRPr="00D55989">
        <w:trPr>
          <w:trHeight w:val="415"/>
        </w:trPr>
        <w:tc>
          <w:tcPr>
            <w:tcW w:w="679" w:type="dxa"/>
            <w:noWrap/>
            <w:vAlign w:val="bottom"/>
          </w:tcPr>
          <w:p w:rsidR="00FF0852" w:rsidRPr="00D55989" w:rsidRDefault="00FF0852" w:rsidP="00F43A38">
            <w:pPr>
              <w:jc w:val="center"/>
              <w:rPr>
                <w:rFonts w:ascii="Amiran" w:hAnsi="Amiran" w:cs="Amiran"/>
                <w:sz w:val="20"/>
                <w:szCs w:val="20"/>
                <w:lang w:val="it-IT"/>
              </w:rPr>
            </w:pPr>
            <w:r w:rsidRPr="00D55989">
              <w:rPr>
                <w:rFonts w:ascii="Amiran" w:hAnsi="Amiran" w:cs="Amiran"/>
                <w:sz w:val="20"/>
                <w:szCs w:val="20"/>
                <w:lang w:val="it-IT"/>
              </w:rPr>
              <w:t>1</w:t>
            </w:r>
          </w:p>
        </w:tc>
        <w:tc>
          <w:tcPr>
            <w:tcW w:w="1831"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2068" w:type="dxa"/>
            <w:noWrap/>
            <w:vAlign w:val="bottom"/>
          </w:tcPr>
          <w:p w:rsidR="00FF0852" w:rsidRPr="00D55989" w:rsidRDefault="00FF0852" w:rsidP="00D55989">
            <w:pPr>
              <w:rPr>
                <w:rFonts w:ascii="Amiran" w:hAnsi="Amiran" w:cs="Amiran"/>
                <w:sz w:val="20"/>
                <w:szCs w:val="20"/>
                <w:lang w:val="it-IT"/>
              </w:rPr>
            </w:pPr>
            <w:r>
              <w:rPr>
                <w:rFonts w:ascii="Amiran" w:hAnsi="Amiran" w:cs="Amiran"/>
                <w:sz w:val="20"/>
                <w:szCs w:val="20"/>
                <w:lang w:val="it-IT"/>
              </w:rPr>
              <w:t xml:space="preserve">     </w:t>
            </w: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1891" w:type="dxa"/>
            <w:noWrap/>
            <w:vAlign w:val="bottom"/>
          </w:tcPr>
          <w:p w:rsidR="00FF0852" w:rsidRPr="00D55989" w:rsidRDefault="00FF0852" w:rsidP="00D55989">
            <w:pPr>
              <w:rPr>
                <w:rFonts w:ascii="Amiran" w:hAnsi="Amiran" w:cs="Amiran"/>
                <w:sz w:val="20"/>
                <w:szCs w:val="20"/>
                <w:lang w:val="it-IT"/>
              </w:rPr>
            </w:pPr>
            <w:r>
              <w:rPr>
                <w:rFonts w:ascii="Amiran" w:hAnsi="Amiran" w:cs="Amiran"/>
                <w:sz w:val="20"/>
                <w:szCs w:val="20"/>
                <w:lang w:val="it-IT"/>
              </w:rPr>
              <w:t xml:space="preserve">     </w:t>
            </w: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1980"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r>
      <w:tr w:rsidR="00FF0852" w:rsidRPr="00D55989">
        <w:trPr>
          <w:trHeight w:val="415"/>
        </w:trPr>
        <w:tc>
          <w:tcPr>
            <w:tcW w:w="679" w:type="dxa"/>
            <w:noWrap/>
            <w:vAlign w:val="bottom"/>
          </w:tcPr>
          <w:p w:rsidR="00FF0852" w:rsidRPr="00D55989" w:rsidRDefault="00FF0852" w:rsidP="00F43A38">
            <w:pPr>
              <w:jc w:val="center"/>
              <w:rPr>
                <w:rFonts w:ascii="Amiran" w:hAnsi="Amiran" w:cs="Amiran"/>
                <w:sz w:val="20"/>
                <w:szCs w:val="20"/>
                <w:lang w:val="it-IT"/>
              </w:rPr>
            </w:pPr>
            <w:r w:rsidRPr="00D55989">
              <w:rPr>
                <w:rFonts w:ascii="Amiran" w:hAnsi="Amiran" w:cs="Amiran"/>
                <w:sz w:val="20"/>
                <w:szCs w:val="20"/>
                <w:lang w:val="it-IT"/>
              </w:rPr>
              <w:t>2</w:t>
            </w:r>
          </w:p>
        </w:tc>
        <w:tc>
          <w:tcPr>
            <w:tcW w:w="1831"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2068"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1891"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1980"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r>
      <w:tr w:rsidR="00FF0852" w:rsidRPr="00D55989">
        <w:trPr>
          <w:trHeight w:val="415"/>
        </w:trPr>
        <w:tc>
          <w:tcPr>
            <w:tcW w:w="679" w:type="dxa"/>
            <w:noWrap/>
            <w:vAlign w:val="bottom"/>
          </w:tcPr>
          <w:p w:rsidR="00FF0852" w:rsidRPr="00D55989" w:rsidRDefault="00FF0852" w:rsidP="00F43A38">
            <w:pPr>
              <w:jc w:val="center"/>
              <w:rPr>
                <w:rFonts w:ascii="Amiran" w:hAnsi="Amiran" w:cs="Amiran"/>
                <w:sz w:val="20"/>
                <w:szCs w:val="20"/>
                <w:lang w:val="it-IT"/>
              </w:rPr>
            </w:pPr>
            <w:r w:rsidRPr="00D55989">
              <w:rPr>
                <w:rFonts w:ascii="Amiran" w:hAnsi="Amiran" w:cs="Amiran"/>
                <w:sz w:val="20"/>
                <w:szCs w:val="20"/>
                <w:lang w:val="it-IT"/>
              </w:rPr>
              <w:t>3</w:t>
            </w:r>
          </w:p>
        </w:tc>
        <w:tc>
          <w:tcPr>
            <w:tcW w:w="1831"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2068"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1891"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c>
          <w:tcPr>
            <w:tcW w:w="1980" w:type="dxa"/>
            <w:noWrap/>
            <w:vAlign w:val="bottom"/>
          </w:tcPr>
          <w:p w:rsidR="00FF0852" w:rsidRPr="00D55989" w:rsidRDefault="00FF0852" w:rsidP="00D55989">
            <w:pPr>
              <w:rPr>
                <w:rFonts w:ascii="Amiran" w:hAnsi="Amiran" w:cs="Amiran"/>
                <w:sz w:val="20"/>
                <w:szCs w:val="20"/>
                <w:lang w:val="it-IT"/>
              </w:rPr>
            </w:pPr>
            <w:r w:rsidRPr="00D55989">
              <w:rPr>
                <w:rFonts w:ascii="Amiran" w:hAnsi="Amiran" w:cs="Amiran"/>
                <w:sz w:val="20"/>
                <w:szCs w:val="20"/>
                <w:lang w:val="it-IT"/>
              </w:rPr>
              <w:t> </w:t>
            </w:r>
            <w:r>
              <w:rPr>
                <w:rFonts w:ascii="Amiran" w:hAnsi="Amiran" w:cs="Amiran"/>
                <w:sz w:val="20"/>
                <w:szCs w:val="20"/>
                <w:lang w:val="it-IT"/>
              </w:rPr>
              <w:t xml:space="preserve">      </w:t>
            </w:r>
            <w:r w:rsidRPr="00DF6CDA">
              <w:rPr>
                <w:rFonts w:ascii="Amiran" w:hAnsi="Amiran" w:cs="Amiran"/>
                <w:sz w:val="20"/>
                <w:szCs w:val="20"/>
                <w:lang w:val="ka-GE"/>
              </w:rPr>
              <w:t>_______</w:t>
            </w:r>
          </w:p>
        </w:tc>
      </w:tr>
    </w:tbl>
    <w:p w:rsidR="00FF0852" w:rsidRPr="00CF1DC9" w:rsidRDefault="00FF0852" w:rsidP="00CF1DC9">
      <w:pPr>
        <w:rPr>
          <w:rFonts w:ascii="AcadNusx" w:hAnsi="AcadNusx" w:cs="AcadNusx"/>
          <w:b/>
          <w:bCs/>
          <w:sz w:val="10"/>
          <w:szCs w:val="10"/>
          <w:lang w:val="es-ES_tradnl"/>
        </w:rPr>
      </w:pPr>
    </w:p>
    <w:p w:rsidR="00FF0852" w:rsidRPr="00DF6CDA" w:rsidRDefault="00FF0852" w:rsidP="00CF1DC9">
      <w:pPr>
        <w:rPr>
          <w:rFonts w:ascii="Amiran" w:hAnsi="Amiran" w:cs="Amiran"/>
          <w:sz w:val="20"/>
          <w:szCs w:val="20"/>
          <w:lang w:val="it-IT"/>
        </w:rPr>
      </w:pPr>
      <w:r w:rsidRPr="00DF6CDA">
        <w:rPr>
          <w:rFonts w:ascii="Amiran" w:hAnsi="Amiran" w:cs="Amiran"/>
          <w:sz w:val="20"/>
          <w:szCs w:val="20"/>
          <w:lang w:val="es-ES_tradnl"/>
        </w:rPr>
        <w:t>[ ]</w:t>
      </w:r>
      <w:r>
        <w:rPr>
          <w:rFonts w:ascii="Amiran" w:hAnsi="Amiran" w:cs="Amiran"/>
          <w:sz w:val="20"/>
          <w:szCs w:val="20"/>
          <w:lang w:val="es-ES_tradnl"/>
        </w:rPr>
        <w:t xml:space="preserve"> </w:t>
      </w:r>
      <w:r w:rsidRPr="00DF6CDA">
        <w:rPr>
          <w:rFonts w:ascii="Amiran" w:hAnsi="Amiran" w:cs="Amiran"/>
          <w:b/>
          <w:bCs/>
          <w:sz w:val="20"/>
          <w:szCs w:val="20"/>
          <w:lang w:val="it-IT"/>
        </w:rPr>
        <w:t>ar amiRia</w:t>
      </w:r>
    </w:p>
    <w:p w:rsidR="00FF0852" w:rsidRPr="00DF6CDA" w:rsidRDefault="00FF0852" w:rsidP="00AF53AD">
      <w:pPr>
        <w:rPr>
          <w:rFonts w:ascii="Amiran" w:hAnsi="Amiran" w:cs="Amiran"/>
          <w:b/>
          <w:bCs/>
          <w:sz w:val="20"/>
          <w:szCs w:val="20"/>
          <w:lang w:val="it-IT"/>
        </w:rPr>
      </w:pPr>
      <w:r>
        <w:rPr>
          <w:rFonts w:ascii="Amiran" w:hAnsi="Amiran" w:cs="Amiran"/>
          <w:b/>
          <w:bCs/>
          <w:sz w:val="20"/>
          <w:szCs w:val="20"/>
          <w:lang w:val="it-IT"/>
        </w:rPr>
        <w:t xml:space="preserve">  </w:t>
      </w:r>
    </w:p>
    <w:p w:rsidR="00FF0852" w:rsidRDefault="00FF0852" w:rsidP="00D55989">
      <w:pPr>
        <w:rPr>
          <w:rFonts w:ascii="Amiran" w:hAnsi="Amiran" w:cs="Amiran"/>
          <w:b/>
          <w:bCs/>
          <w:sz w:val="20"/>
          <w:szCs w:val="20"/>
          <w:lang w:val="it-IT"/>
        </w:rPr>
      </w:pPr>
      <w:r w:rsidRPr="00DF6CDA">
        <w:rPr>
          <w:rFonts w:ascii="Amiran" w:hAnsi="Amiran" w:cs="Amiran"/>
          <w:sz w:val="20"/>
          <w:szCs w:val="20"/>
          <w:lang w:val="es-ES_tradnl"/>
        </w:rPr>
        <w:t>[ ]</w:t>
      </w:r>
      <w:r>
        <w:rPr>
          <w:rFonts w:ascii="Amiran" w:hAnsi="Amiran" w:cs="Amiran"/>
          <w:sz w:val="20"/>
          <w:szCs w:val="20"/>
          <w:lang w:val="es-ES_tradnl"/>
        </w:rPr>
        <w:t xml:space="preserve"> </w:t>
      </w:r>
      <w:r>
        <w:rPr>
          <w:rFonts w:ascii="Amiran" w:hAnsi="Amiran" w:cs="Amiran"/>
          <w:b/>
          <w:bCs/>
          <w:sz w:val="20"/>
          <w:szCs w:val="20"/>
          <w:lang w:val="it-IT"/>
        </w:rPr>
        <w:t>maqvs amJamad</w:t>
      </w:r>
    </w:p>
    <w:p w:rsidR="00FF0852" w:rsidRDefault="00FF0852" w:rsidP="00D55989">
      <w:pPr>
        <w:rPr>
          <w:rFonts w:ascii="Amiran" w:hAnsi="Amiran" w:cs="Amiran"/>
          <w:b/>
          <w:bCs/>
          <w:sz w:val="20"/>
          <w:szCs w:val="20"/>
          <w:lang w:val="it-IT"/>
        </w:rPr>
      </w:pPr>
    </w:p>
    <w:p w:rsidR="00FF0852" w:rsidRPr="00DF6CDA" w:rsidRDefault="00FF0852" w:rsidP="00D55989">
      <w:pPr>
        <w:rPr>
          <w:rFonts w:ascii="Amiran" w:hAnsi="Amiran" w:cs="Amiran"/>
          <w:sz w:val="20"/>
          <w:szCs w:val="20"/>
          <w:lang w:val="it-IT"/>
        </w:rPr>
      </w:pPr>
      <w:r w:rsidRPr="00DF6CDA">
        <w:rPr>
          <w:rFonts w:ascii="Amiran" w:hAnsi="Amiran" w:cs="Amiran"/>
          <w:sz w:val="20"/>
          <w:szCs w:val="20"/>
          <w:lang w:val="es-ES_tradnl"/>
        </w:rPr>
        <w:t>[ ]</w:t>
      </w:r>
      <w:r>
        <w:rPr>
          <w:rFonts w:ascii="Amiran" w:hAnsi="Amiran" w:cs="Amiran"/>
          <w:sz w:val="20"/>
          <w:szCs w:val="20"/>
          <w:lang w:val="es-ES_tradnl"/>
        </w:rPr>
        <w:t xml:space="preserve"> </w:t>
      </w:r>
      <w:r>
        <w:rPr>
          <w:rFonts w:ascii="Amiran" w:hAnsi="Amiran" w:cs="Amiran"/>
          <w:b/>
          <w:bCs/>
          <w:sz w:val="20"/>
          <w:szCs w:val="20"/>
          <w:lang w:val="it-IT"/>
        </w:rPr>
        <w:t>davfare</w:t>
      </w:r>
    </w:p>
    <w:p w:rsidR="00FF0852" w:rsidRPr="00DF6CDA" w:rsidRDefault="00FF0852" w:rsidP="00D55989">
      <w:pPr>
        <w:rPr>
          <w:rFonts w:ascii="Amiran" w:hAnsi="Amiran" w:cs="Amiran"/>
          <w:sz w:val="20"/>
          <w:szCs w:val="20"/>
          <w:lang w:val="it-IT"/>
        </w:rPr>
      </w:pPr>
    </w:p>
    <w:p w:rsidR="00FF0852" w:rsidRDefault="00FF0852" w:rsidP="00280907">
      <w:pPr>
        <w:rPr>
          <w:rFonts w:ascii="AcadMtavr" w:hAnsi="AcadMtavr" w:cs="AcadMtavr"/>
          <w:b/>
          <w:bCs/>
          <w:lang w:val="es-ES_tradnl"/>
        </w:rPr>
      </w:pPr>
    </w:p>
    <w:p w:rsidR="00FF0852" w:rsidRDefault="00FF0852" w:rsidP="00280907">
      <w:pPr>
        <w:rPr>
          <w:rFonts w:ascii="AcadMtavr" w:hAnsi="AcadMtavr" w:cs="AcadMtavr"/>
          <w:b/>
          <w:bCs/>
          <w:lang w:val="es-ES_tradnl"/>
        </w:rPr>
      </w:pPr>
    </w:p>
    <w:p w:rsidR="00FF0852" w:rsidRDefault="00FF0852" w:rsidP="00280907">
      <w:pPr>
        <w:rPr>
          <w:rFonts w:ascii="AcadMtavr" w:hAnsi="AcadMtavr" w:cs="AcadMtavr"/>
          <w:b/>
          <w:bCs/>
          <w:lang w:val="es-ES_tradnl"/>
        </w:rPr>
      </w:pPr>
    </w:p>
    <w:p w:rsidR="00FF0852" w:rsidRDefault="00FF0852" w:rsidP="00280907">
      <w:pPr>
        <w:rPr>
          <w:rFonts w:ascii="AcadMtavr" w:hAnsi="AcadMtavr" w:cs="AcadMtavr"/>
          <w:b/>
          <w:bCs/>
          <w:lang w:val="es-ES_tradnl"/>
        </w:rPr>
      </w:pPr>
    </w:p>
    <w:p w:rsidR="00FF0852" w:rsidRDefault="00FF0852" w:rsidP="00280907">
      <w:pPr>
        <w:rPr>
          <w:rFonts w:ascii="AcadMtavr" w:hAnsi="AcadMtavr" w:cs="AcadMtavr"/>
          <w:b/>
          <w:bCs/>
          <w:lang w:val="es-ES_tradnl"/>
        </w:rPr>
      </w:pPr>
      <w:r>
        <w:rPr>
          <w:rFonts w:ascii="AcadMtavr" w:hAnsi="AcadMtavr" w:cs="AcadMtavr"/>
          <w:b/>
          <w:bCs/>
          <w:lang w:val="es-ES_tradnl"/>
        </w:rPr>
        <w:t xml:space="preserve"> </w:t>
      </w:r>
    </w:p>
    <w:p w:rsidR="00FF0852" w:rsidRPr="009371FC" w:rsidRDefault="00FF0852" w:rsidP="00280907">
      <w:pPr>
        <w:rPr>
          <w:rFonts w:ascii="AcadMtavr" w:hAnsi="AcadMtavr" w:cs="AcadMtavr"/>
          <w:b/>
          <w:bCs/>
          <w:lang w:val="es-ES_tradnl"/>
        </w:rPr>
      </w:pPr>
      <w:r w:rsidRPr="009371FC">
        <w:rPr>
          <w:rFonts w:ascii="AcadMtavr" w:hAnsi="AcadMtavr" w:cs="AcadMtavr"/>
          <w:b/>
          <w:bCs/>
          <w:lang w:val="es-ES_tradnl"/>
        </w:rPr>
        <w:t xml:space="preserve">informacia </w:t>
      </w:r>
      <w:r>
        <w:rPr>
          <w:rFonts w:ascii="AcadMtavr" w:hAnsi="AcadMtavr" w:cs="AcadMtavr"/>
          <w:b/>
          <w:bCs/>
          <w:lang w:val="es-ES_tradnl"/>
        </w:rPr>
        <w:t>dasafinanseblad warmodgenili proeqtis</w:t>
      </w:r>
      <w:r w:rsidRPr="009371FC">
        <w:rPr>
          <w:rFonts w:ascii="AcadMtavr" w:hAnsi="AcadMtavr" w:cs="AcadMtavr"/>
          <w:b/>
          <w:bCs/>
          <w:lang w:val="es-ES_tradnl"/>
        </w:rPr>
        <w:t xml:space="preserve"> Sesaxeb</w:t>
      </w:r>
    </w:p>
    <w:p w:rsidR="00FF0852" w:rsidRPr="00EA70B2" w:rsidRDefault="00FF0852" w:rsidP="00AC055C">
      <w:pPr>
        <w:rPr>
          <w:rFonts w:ascii="AcadNusx" w:hAnsi="AcadNusx" w:cs="AcadNusx"/>
          <w:b/>
          <w:bCs/>
          <w:sz w:val="20"/>
          <w:szCs w:val="20"/>
          <w:lang w:val="it-IT"/>
        </w:rPr>
      </w:pPr>
    </w:p>
    <w:p w:rsidR="00FF0852" w:rsidRPr="00DF6CDA" w:rsidRDefault="00FF0852" w:rsidP="00AC055C">
      <w:pPr>
        <w:rPr>
          <w:rFonts w:ascii="Amiran" w:hAnsi="Amiran" w:cs="Amiran"/>
          <w:lang w:val="es-ES_tradnl"/>
        </w:rPr>
      </w:pPr>
      <w:r w:rsidRPr="00DF6CDA">
        <w:rPr>
          <w:rFonts w:ascii="Amiran" w:hAnsi="Amiran" w:cs="Amiran"/>
          <w:sz w:val="20"/>
          <w:szCs w:val="20"/>
          <w:lang w:val="it-IT"/>
        </w:rPr>
        <w:t xml:space="preserve">proeqti iTvaliswinebs </w:t>
      </w:r>
      <w:r w:rsidRPr="00DF6CDA">
        <w:rPr>
          <w:rFonts w:ascii="Amiran" w:hAnsi="Amiran" w:cs="Amiran"/>
          <w:sz w:val="18"/>
          <w:szCs w:val="18"/>
          <w:lang w:val="es-ES_tradnl"/>
        </w:rPr>
        <w:t>(aRniSneT mxolod erTi)</w:t>
      </w:r>
      <w:r w:rsidRPr="00DF6CDA">
        <w:rPr>
          <w:rFonts w:ascii="Amiran" w:hAnsi="Amiran" w:cs="Amiran"/>
          <w:lang w:val="es-ES_tradnl"/>
        </w:rPr>
        <w:t>:</w:t>
      </w:r>
    </w:p>
    <w:p w:rsidR="00FF0852" w:rsidRPr="00DF6CDA" w:rsidRDefault="00FF0852" w:rsidP="00AC055C">
      <w:pPr>
        <w:rPr>
          <w:rFonts w:ascii="Amiran" w:hAnsi="Amiran" w:cs="Amiran"/>
          <w:sz w:val="20"/>
          <w:szCs w:val="20"/>
          <w:lang w:val="es-ES_tradnl"/>
        </w:rPr>
      </w:pPr>
    </w:p>
    <w:p w:rsidR="00FF0852" w:rsidRPr="00DF6CDA" w:rsidRDefault="00FF0852" w:rsidP="00E6173A">
      <w:pPr>
        <w:spacing w:line="360" w:lineRule="auto"/>
        <w:rPr>
          <w:rFonts w:ascii="Amiran" w:hAnsi="Amiran" w:cs="Amiran"/>
          <w:sz w:val="20"/>
          <w:szCs w:val="20"/>
          <w:lang w:val="it-IT"/>
        </w:rPr>
      </w:pPr>
      <w:r w:rsidRPr="00DF6CDA">
        <w:rPr>
          <w:rFonts w:ascii="Amiran" w:hAnsi="Amiran" w:cs="Amiran"/>
          <w:sz w:val="20"/>
          <w:szCs w:val="20"/>
          <w:lang w:val="es-ES_tradnl"/>
        </w:rPr>
        <w:t>[ ]</w:t>
      </w:r>
      <w:r w:rsidRPr="00DF6CDA">
        <w:rPr>
          <w:rFonts w:ascii="Amiran" w:hAnsi="Amiran" w:cs="Amiran"/>
          <w:sz w:val="20"/>
          <w:szCs w:val="20"/>
          <w:lang w:val="it-IT"/>
        </w:rPr>
        <w:t xml:space="preserve"> axali biznesis dawyebas;   </w:t>
      </w:r>
      <w:r>
        <w:rPr>
          <w:rFonts w:ascii="Amiran" w:hAnsi="Amiran" w:cs="Amiran"/>
          <w:sz w:val="20"/>
          <w:szCs w:val="20"/>
          <w:lang w:val="it-IT"/>
        </w:rPr>
        <w:t xml:space="preserve"> </w:t>
      </w:r>
      <w:r w:rsidRPr="00DF6CDA">
        <w:rPr>
          <w:rFonts w:ascii="Amiran" w:hAnsi="Amiran" w:cs="Amiran"/>
          <w:sz w:val="20"/>
          <w:szCs w:val="20"/>
          <w:lang w:val="it-IT"/>
        </w:rPr>
        <w:t xml:space="preserve"> </w:t>
      </w:r>
      <w:r w:rsidRPr="00DF6CDA">
        <w:rPr>
          <w:rFonts w:ascii="Amiran" w:hAnsi="Amiran" w:cs="Amiran"/>
          <w:sz w:val="20"/>
          <w:szCs w:val="20"/>
          <w:lang w:val="es-ES_tradnl"/>
        </w:rPr>
        <w:t>[ ]</w:t>
      </w:r>
      <w:r w:rsidRPr="00DF6CDA">
        <w:rPr>
          <w:rFonts w:ascii="Amiran" w:hAnsi="Amiran" w:cs="Amiran"/>
          <w:lang w:val="es-ES_tradnl"/>
        </w:rPr>
        <w:t xml:space="preserve"> </w:t>
      </w:r>
      <w:r w:rsidRPr="00DF6CDA">
        <w:rPr>
          <w:rFonts w:ascii="Amiran" w:hAnsi="Amiran" w:cs="Amiran"/>
          <w:sz w:val="20"/>
          <w:szCs w:val="20"/>
          <w:lang w:val="it-IT"/>
        </w:rPr>
        <w:t>arsebuli</w:t>
      </w:r>
      <w:r>
        <w:rPr>
          <w:rFonts w:ascii="Amiran" w:hAnsi="Amiran" w:cs="Amiran"/>
          <w:sz w:val="20"/>
          <w:szCs w:val="20"/>
          <w:lang w:val="it-IT"/>
        </w:rPr>
        <w:t xml:space="preserve">s </w:t>
      </w:r>
      <w:r w:rsidRPr="00DF6CDA">
        <w:rPr>
          <w:rFonts w:ascii="Amiran" w:hAnsi="Amiran" w:cs="Amiran"/>
          <w:sz w:val="20"/>
          <w:szCs w:val="20"/>
          <w:lang w:val="it-IT"/>
        </w:rPr>
        <w:t xml:space="preserve">ganviTarebas;   </w:t>
      </w:r>
    </w:p>
    <w:p w:rsidR="00FF0852" w:rsidRPr="00DF6CDA" w:rsidRDefault="00FF0852" w:rsidP="00264E88">
      <w:pPr>
        <w:rPr>
          <w:rFonts w:ascii="Amiran" w:hAnsi="Amiran" w:cs="Amiran"/>
          <w:lang w:val="it-IT"/>
        </w:rPr>
      </w:pPr>
    </w:p>
    <w:p w:rsidR="00FF0852" w:rsidRPr="009D3A4E" w:rsidRDefault="00FF0852" w:rsidP="00A44C54">
      <w:pPr>
        <w:spacing w:line="360" w:lineRule="auto"/>
        <w:rPr>
          <w:rFonts w:ascii="Amiran" w:hAnsi="Amiran" w:cs="Amiran"/>
          <w:sz w:val="20"/>
          <w:szCs w:val="20"/>
          <w:lang w:val="it-IT"/>
        </w:rPr>
      </w:pPr>
      <w:r>
        <w:rPr>
          <w:rFonts w:ascii="Amiran" w:hAnsi="Amiran" w:cs="Amiran"/>
          <w:sz w:val="20"/>
          <w:szCs w:val="20"/>
          <w:lang w:val="it-IT"/>
        </w:rPr>
        <w:t>biznesis mimarTuleba</w:t>
      </w:r>
      <w:r w:rsidRPr="009D3A4E">
        <w:rPr>
          <w:rFonts w:ascii="Amiran" w:hAnsi="Amiran" w:cs="Amiran"/>
          <w:sz w:val="20"/>
          <w:szCs w:val="20"/>
          <w:lang w:val="it-IT"/>
        </w:rPr>
        <w:t xml:space="preserve">: </w:t>
      </w:r>
    </w:p>
    <w:p w:rsidR="00FF0852" w:rsidRPr="009D3A4E" w:rsidRDefault="00FF0852" w:rsidP="009D3A4E">
      <w:pPr>
        <w:spacing w:line="360" w:lineRule="auto"/>
        <w:rPr>
          <w:rFonts w:ascii="Amiran" w:hAnsi="Amiran" w:cs="Amiran"/>
          <w:sz w:val="20"/>
          <w:szCs w:val="20"/>
          <w:lang w:val="it-IT"/>
        </w:rPr>
      </w:pPr>
      <w:r w:rsidRPr="009D3A4E">
        <w:rPr>
          <w:rFonts w:ascii="Amiran" w:hAnsi="Amiran" w:cs="Amiran"/>
          <w:sz w:val="20"/>
          <w:szCs w:val="20"/>
          <w:lang w:val="es-ES_tradnl"/>
        </w:rPr>
        <w:t xml:space="preserve">[ ] </w:t>
      </w:r>
      <w:r w:rsidRPr="009D3A4E">
        <w:rPr>
          <w:rFonts w:ascii="Amiran" w:hAnsi="Amiran" w:cs="Amiran"/>
          <w:sz w:val="20"/>
          <w:szCs w:val="20"/>
          <w:lang w:val="it-IT"/>
        </w:rPr>
        <w:t>warmoeba</w:t>
      </w:r>
      <w:r>
        <w:rPr>
          <w:rFonts w:ascii="Amiran" w:hAnsi="Amiran" w:cs="Amiran"/>
          <w:sz w:val="20"/>
          <w:szCs w:val="20"/>
          <w:lang w:val="it-IT"/>
        </w:rPr>
        <w:t xml:space="preserve">                                  </w:t>
      </w:r>
      <w:r w:rsidRPr="009D3A4E">
        <w:rPr>
          <w:rFonts w:ascii="Amiran" w:hAnsi="Amiran" w:cs="Amiran"/>
          <w:sz w:val="20"/>
          <w:szCs w:val="20"/>
          <w:lang w:val="es-ES_tradnl"/>
        </w:rPr>
        <w:t>[ ]</w:t>
      </w:r>
      <w:r w:rsidRPr="009D3A4E">
        <w:rPr>
          <w:rFonts w:ascii="Amiran" w:hAnsi="Amiran" w:cs="Amiran"/>
          <w:sz w:val="20"/>
          <w:szCs w:val="20"/>
          <w:lang w:val="it-IT"/>
        </w:rPr>
        <w:t xml:space="preserve"> m</w:t>
      </w:r>
      <w:r>
        <w:rPr>
          <w:rFonts w:ascii="Amiran" w:hAnsi="Amiran" w:cs="Amiran"/>
          <w:sz w:val="20"/>
          <w:szCs w:val="20"/>
          <w:lang w:val="it-IT"/>
        </w:rPr>
        <w:t>omsaxureba</w:t>
      </w:r>
    </w:p>
    <w:p w:rsidR="00FF0852" w:rsidRPr="002C1B9A" w:rsidRDefault="00FF0852" w:rsidP="009D3A4E">
      <w:pPr>
        <w:spacing w:line="360" w:lineRule="auto"/>
        <w:rPr>
          <w:rFonts w:ascii="Amiran" w:hAnsi="Amiran" w:cs="Amiran"/>
          <w:sz w:val="20"/>
          <w:szCs w:val="20"/>
          <w:lang w:val="pl-PL"/>
        </w:rPr>
      </w:pPr>
    </w:p>
    <w:p w:rsidR="00FF0852" w:rsidRPr="00DF6CDA" w:rsidRDefault="00FF0852" w:rsidP="007A6B2F">
      <w:pPr>
        <w:spacing w:line="480" w:lineRule="auto"/>
        <w:rPr>
          <w:rFonts w:ascii="Amiran" w:hAnsi="Amiran" w:cs="Amiran"/>
          <w:sz w:val="20"/>
          <w:szCs w:val="20"/>
          <w:lang w:val="it-IT"/>
        </w:rPr>
      </w:pPr>
      <w:r w:rsidRPr="00DF6CDA">
        <w:rPr>
          <w:rFonts w:ascii="Amiran" w:hAnsi="Amiran" w:cs="Amiran"/>
          <w:sz w:val="20"/>
          <w:szCs w:val="20"/>
          <w:lang w:val="it-IT"/>
        </w:rPr>
        <w:t>biznes idea (mizani, amocana, a.S.)</w:t>
      </w:r>
      <w:r>
        <w:rPr>
          <w:rFonts w:ascii="Amiran" w:hAnsi="Amiran" w:cs="Amiran"/>
          <w:sz w:val="20"/>
          <w:szCs w:val="20"/>
          <w:lang w:val="it-IT"/>
        </w:rPr>
        <w:t xml:space="preserve"> da </w:t>
      </w:r>
      <w:r w:rsidRPr="00DF6CDA">
        <w:rPr>
          <w:rFonts w:ascii="Amiran" w:hAnsi="Amiran" w:cs="Amiran"/>
          <w:sz w:val="20"/>
          <w:szCs w:val="20"/>
          <w:lang w:val="it-IT"/>
        </w:rPr>
        <w:t>Tanxis gamoyenebis miznobrioba</w:t>
      </w:r>
      <w:r>
        <w:rPr>
          <w:rFonts w:ascii="Amiran" w:hAnsi="Amiran" w:cs="Amiran"/>
          <w:sz w:val="20"/>
          <w:szCs w:val="20"/>
          <w:vertAlign w:val="superscript"/>
          <w:lang w:val="it-IT"/>
        </w:rPr>
        <w:t>2</w:t>
      </w:r>
      <w:r w:rsidRPr="00DF6CDA">
        <w:rPr>
          <w:rFonts w:ascii="Amiran" w:hAnsi="Amiran" w:cs="Amiran"/>
          <w:sz w:val="20"/>
          <w:szCs w:val="20"/>
          <w:lang w:val="it-IT"/>
        </w:rPr>
        <w:t xml:space="preserve">: </w:t>
      </w:r>
    </w:p>
    <w:p w:rsidR="00FF0852" w:rsidRPr="00DF6CDA" w:rsidRDefault="00FF0852" w:rsidP="007A6B2F">
      <w:pPr>
        <w:spacing w:line="480" w:lineRule="auto"/>
        <w:rPr>
          <w:rFonts w:ascii="Amiran" w:hAnsi="Amiran" w:cs="Amiran"/>
          <w:sz w:val="20"/>
          <w:szCs w:val="20"/>
          <w:lang w:val="pl-PL"/>
        </w:rPr>
      </w:pPr>
      <w:r w:rsidRPr="00DF6CDA">
        <w:rPr>
          <w:rFonts w:ascii="Amiran" w:hAnsi="Amiran" w:cs="Amiran"/>
          <w:sz w:val="20"/>
          <w:szCs w:val="20"/>
          <w:lang w:val="pl-PL"/>
        </w:rPr>
        <w:t>___________________________________________________________________________________________</w:t>
      </w:r>
    </w:p>
    <w:p w:rsidR="00FF0852" w:rsidRPr="00DF6CDA" w:rsidRDefault="00FF0852" w:rsidP="007A6B2F">
      <w:pPr>
        <w:spacing w:line="480" w:lineRule="auto"/>
        <w:rPr>
          <w:rFonts w:ascii="Amiran" w:hAnsi="Amiran" w:cs="Amiran"/>
          <w:sz w:val="20"/>
          <w:szCs w:val="20"/>
          <w:lang w:val="pl-PL"/>
        </w:rPr>
      </w:pPr>
      <w:r w:rsidRPr="00DF6CDA">
        <w:rPr>
          <w:rFonts w:ascii="Amiran" w:hAnsi="Amiran" w:cs="Amiran"/>
          <w:sz w:val="20"/>
          <w:szCs w:val="20"/>
          <w:lang w:val="pl-PL"/>
        </w:rPr>
        <w:t>___________________________________________________________________________________________</w:t>
      </w:r>
    </w:p>
    <w:p w:rsidR="00FF0852" w:rsidRPr="00DF6CDA" w:rsidRDefault="00FF0852" w:rsidP="007A6B2F">
      <w:pPr>
        <w:spacing w:line="480" w:lineRule="auto"/>
        <w:rPr>
          <w:rFonts w:ascii="Amiran" w:hAnsi="Amiran" w:cs="Amiran"/>
          <w:sz w:val="20"/>
          <w:szCs w:val="20"/>
          <w:lang w:val="pl-PL"/>
        </w:rPr>
      </w:pPr>
      <w:r w:rsidRPr="00DF6CDA">
        <w:rPr>
          <w:rFonts w:ascii="Amiran" w:hAnsi="Amiran" w:cs="Amiran"/>
          <w:sz w:val="20"/>
          <w:szCs w:val="20"/>
          <w:lang w:val="pl-PL"/>
        </w:rPr>
        <w:t>___________________________________________________________________________________________</w:t>
      </w:r>
    </w:p>
    <w:p w:rsidR="00FF0852" w:rsidRPr="00DF6CDA" w:rsidRDefault="00FF0852" w:rsidP="007A6B2F">
      <w:pPr>
        <w:spacing w:line="480" w:lineRule="auto"/>
        <w:rPr>
          <w:rFonts w:ascii="Amiran" w:hAnsi="Amiran" w:cs="Amiran"/>
          <w:sz w:val="20"/>
          <w:szCs w:val="20"/>
          <w:lang w:val="pl-PL"/>
        </w:rPr>
      </w:pPr>
      <w:r w:rsidRPr="00DF6CDA">
        <w:rPr>
          <w:rFonts w:ascii="Amiran" w:hAnsi="Amiran" w:cs="Amiran"/>
          <w:sz w:val="20"/>
          <w:szCs w:val="20"/>
          <w:lang w:val="pl-PL"/>
        </w:rPr>
        <w:t>___________________________________________________________________________________________</w:t>
      </w:r>
    </w:p>
    <w:p w:rsidR="00FF0852" w:rsidRPr="002C1B9A" w:rsidRDefault="00FF0852" w:rsidP="007A6B2F">
      <w:pPr>
        <w:spacing w:line="480" w:lineRule="auto"/>
        <w:rPr>
          <w:rFonts w:ascii="Amiran" w:hAnsi="Amiran" w:cs="Amiran"/>
          <w:sz w:val="22"/>
          <w:szCs w:val="22"/>
          <w:lang w:val="pl-PL"/>
        </w:rPr>
      </w:pPr>
      <w:r>
        <w:rPr>
          <w:rFonts w:ascii="Amiran" w:hAnsi="Amiran" w:cs="Amiran"/>
          <w:sz w:val="22"/>
          <w:szCs w:val="22"/>
          <w:lang w:val="pl-PL"/>
        </w:rPr>
        <w:t>___________</w:t>
      </w:r>
      <w:r w:rsidRPr="002C1B9A">
        <w:rPr>
          <w:rFonts w:ascii="Amiran" w:hAnsi="Amiran" w:cs="Amiran"/>
          <w:sz w:val="22"/>
          <w:szCs w:val="22"/>
          <w:lang w:val="pl-PL"/>
        </w:rPr>
        <w:t>________________________________________________________________________</w:t>
      </w:r>
    </w:p>
    <w:p w:rsidR="00FF0852" w:rsidRPr="00F9466D" w:rsidRDefault="00FF0852" w:rsidP="00A36A73">
      <w:pPr>
        <w:spacing w:after="240" w:line="480" w:lineRule="auto"/>
        <w:jc w:val="both"/>
        <w:rPr>
          <w:rFonts w:ascii="Amiran" w:hAnsi="Amiran" w:cs="Amiran"/>
          <w:lang w:val="pl-PL"/>
        </w:rPr>
      </w:pPr>
      <w:r w:rsidRPr="00DF6CDA">
        <w:rPr>
          <w:rFonts w:ascii="Amiran" w:hAnsi="Amiran" w:cs="Amiran"/>
          <w:sz w:val="20"/>
          <w:szCs w:val="20"/>
          <w:lang w:val="it-IT"/>
        </w:rPr>
        <w:t xml:space="preserve">proeqtis ganxorcielebis Sedegad </w:t>
      </w:r>
      <w:r>
        <w:rPr>
          <w:rFonts w:ascii="Amiran" w:hAnsi="Amiran" w:cs="Amiran"/>
          <w:sz w:val="20"/>
          <w:szCs w:val="20"/>
          <w:lang w:val="it-IT"/>
        </w:rPr>
        <w:t>damatebiT Seqmnili samuSao adgilebis raodenoba (mudmivi,  droebiTi)</w:t>
      </w:r>
      <w:r w:rsidRPr="00356161">
        <w:rPr>
          <w:rFonts w:ascii="Amiran" w:hAnsi="Amiran" w:cs="Amiran"/>
          <w:sz w:val="20"/>
          <w:szCs w:val="20"/>
          <w:lang w:val="pl-PL"/>
        </w:rPr>
        <w:t xml:space="preserve"> </w:t>
      </w:r>
      <w:r w:rsidRPr="00DF6CDA">
        <w:rPr>
          <w:rFonts w:ascii="Amiran" w:hAnsi="Amiran" w:cs="Amiran"/>
          <w:sz w:val="20"/>
          <w:szCs w:val="20"/>
          <w:lang w:val="pl-PL"/>
        </w:rPr>
        <w:t>____________________________________________________________</w:t>
      </w:r>
      <w:r>
        <w:rPr>
          <w:rFonts w:ascii="Amiran" w:hAnsi="Amiran" w:cs="Amiran"/>
          <w:sz w:val="20"/>
          <w:szCs w:val="20"/>
          <w:lang w:val="pl-PL"/>
        </w:rPr>
        <w:t>___________</w:t>
      </w:r>
    </w:p>
    <w:p w:rsidR="00FF0852" w:rsidRPr="00DF6CDA" w:rsidRDefault="00FF0852" w:rsidP="00356161">
      <w:pPr>
        <w:spacing w:line="480" w:lineRule="auto"/>
        <w:rPr>
          <w:rFonts w:ascii="Amiran" w:hAnsi="Amiran" w:cs="Amiran"/>
          <w:sz w:val="20"/>
          <w:szCs w:val="20"/>
          <w:lang w:val="pl-PL"/>
        </w:rPr>
      </w:pPr>
      <w:r w:rsidRPr="00DF6CDA">
        <w:rPr>
          <w:rFonts w:ascii="Amiran" w:hAnsi="Amiran" w:cs="Amiran"/>
          <w:sz w:val="20"/>
          <w:szCs w:val="20"/>
          <w:lang w:val="it-IT"/>
        </w:rPr>
        <w:t xml:space="preserve">proeqtis </w:t>
      </w:r>
      <w:r>
        <w:rPr>
          <w:rFonts w:ascii="Amiran" w:hAnsi="Amiran" w:cs="Amiran"/>
          <w:sz w:val="20"/>
          <w:szCs w:val="20"/>
          <w:lang w:val="it-IT"/>
        </w:rPr>
        <w:t>jamuri Rirebuleba</w:t>
      </w:r>
      <w:r>
        <w:rPr>
          <w:rFonts w:ascii="Amiran" w:hAnsi="Amiran" w:cs="Amiran"/>
          <w:sz w:val="20"/>
          <w:szCs w:val="20"/>
          <w:lang w:val="pl-PL"/>
        </w:rPr>
        <w:t xml:space="preserve"> </w:t>
      </w:r>
      <w:r w:rsidRPr="00DF6CDA">
        <w:rPr>
          <w:rFonts w:ascii="Amiran" w:hAnsi="Amiran" w:cs="Amiran"/>
          <w:sz w:val="20"/>
          <w:szCs w:val="20"/>
          <w:lang w:val="pl-PL"/>
        </w:rPr>
        <w:t>sityvierad</w:t>
      </w:r>
      <w:r>
        <w:rPr>
          <w:rFonts w:ascii="Amiran" w:hAnsi="Amiran" w:cs="Amiran"/>
          <w:sz w:val="20"/>
          <w:szCs w:val="20"/>
          <w:lang w:val="pl-PL"/>
        </w:rPr>
        <w:t xml:space="preserve"> </w:t>
      </w:r>
      <w:r w:rsidRPr="00DF6CDA">
        <w:rPr>
          <w:rFonts w:ascii="Amiran" w:hAnsi="Amiran" w:cs="Amiran"/>
          <w:sz w:val="20"/>
          <w:szCs w:val="20"/>
          <w:lang w:val="pl-PL"/>
        </w:rPr>
        <w:t>(lari)</w:t>
      </w:r>
      <w:r>
        <w:rPr>
          <w:rFonts w:ascii="Amiran" w:hAnsi="Amiran" w:cs="Amiran"/>
          <w:sz w:val="20"/>
          <w:szCs w:val="20"/>
          <w:vertAlign w:val="superscript"/>
          <w:lang w:val="pl-PL"/>
        </w:rPr>
        <w:t>3</w:t>
      </w:r>
      <w:r w:rsidRPr="00DF6CDA">
        <w:rPr>
          <w:rFonts w:ascii="Amiran" w:hAnsi="Amiran" w:cs="Amiran"/>
          <w:sz w:val="20"/>
          <w:szCs w:val="20"/>
          <w:lang w:val="pl-PL"/>
        </w:rPr>
        <w:t>: _</w:t>
      </w:r>
      <w:r>
        <w:rPr>
          <w:rFonts w:ascii="Amiran" w:hAnsi="Amiran" w:cs="Amiran"/>
          <w:sz w:val="20"/>
          <w:szCs w:val="20"/>
          <w:lang w:val="pl-PL"/>
        </w:rPr>
        <w:t>______________</w:t>
      </w:r>
      <w:r w:rsidRPr="00DF6CDA">
        <w:rPr>
          <w:rFonts w:ascii="Amiran" w:hAnsi="Amiran" w:cs="Amiran"/>
          <w:sz w:val="20"/>
          <w:szCs w:val="20"/>
          <w:lang w:val="pl-PL"/>
        </w:rPr>
        <w:t>______________________</w:t>
      </w:r>
      <w:r>
        <w:rPr>
          <w:rFonts w:ascii="Amiran" w:hAnsi="Amiran" w:cs="Amiran"/>
          <w:sz w:val="20"/>
          <w:szCs w:val="20"/>
          <w:lang w:val="pl-PL"/>
        </w:rPr>
        <w:t>______</w:t>
      </w:r>
    </w:p>
    <w:p w:rsidR="00FF0852" w:rsidRPr="00DF6CDA" w:rsidRDefault="00FF0852" w:rsidP="00F9466D">
      <w:pPr>
        <w:spacing w:line="480" w:lineRule="auto"/>
        <w:rPr>
          <w:rFonts w:ascii="Amiran" w:hAnsi="Amiran" w:cs="Amiran"/>
          <w:sz w:val="20"/>
          <w:szCs w:val="20"/>
          <w:lang w:val="pl-PL"/>
        </w:rPr>
      </w:pPr>
      <w:r w:rsidRPr="00DF6CDA">
        <w:rPr>
          <w:rFonts w:ascii="Amiran" w:hAnsi="Amiran" w:cs="Amiran"/>
          <w:sz w:val="20"/>
          <w:szCs w:val="20"/>
          <w:lang w:val="pl-PL"/>
        </w:rPr>
        <w:t>sakredito resursis saxiT moTxovnili Tanxa sityvierad</w:t>
      </w:r>
      <w:r>
        <w:rPr>
          <w:rFonts w:ascii="Amiran" w:hAnsi="Amiran" w:cs="Amiran"/>
          <w:sz w:val="20"/>
          <w:szCs w:val="20"/>
          <w:vertAlign w:val="superscript"/>
          <w:lang w:val="pl-PL"/>
        </w:rPr>
        <w:t xml:space="preserve"> </w:t>
      </w:r>
      <w:r w:rsidRPr="00DF6CDA">
        <w:rPr>
          <w:rFonts w:ascii="Amiran" w:hAnsi="Amiran" w:cs="Amiran"/>
          <w:sz w:val="20"/>
          <w:szCs w:val="20"/>
          <w:lang w:val="pl-PL"/>
        </w:rPr>
        <w:t>(lari)</w:t>
      </w:r>
      <w:r w:rsidRPr="00A36A73">
        <w:rPr>
          <w:rFonts w:ascii="Amiran" w:hAnsi="Amiran" w:cs="Amiran"/>
          <w:sz w:val="20"/>
          <w:szCs w:val="20"/>
          <w:vertAlign w:val="superscript"/>
          <w:lang w:val="pl-PL"/>
        </w:rPr>
        <w:t xml:space="preserve"> </w:t>
      </w:r>
      <w:r>
        <w:rPr>
          <w:rFonts w:ascii="Amiran" w:hAnsi="Amiran" w:cs="Amiran"/>
          <w:sz w:val="20"/>
          <w:szCs w:val="20"/>
          <w:vertAlign w:val="superscript"/>
          <w:lang w:val="pl-PL"/>
        </w:rPr>
        <w:t>4</w:t>
      </w:r>
      <w:r w:rsidRPr="00DF6CDA">
        <w:rPr>
          <w:rFonts w:ascii="Amiran" w:hAnsi="Amiran" w:cs="Amiran"/>
          <w:sz w:val="20"/>
          <w:szCs w:val="20"/>
          <w:lang w:val="pl-PL"/>
        </w:rPr>
        <w:t>:</w:t>
      </w:r>
      <w:r>
        <w:rPr>
          <w:rFonts w:ascii="Amiran" w:hAnsi="Amiran" w:cs="Amiran"/>
          <w:sz w:val="20"/>
          <w:szCs w:val="20"/>
          <w:lang w:val="pl-PL"/>
        </w:rPr>
        <w:t xml:space="preserve"> </w:t>
      </w:r>
      <w:r w:rsidRPr="00DF6CDA">
        <w:rPr>
          <w:rFonts w:ascii="Amiran" w:hAnsi="Amiran" w:cs="Amiran"/>
          <w:sz w:val="20"/>
          <w:szCs w:val="20"/>
          <w:lang w:val="pl-PL"/>
        </w:rPr>
        <w:t xml:space="preserve"> </w:t>
      </w:r>
      <w:r>
        <w:rPr>
          <w:rFonts w:ascii="Amiran" w:hAnsi="Amiran" w:cs="Amiran"/>
          <w:sz w:val="20"/>
          <w:szCs w:val="20"/>
          <w:lang w:val="pl-PL"/>
        </w:rPr>
        <w:t>__________________________</w:t>
      </w:r>
    </w:p>
    <w:p w:rsidR="00FF0852" w:rsidRPr="00DF6CDA" w:rsidRDefault="00FF0852" w:rsidP="00F9466D">
      <w:pPr>
        <w:tabs>
          <w:tab w:val="num" w:pos="284"/>
        </w:tabs>
        <w:spacing w:line="480" w:lineRule="auto"/>
        <w:rPr>
          <w:rFonts w:ascii="Amiran" w:hAnsi="Amiran" w:cs="Amiran"/>
          <w:sz w:val="20"/>
          <w:szCs w:val="20"/>
          <w:lang w:val="pl-PL"/>
        </w:rPr>
      </w:pPr>
      <w:r w:rsidRPr="00DF6CDA">
        <w:rPr>
          <w:rFonts w:ascii="Amiran" w:hAnsi="Amiran" w:cs="Amiran"/>
          <w:sz w:val="20"/>
          <w:szCs w:val="20"/>
          <w:lang w:val="pl-PL"/>
        </w:rPr>
        <w:t>Tanamonawileoba (Tanxa, qoneba, sxva)</w:t>
      </w:r>
      <w:r w:rsidRPr="00A36A73">
        <w:rPr>
          <w:rFonts w:ascii="Amiran" w:hAnsi="Amiran" w:cs="Amiran"/>
          <w:sz w:val="20"/>
          <w:szCs w:val="20"/>
          <w:vertAlign w:val="superscript"/>
          <w:lang w:val="pl-PL"/>
        </w:rPr>
        <w:t xml:space="preserve"> </w:t>
      </w:r>
      <w:r>
        <w:rPr>
          <w:rFonts w:ascii="Amiran" w:hAnsi="Amiran" w:cs="Amiran"/>
          <w:sz w:val="20"/>
          <w:szCs w:val="20"/>
          <w:vertAlign w:val="superscript"/>
          <w:lang w:val="pl-PL"/>
        </w:rPr>
        <w:t>5</w:t>
      </w:r>
      <w:r w:rsidRPr="00DF6CDA">
        <w:rPr>
          <w:rFonts w:ascii="Amiran" w:hAnsi="Amiran" w:cs="Amiran"/>
          <w:sz w:val="20"/>
          <w:szCs w:val="20"/>
          <w:lang w:val="pl-PL"/>
        </w:rPr>
        <w:t xml:space="preserve"> ____________________________________________________</w:t>
      </w:r>
      <w:r>
        <w:rPr>
          <w:rFonts w:ascii="Amiran" w:hAnsi="Amiran" w:cs="Amiran"/>
          <w:sz w:val="20"/>
          <w:szCs w:val="20"/>
          <w:lang w:val="pl-PL"/>
        </w:rPr>
        <w:t>__</w:t>
      </w:r>
    </w:p>
    <w:p w:rsidR="00FF0852" w:rsidRDefault="00FF0852" w:rsidP="00AB7412">
      <w:pPr>
        <w:rPr>
          <w:rFonts w:ascii="Amiran" w:hAnsi="Amiran" w:cs="Amiran"/>
          <w:b/>
          <w:bCs/>
          <w:sz w:val="20"/>
          <w:szCs w:val="20"/>
          <w:lang w:val="es-ES_tradnl"/>
        </w:rPr>
      </w:pPr>
    </w:p>
    <w:p w:rsidR="00FF0852" w:rsidRPr="00DF6CDA" w:rsidRDefault="00FF0852" w:rsidP="00DF6CDA">
      <w:pPr>
        <w:spacing w:line="360" w:lineRule="auto"/>
        <w:rPr>
          <w:rFonts w:ascii="Amiran" w:hAnsi="Amiran" w:cs="Amiran"/>
          <w:sz w:val="20"/>
          <w:szCs w:val="20"/>
          <w:lang w:val="it-IT"/>
        </w:rPr>
      </w:pPr>
      <w:r>
        <w:rPr>
          <w:rFonts w:ascii="Amiran" w:hAnsi="Amiran" w:cs="Amiran"/>
          <w:sz w:val="20"/>
          <w:szCs w:val="20"/>
          <w:lang w:val="it-IT"/>
        </w:rPr>
        <w:t>safinanso organizacia</w:t>
      </w:r>
      <w:r w:rsidRPr="00DF6CDA">
        <w:rPr>
          <w:rFonts w:ascii="Amiran" w:hAnsi="Amiran" w:cs="Amiran"/>
          <w:sz w:val="20"/>
          <w:szCs w:val="20"/>
          <w:lang w:val="it-IT"/>
        </w:rPr>
        <w:t xml:space="preserve">, romelSic </w:t>
      </w:r>
      <w:r>
        <w:rPr>
          <w:rFonts w:ascii="Amiran" w:hAnsi="Amiran" w:cs="Amiran"/>
          <w:sz w:val="20"/>
          <w:szCs w:val="20"/>
          <w:lang w:val="it-IT"/>
        </w:rPr>
        <w:t>g</w:t>
      </w:r>
      <w:r w:rsidRPr="00DF6CDA">
        <w:rPr>
          <w:rFonts w:ascii="Amiran" w:hAnsi="Amiran" w:cs="Amiran"/>
          <w:sz w:val="20"/>
          <w:szCs w:val="20"/>
          <w:lang w:val="it-IT"/>
        </w:rPr>
        <w:t>sur</w:t>
      </w:r>
      <w:r>
        <w:rPr>
          <w:rFonts w:ascii="Amiran" w:hAnsi="Amiran" w:cs="Amiran"/>
          <w:sz w:val="20"/>
          <w:szCs w:val="20"/>
          <w:lang w:val="it-IT"/>
        </w:rPr>
        <w:t>T</w:t>
      </w:r>
      <w:r w:rsidRPr="00DF6CDA">
        <w:rPr>
          <w:rFonts w:ascii="Amiran" w:hAnsi="Amiran" w:cs="Amiran"/>
          <w:sz w:val="20"/>
          <w:szCs w:val="20"/>
          <w:lang w:val="it-IT"/>
        </w:rPr>
        <w:t xml:space="preserve"> gaigzavnos ganacxadi </w:t>
      </w:r>
      <w:r w:rsidRPr="00DF6CDA">
        <w:rPr>
          <w:rFonts w:ascii="Amiran" w:hAnsi="Amiran" w:cs="Amiran"/>
          <w:sz w:val="18"/>
          <w:szCs w:val="18"/>
          <w:lang w:val="es-ES_tradnl"/>
        </w:rPr>
        <w:t>(aRniSneT mxolod erTi)</w:t>
      </w:r>
      <w:r w:rsidRPr="00DF6CDA">
        <w:rPr>
          <w:rFonts w:ascii="Amiran" w:hAnsi="Amiran" w:cs="Amiran"/>
          <w:lang w:val="es-ES_tradnl"/>
        </w:rPr>
        <w:t>:</w:t>
      </w:r>
    </w:p>
    <w:tbl>
      <w:tblPr>
        <w:tblW w:w="0" w:type="auto"/>
        <w:tblInd w:w="-106" w:type="dxa"/>
        <w:tblLook w:val="00A0" w:firstRow="1" w:lastRow="0" w:firstColumn="1" w:lastColumn="0" w:noHBand="0" w:noVBand="0"/>
      </w:tblPr>
      <w:tblGrid>
        <w:gridCol w:w="477"/>
        <w:gridCol w:w="3667"/>
        <w:gridCol w:w="1436"/>
        <w:gridCol w:w="567"/>
        <w:gridCol w:w="4216"/>
      </w:tblGrid>
      <w:tr w:rsidR="00FF0852" w:rsidRPr="00DF6CDA">
        <w:tc>
          <w:tcPr>
            <w:tcW w:w="47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saqarTvelos banki</w:t>
            </w:r>
          </w:p>
        </w:tc>
        <w:tc>
          <w:tcPr>
            <w:tcW w:w="1436" w:type="dxa"/>
          </w:tcPr>
          <w:p w:rsidR="00FF0852" w:rsidRPr="00DF6CDA" w:rsidRDefault="00FF0852" w:rsidP="00CF1DC9">
            <w:pPr>
              <w:spacing w:line="480" w:lineRule="auto"/>
              <w:rPr>
                <w:rFonts w:ascii="Amiran" w:hAnsi="Amiran" w:cs="Amiran"/>
                <w:sz w:val="20"/>
                <w:szCs w:val="20"/>
                <w:lang w:val="es-ES_tradnl"/>
              </w:rPr>
            </w:pPr>
          </w:p>
        </w:tc>
        <w:tc>
          <w:tcPr>
            <w:tcW w:w="56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 ]</w:t>
            </w:r>
          </w:p>
        </w:tc>
        <w:tc>
          <w:tcPr>
            <w:tcW w:w="4216"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it-IT"/>
              </w:rPr>
              <w:t>liberTi banki</w:t>
            </w:r>
          </w:p>
        </w:tc>
      </w:tr>
      <w:tr w:rsidR="00FF0852" w:rsidRPr="00DF6CDA">
        <w:tc>
          <w:tcPr>
            <w:tcW w:w="47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bazisbanki</w:t>
            </w:r>
          </w:p>
        </w:tc>
        <w:tc>
          <w:tcPr>
            <w:tcW w:w="1436" w:type="dxa"/>
          </w:tcPr>
          <w:p w:rsidR="00FF0852" w:rsidRPr="00DF6CDA" w:rsidRDefault="00FF0852" w:rsidP="00CF1DC9">
            <w:pPr>
              <w:spacing w:line="480" w:lineRule="auto"/>
              <w:rPr>
                <w:rFonts w:ascii="Amiran" w:hAnsi="Amiran" w:cs="Amiran"/>
                <w:sz w:val="20"/>
                <w:szCs w:val="20"/>
                <w:lang w:val="es-ES_tradnl"/>
              </w:rPr>
            </w:pPr>
          </w:p>
        </w:tc>
        <w:tc>
          <w:tcPr>
            <w:tcW w:w="56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 ]</w:t>
            </w:r>
          </w:p>
        </w:tc>
        <w:tc>
          <w:tcPr>
            <w:tcW w:w="4216" w:type="dxa"/>
          </w:tcPr>
          <w:p w:rsidR="00FF0852" w:rsidRPr="00AA6640" w:rsidRDefault="00FF0852" w:rsidP="00CF1DC9">
            <w:pPr>
              <w:spacing w:line="480" w:lineRule="auto"/>
              <w:rPr>
                <w:rFonts w:ascii="Sylfaen" w:hAnsi="Sylfaen" w:cs="Sylfaen"/>
                <w:sz w:val="20"/>
                <w:szCs w:val="20"/>
                <w:lang w:val="en-US"/>
              </w:rPr>
            </w:pPr>
            <w:r w:rsidRPr="00AA6640">
              <w:rPr>
                <w:rFonts w:ascii="Amiran" w:hAnsi="Amiran" w:cs="Amiran"/>
                <w:sz w:val="20"/>
                <w:szCs w:val="20"/>
                <w:lang w:val="it-IT"/>
              </w:rPr>
              <w:t>Tibisi banki</w:t>
            </w:r>
          </w:p>
        </w:tc>
      </w:tr>
      <w:tr w:rsidR="00FF0852" w:rsidRPr="00DF6CDA">
        <w:tc>
          <w:tcPr>
            <w:tcW w:w="47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DF6CDA" w:rsidRDefault="00FF0852" w:rsidP="00CF1DC9">
            <w:pPr>
              <w:spacing w:line="480" w:lineRule="auto"/>
              <w:rPr>
                <w:rFonts w:ascii="Amiran" w:hAnsi="Amiran" w:cs="Amiran"/>
                <w:sz w:val="20"/>
                <w:szCs w:val="20"/>
                <w:lang w:val="es-ES_tradnl"/>
              </w:rPr>
            </w:pPr>
            <w:r>
              <w:rPr>
                <w:rFonts w:ascii="Amiran" w:hAnsi="Amiran" w:cs="Amiran"/>
                <w:sz w:val="20"/>
                <w:szCs w:val="20"/>
                <w:lang w:val="es-ES_tradnl"/>
              </w:rPr>
              <w:t>prokredit banki</w:t>
            </w:r>
          </w:p>
        </w:tc>
        <w:tc>
          <w:tcPr>
            <w:tcW w:w="1436" w:type="dxa"/>
          </w:tcPr>
          <w:p w:rsidR="00FF0852" w:rsidRPr="00DF6CDA" w:rsidRDefault="00FF0852" w:rsidP="00CF1DC9">
            <w:pPr>
              <w:spacing w:line="480" w:lineRule="auto"/>
              <w:rPr>
                <w:rFonts w:ascii="Amiran" w:hAnsi="Amiran" w:cs="Amiran"/>
                <w:sz w:val="20"/>
                <w:szCs w:val="20"/>
                <w:lang w:val="es-ES_tradnl"/>
              </w:rPr>
            </w:pPr>
          </w:p>
        </w:tc>
        <w:tc>
          <w:tcPr>
            <w:tcW w:w="567" w:type="dxa"/>
          </w:tcPr>
          <w:p w:rsidR="00FF0852" w:rsidRDefault="00FF0852">
            <w:r w:rsidRPr="00F65EB5">
              <w:rPr>
                <w:rFonts w:ascii="Amiran" w:hAnsi="Amiran" w:cs="Amiran"/>
                <w:sz w:val="20"/>
                <w:szCs w:val="20"/>
                <w:lang w:val="es-ES_tradnl"/>
              </w:rPr>
              <w:t>[ ]</w:t>
            </w:r>
          </w:p>
        </w:tc>
        <w:tc>
          <w:tcPr>
            <w:tcW w:w="4216" w:type="dxa"/>
          </w:tcPr>
          <w:p w:rsidR="00FF0852" w:rsidRPr="00AA6640" w:rsidRDefault="00FF0852" w:rsidP="00CF1DC9">
            <w:pPr>
              <w:spacing w:line="480" w:lineRule="auto"/>
              <w:rPr>
                <w:rFonts w:ascii="Amiran" w:hAnsi="Amiran" w:cs="Amiran"/>
                <w:sz w:val="20"/>
                <w:szCs w:val="20"/>
                <w:lang w:val="it-IT"/>
              </w:rPr>
            </w:pPr>
            <w:r>
              <w:rPr>
                <w:rFonts w:ascii="Amiran" w:hAnsi="Amiran" w:cs="Amiran"/>
                <w:sz w:val="20"/>
                <w:szCs w:val="20"/>
                <w:lang w:val="it-IT"/>
              </w:rPr>
              <w:t>banki respublika</w:t>
            </w:r>
          </w:p>
        </w:tc>
      </w:tr>
      <w:tr w:rsidR="00FF0852" w:rsidRPr="00DF6CDA">
        <w:tc>
          <w:tcPr>
            <w:tcW w:w="47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Default="00FF0852" w:rsidP="00CF1DC9">
            <w:pPr>
              <w:spacing w:line="480" w:lineRule="auto"/>
              <w:rPr>
                <w:rFonts w:ascii="Amiran" w:hAnsi="Amiran" w:cs="Amiran"/>
                <w:sz w:val="20"/>
                <w:szCs w:val="20"/>
                <w:lang w:val="es-ES_tradnl"/>
              </w:rPr>
            </w:pPr>
            <w:r>
              <w:rPr>
                <w:rFonts w:ascii="Amiran" w:hAnsi="Amiran" w:cs="Amiran"/>
                <w:sz w:val="20"/>
                <w:szCs w:val="20"/>
                <w:lang w:val="es-ES_tradnl"/>
              </w:rPr>
              <w:t>viTibi banki</w:t>
            </w:r>
          </w:p>
        </w:tc>
        <w:tc>
          <w:tcPr>
            <w:tcW w:w="1436" w:type="dxa"/>
          </w:tcPr>
          <w:p w:rsidR="00FF0852" w:rsidRPr="00DF6CDA" w:rsidRDefault="00FF0852" w:rsidP="00CF1DC9">
            <w:pPr>
              <w:spacing w:line="480" w:lineRule="auto"/>
              <w:rPr>
                <w:rFonts w:ascii="Amiran" w:hAnsi="Amiran" w:cs="Amiran"/>
                <w:sz w:val="20"/>
                <w:szCs w:val="20"/>
                <w:lang w:val="es-ES_tradnl"/>
              </w:rPr>
            </w:pPr>
          </w:p>
        </w:tc>
        <w:tc>
          <w:tcPr>
            <w:tcW w:w="567" w:type="dxa"/>
          </w:tcPr>
          <w:p w:rsidR="00FF0852" w:rsidRDefault="00FF0852">
            <w:r w:rsidRPr="00F65EB5">
              <w:rPr>
                <w:rFonts w:ascii="Amiran" w:hAnsi="Amiran" w:cs="Amiran"/>
                <w:sz w:val="20"/>
                <w:szCs w:val="20"/>
                <w:lang w:val="es-ES_tradnl"/>
              </w:rPr>
              <w:t>[ ]</w:t>
            </w:r>
          </w:p>
        </w:tc>
        <w:tc>
          <w:tcPr>
            <w:tcW w:w="4216" w:type="dxa"/>
          </w:tcPr>
          <w:p w:rsidR="00FF0852" w:rsidRDefault="00FF0852" w:rsidP="00CF1DC9">
            <w:pPr>
              <w:spacing w:line="480" w:lineRule="auto"/>
              <w:rPr>
                <w:rFonts w:ascii="Amiran" w:hAnsi="Amiran" w:cs="Amiran"/>
                <w:sz w:val="20"/>
                <w:szCs w:val="20"/>
                <w:lang w:val="it-IT"/>
              </w:rPr>
            </w:pPr>
            <w:r>
              <w:rPr>
                <w:rFonts w:ascii="Amiran" w:hAnsi="Amiran" w:cs="Amiran"/>
                <w:sz w:val="20"/>
                <w:szCs w:val="20"/>
                <w:lang w:val="it-IT"/>
              </w:rPr>
              <w:t>banki qarTu</w:t>
            </w:r>
          </w:p>
        </w:tc>
      </w:tr>
      <w:tr w:rsidR="00FF0852" w:rsidRPr="00DF6CDA">
        <w:tc>
          <w:tcPr>
            <w:tcW w:w="477" w:type="dxa"/>
          </w:tcPr>
          <w:p w:rsidR="00FF0852" w:rsidRPr="00DF6CDA" w:rsidRDefault="00FF0852" w:rsidP="00CF1DC9">
            <w:pPr>
              <w:spacing w:line="48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2C1B9A" w:rsidRDefault="00FF0852" w:rsidP="00CF1DC9">
            <w:pPr>
              <w:spacing w:line="480" w:lineRule="auto"/>
              <w:rPr>
                <w:rFonts w:ascii="Amiran" w:hAnsi="Amiran" w:cs="Amiran"/>
                <w:sz w:val="20"/>
                <w:szCs w:val="20"/>
                <w:highlight w:val="yellow"/>
                <w:lang w:val="es-ES_tradnl"/>
              </w:rPr>
            </w:pPr>
            <w:r w:rsidRPr="0061314F">
              <w:rPr>
                <w:rFonts w:ascii="Amiran" w:hAnsi="Amiran" w:cs="Amiran"/>
                <w:sz w:val="20"/>
                <w:szCs w:val="20"/>
                <w:lang w:val="es-ES_tradnl"/>
              </w:rPr>
              <w:t>kor standart banki</w:t>
            </w:r>
          </w:p>
        </w:tc>
        <w:tc>
          <w:tcPr>
            <w:tcW w:w="1436" w:type="dxa"/>
          </w:tcPr>
          <w:p w:rsidR="00FF0852" w:rsidRPr="00064EAD" w:rsidRDefault="00FF0852" w:rsidP="00CF1DC9">
            <w:pPr>
              <w:spacing w:line="480" w:lineRule="auto"/>
              <w:rPr>
                <w:rFonts w:ascii="Amiran" w:hAnsi="Amiran" w:cs="Amiran"/>
                <w:sz w:val="20"/>
                <w:szCs w:val="20"/>
                <w:lang w:val="es-ES_tradnl"/>
              </w:rPr>
            </w:pPr>
          </w:p>
        </w:tc>
        <w:tc>
          <w:tcPr>
            <w:tcW w:w="567" w:type="dxa"/>
          </w:tcPr>
          <w:p w:rsidR="00FF0852" w:rsidRPr="00064EAD" w:rsidRDefault="00FF0852" w:rsidP="008B076A"/>
        </w:tc>
        <w:tc>
          <w:tcPr>
            <w:tcW w:w="4216" w:type="dxa"/>
          </w:tcPr>
          <w:p w:rsidR="00FF0852" w:rsidRPr="00064EAD" w:rsidRDefault="00FF0852" w:rsidP="00CF1DC9">
            <w:pPr>
              <w:spacing w:line="480" w:lineRule="auto"/>
              <w:rPr>
                <w:rFonts w:ascii="Amiran" w:hAnsi="Amiran" w:cs="Amiran"/>
                <w:sz w:val="20"/>
                <w:szCs w:val="20"/>
                <w:lang w:val="it-IT"/>
              </w:rPr>
            </w:pPr>
          </w:p>
        </w:tc>
      </w:tr>
    </w:tbl>
    <w:p w:rsidR="00FF0852" w:rsidRDefault="00FF0852" w:rsidP="00AB7412">
      <w:pPr>
        <w:rPr>
          <w:rFonts w:ascii="Amiran" w:hAnsi="Amiran" w:cs="Amiran"/>
          <w:b/>
          <w:bCs/>
          <w:sz w:val="20"/>
          <w:szCs w:val="20"/>
          <w:lang w:val="es-ES_tradnl"/>
        </w:rPr>
      </w:pPr>
    </w:p>
    <w:p w:rsidR="00FF0852" w:rsidRPr="009D7439" w:rsidRDefault="00FF0852" w:rsidP="0026714A">
      <w:pPr>
        <w:spacing w:line="276" w:lineRule="auto"/>
        <w:rPr>
          <w:rFonts w:ascii="AcadMtavr" w:hAnsi="AcadMtavr" w:cs="AcadMtavr"/>
          <w:b/>
          <w:bCs/>
          <w:sz w:val="14"/>
          <w:szCs w:val="14"/>
          <w:vertAlign w:val="superscript"/>
          <w:lang w:val="es-ES_tradnl"/>
        </w:rPr>
      </w:pPr>
    </w:p>
    <w:p w:rsidR="00FF0852" w:rsidRPr="00DF6CDA" w:rsidRDefault="00FF0852" w:rsidP="0026714A">
      <w:pPr>
        <w:spacing w:line="276" w:lineRule="auto"/>
        <w:rPr>
          <w:rFonts w:ascii="Amiran" w:hAnsi="Amiran" w:cs="Amiran"/>
          <w:sz w:val="20"/>
          <w:szCs w:val="20"/>
          <w:lang w:val="pl-PL"/>
        </w:rPr>
      </w:pPr>
      <w:r w:rsidRPr="005300B1">
        <w:rPr>
          <w:rFonts w:ascii="AcadMtavr" w:hAnsi="AcadMtavr" w:cs="AcadMtavr"/>
          <w:b/>
          <w:bCs/>
          <w:vertAlign w:val="superscript"/>
          <w:lang w:val="es-ES_tradnl"/>
        </w:rPr>
        <w:t>*</w:t>
      </w:r>
      <w:r w:rsidRPr="009371FC">
        <w:rPr>
          <w:rFonts w:ascii="AcadMtavr" w:hAnsi="AcadMtavr" w:cs="AcadMtavr"/>
          <w:b/>
          <w:bCs/>
          <w:lang w:val="es-ES_tradnl"/>
        </w:rPr>
        <w:t>socialuri sawarmo</w:t>
      </w:r>
      <w:r w:rsidRPr="009371FC">
        <w:rPr>
          <w:rFonts w:ascii="Amiran" w:hAnsi="Amiran" w:cs="Amiran"/>
          <w:b/>
          <w:bCs/>
          <w:lang w:val="es-ES_tradnl"/>
        </w:rPr>
        <w:t xml:space="preserve"> </w:t>
      </w:r>
      <w:r w:rsidRPr="00DF6CDA">
        <w:rPr>
          <w:rFonts w:ascii="Amiran" w:hAnsi="Amiran" w:cs="Amiran"/>
          <w:sz w:val="20"/>
          <w:szCs w:val="20"/>
          <w:lang w:val="pl-PL"/>
        </w:rPr>
        <w:t>(aRniSnuli veli ivseba socialuri mewarmeobis SemTxvevaSi)</w:t>
      </w:r>
    </w:p>
    <w:p w:rsidR="00FF0852" w:rsidRPr="00DF6CDA" w:rsidRDefault="00FF0852" w:rsidP="00A36A73">
      <w:pPr>
        <w:tabs>
          <w:tab w:val="left" w:pos="2430"/>
        </w:tabs>
        <w:spacing w:line="276" w:lineRule="auto"/>
        <w:ind w:right="-2"/>
        <w:jc w:val="both"/>
        <w:rPr>
          <w:rFonts w:ascii="Amiran" w:hAnsi="Amiran" w:cs="Amiran"/>
          <w:i/>
          <w:iCs/>
          <w:sz w:val="16"/>
          <w:szCs w:val="16"/>
          <w:lang w:val="it-IT"/>
        </w:rPr>
      </w:pPr>
      <w:r w:rsidRPr="00DF6CDA">
        <w:rPr>
          <w:rFonts w:ascii="Amiran" w:hAnsi="Amiran" w:cs="Amiran"/>
          <w:i/>
          <w:iCs/>
          <w:sz w:val="16"/>
          <w:szCs w:val="16"/>
          <w:lang w:val="it-IT"/>
        </w:rPr>
        <w:t xml:space="preserve">socialuri sawarmo </w:t>
      </w:r>
      <w:r w:rsidRPr="00DF6CDA">
        <w:rPr>
          <w:rFonts w:ascii="AcadNusx" w:hAnsi="AcadNusx" w:cs="AcadNusx"/>
          <w:i/>
          <w:iCs/>
          <w:sz w:val="16"/>
          <w:szCs w:val="16"/>
          <w:lang w:val="it-IT"/>
        </w:rPr>
        <w:t>–</w:t>
      </w:r>
      <w:r w:rsidRPr="00DF6CDA">
        <w:rPr>
          <w:rFonts w:ascii="Amiran" w:hAnsi="Amiran" w:cs="Amiran"/>
          <w:i/>
          <w:iCs/>
          <w:sz w:val="16"/>
          <w:szCs w:val="16"/>
          <w:lang w:val="it-IT"/>
        </w:rPr>
        <w:t xml:space="preserve"> biznesi, romelsac amoZravebs mkveTrad gamoxatuli socialuri misia da romelic axdens mogebis reinvestirebas aRniSnuli misiis misaRwevad. biznesisagan gansxvavebiT, misi mamoZravebeli Zala ar aris mogebis zrda da misi ganawileba mewileebsa da mflobelebs Soris (evraziis</w:t>
      </w:r>
      <w:r>
        <w:rPr>
          <w:rFonts w:ascii="Amiran" w:hAnsi="Amiran" w:cs="Amiran"/>
          <w:i/>
          <w:iCs/>
          <w:sz w:val="16"/>
          <w:szCs w:val="16"/>
          <w:lang w:val="it-IT"/>
        </w:rPr>
        <w:t xml:space="preserve"> TanamSromlobis</w:t>
      </w:r>
      <w:r w:rsidRPr="00DF6CDA">
        <w:rPr>
          <w:rFonts w:ascii="Amiran" w:hAnsi="Amiran" w:cs="Amiran"/>
          <w:i/>
          <w:iCs/>
          <w:sz w:val="16"/>
          <w:szCs w:val="16"/>
          <w:lang w:val="it-IT"/>
        </w:rPr>
        <w:t xml:space="preserve"> fondis ganmarteba).</w:t>
      </w:r>
    </w:p>
    <w:p w:rsidR="00FF0852" w:rsidRDefault="00FF0852" w:rsidP="00E6173A">
      <w:pPr>
        <w:rPr>
          <w:rFonts w:ascii="Amiran" w:hAnsi="Amiran" w:cs="Amiran"/>
          <w:sz w:val="20"/>
          <w:szCs w:val="20"/>
          <w:lang w:val="it-IT"/>
        </w:rPr>
      </w:pPr>
    </w:p>
    <w:p w:rsidR="00FF0852" w:rsidRDefault="00FF0852" w:rsidP="002C1B9A">
      <w:pPr>
        <w:spacing w:line="480" w:lineRule="auto"/>
        <w:rPr>
          <w:rFonts w:ascii="Amiran" w:hAnsi="Amiran" w:cs="Amiran"/>
          <w:b/>
          <w:bCs/>
          <w:sz w:val="20"/>
          <w:szCs w:val="20"/>
          <w:lang w:val="it-IT"/>
        </w:rPr>
      </w:pPr>
      <w:r w:rsidRPr="00DF6CDA">
        <w:rPr>
          <w:rFonts w:ascii="Amiran" w:hAnsi="Amiran" w:cs="Amiran"/>
          <w:sz w:val="20"/>
          <w:szCs w:val="20"/>
          <w:lang w:val="it-IT"/>
        </w:rPr>
        <w:t>organizaciis socialuri misia</w:t>
      </w:r>
      <w:r w:rsidRPr="00DF6CDA">
        <w:rPr>
          <w:rFonts w:ascii="Amiran" w:hAnsi="Amiran" w:cs="Amiran"/>
          <w:b/>
          <w:bCs/>
          <w:sz w:val="20"/>
          <w:szCs w:val="20"/>
          <w:lang w:val="it-IT"/>
        </w:rPr>
        <w:t xml:space="preserve"> </w:t>
      </w:r>
      <w:r>
        <w:rPr>
          <w:rFonts w:ascii="Amiran" w:hAnsi="Amiran" w:cs="Amiran"/>
          <w:b/>
          <w:bCs/>
          <w:sz w:val="20"/>
          <w:szCs w:val="20"/>
          <w:lang w:val="it-IT"/>
        </w:rPr>
        <w:t>____________</w:t>
      </w:r>
      <w:r w:rsidRPr="00DF6CDA">
        <w:rPr>
          <w:rFonts w:ascii="Amiran" w:hAnsi="Amiran" w:cs="Amiran"/>
          <w:b/>
          <w:bCs/>
          <w:sz w:val="20"/>
          <w:szCs w:val="20"/>
          <w:lang w:val="it-IT"/>
        </w:rPr>
        <w:t>________________________________________________</w:t>
      </w:r>
    </w:p>
    <w:p w:rsidR="00FF0852" w:rsidRDefault="00FF0852" w:rsidP="002C1B9A">
      <w:pPr>
        <w:spacing w:line="480" w:lineRule="auto"/>
        <w:rPr>
          <w:rFonts w:ascii="Amiran" w:hAnsi="Amiran" w:cs="Amiran"/>
          <w:sz w:val="20"/>
          <w:szCs w:val="20"/>
          <w:lang w:val="pl-PL"/>
        </w:rPr>
      </w:pPr>
      <w:r w:rsidRPr="00DF6CDA">
        <w:rPr>
          <w:rFonts w:ascii="Amiran" w:hAnsi="Amiran" w:cs="Amiran"/>
          <w:sz w:val="20"/>
          <w:szCs w:val="20"/>
          <w:lang w:val="pl-PL"/>
        </w:rPr>
        <w:t>___________________________________________________________________________________________</w:t>
      </w:r>
    </w:p>
    <w:p w:rsidR="00FF0852" w:rsidRPr="00DF6CDA" w:rsidRDefault="00FF0852" w:rsidP="002C1B9A">
      <w:pPr>
        <w:spacing w:line="480" w:lineRule="auto"/>
        <w:rPr>
          <w:rFonts w:ascii="Amiran" w:hAnsi="Amiran" w:cs="Amiran"/>
          <w:b/>
          <w:bCs/>
          <w:sz w:val="20"/>
          <w:szCs w:val="20"/>
          <w:lang w:val="it-IT"/>
        </w:rPr>
      </w:pPr>
      <w:r w:rsidRPr="00DF6CDA">
        <w:rPr>
          <w:rFonts w:ascii="Amiran" w:hAnsi="Amiran" w:cs="Amiran"/>
          <w:sz w:val="20"/>
          <w:szCs w:val="20"/>
          <w:lang w:val="pl-PL"/>
        </w:rPr>
        <w:t>___________________________________________________________________________________________</w:t>
      </w:r>
    </w:p>
    <w:p w:rsidR="00FF0852" w:rsidRPr="00DF6CDA" w:rsidRDefault="00FF0852" w:rsidP="002C1B9A">
      <w:pPr>
        <w:spacing w:line="480" w:lineRule="auto"/>
        <w:rPr>
          <w:rFonts w:ascii="Amiran" w:hAnsi="Amiran" w:cs="Amiran"/>
          <w:b/>
          <w:bCs/>
          <w:sz w:val="20"/>
          <w:szCs w:val="20"/>
          <w:lang w:val="it-IT"/>
        </w:rPr>
      </w:pPr>
      <w:r w:rsidRPr="00DF6CDA">
        <w:rPr>
          <w:rFonts w:ascii="Amiran" w:hAnsi="Amiran" w:cs="Amiran"/>
          <w:sz w:val="20"/>
          <w:szCs w:val="20"/>
          <w:lang w:val="it-IT"/>
        </w:rPr>
        <w:t xml:space="preserve">proeqtis beneficiarebi </w:t>
      </w:r>
      <w:r w:rsidRPr="00DF6CDA">
        <w:rPr>
          <w:rFonts w:ascii="Amiran" w:hAnsi="Amiran" w:cs="Amiran"/>
          <w:sz w:val="20"/>
          <w:szCs w:val="20"/>
          <w:lang w:val="pl-PL"/>
        </w:rPr>
        <w:t>______________________________</w:t>
      </w:r>
      <w:r>
        <w:rPr>
          <w:rFonts w:ascii="Amiran" w:hAnsi="Amiran" w:cs="Amiran"/>
          <w:sz w:val="20"/>
          <w:szCs w:val="20"/>
          <w:lang w:val="pl-PL"/>
        </w:rPr>
        <w:t>___________________________</w:t>
      </w:r>
      <w:r w:rsidRPr="00DF6CDA">
        <w:rPr>
          <w:rFonts w:ascii="Amiran" w:hAnsi="Amiran" w:cs="Amiran"/>
          <w:sz w:val="20"/>
          <w:szCs w:val="20"/>
          <w:lang w:val="pl-PL"/>
        </w:rPr>
        <w:t>__________</w:t>
      </w:r>
    </w:p>
    <w:p w:rsidR="00FF0852" w:rsidRPr="00DF6CDA" w:rsidRDefault="00FF0852" w:rsidP="00AB2D27">
      <w:pPr>
        <w:spacing w:line="480" w:lineRule="auto"/>
        <w:rPr>
          <w:rFonts w:ascii="Amiran" w:hAnsi="Amiran" w:cs="Amiran"/>
          <w:sz w:val="20"/>
          <w:szCs w:val="20"/>
          <w:lang w:val="pl-PL"/>
        </w:rPr>
      </w:pPr>
      <w:r w:rsidRPr="00DF6CDA">
        <w:rPr>
          <w:rFonts w:ascii="Amiran" w:hAnsi="Amiran" w:cs="Amiran"/>
          <w:sz w:val="20"/>
          <w:szCs w:val="20"/>
          <w:lang w:val="pl-PL"/>
        </w:rPr>
        <w:t>______________________________________________________________________________________________________________________________________________________________________________________</w:t>
      </w:r>
    </w:p>
    <w:p w:rsidR="00FF0852" w:rsidRPr="00DF6CDA" w:rsidRDefault="00FF0852" w:rsidP="009371FC">
      <w:pPr>
        <w:spacing w:line="276" w:lineRule="auto"/>
        <w:rPr>
          <w:rFonts w:ascii="Amiran" w:hAnsi="Amiran" w:cs="Amiran"/>
          <w:sz w:val="20"/>
          <w:szCs w:val="20"/>
          <w:lang w:val="pl-PL"/>
        </w:rPr>
      </w:pPr>
      <w:r w:rsidRPr="00DF6CDA">
        <w:rPr>
          <w:rFonts w:ascii="Amiran" w:hAnsi="Amiran" w:cs="Amiran"/>
          <w:sz w:val="20"/>
          <w:szCs w:val="20"/>
          <w:lang w:val="pl-PL"/>
        </w:rPr>
        <w:t>grantis saxiT moTxovnili Tanxa (lari) sityvierad</w:t>
      </w:r>
      <w:r>
        <w:rPr>
          <w:rFonts w:ascii="Amiran" w:hAnsi="Amiran" w:cs="Amiran"/>
          <w:sz w:val="20"/>
          <w:szCs w:val="20"/>
          <w:vertAlign w:val="superscript"/>
          <w:lang w:val="pl-PL"/>
        </w:rPr>
        <w:t>6</w:t>
      </w:r>
      <w:r w:rsidRPr="00DF6CDA">
        <w:rPr>
          <w:rFonts w:ascii="Amiran" w:hAnsi="Amiran" w:cs="Amiran"/>
          <w:sz w:val="20"/>
          <w:szCs w:val="20"/>
          <w:lang w:val="pl-PL"/>
        </w:rPr>
        <w:t>: ____________________________________</w:t>
      </w:r>
      <w:r>
        <w:rPr>
          <w:rFonts w:ascii="Amiran" w:hAnsi="Amiran" w:cs="Amiran"/>
          <w:sz w:val="20"/>
          <w:szCs w:val="20"/>
          <w:lang w:val="pl-PL"/>
        </w:rPr>
        <w:t>_</w:t>
      </w:r>
      <w:r w:rsidRPr="00DF6CDA">
        <w:rPr>
          <w:rFonts w:ascii="Amiran" w:hAnsi="Amiran" w:cs="Amiran"/>
          <w:sz w:val="20"/>
          <w:szCs w:val="20"/>
          <w:lang w:val="pl-PL"/>
        </w:rPr>
        <w:t>__</w:t>
      </w:r>
    </w:p>
    <w:p w:rsidR="00FF0852" w:rsidRDefault="00FF0852" w:rsidP="00116E1A">
      <w:pPr>
        <w:spacing w:before="240" w:line="276" w:lineRule="auto"/>
        <w:rPr>
          <w:rFonts w:ascii="Amiran" w:hAnsi="Amiran" w:cs="Amiran"/>
          <w:i/>
          <w:iCs/>
          <w:sz w:val="16"/>
          <w:szCs w:val="16"/>
          <w:lang w:val="pl-PL"/>
        </w:rPr>
      </w:pPr>
      <w:r>
        <w:rPr>
          <w:rFonts w:ascii="Amiran" w:hAnsi="Amiran" w:cs="Amiran"/>
          <w:i/>
          <w:iCs/>
          <w:sz w:val="16"/>
          <w:szCs w:val="16"/>
          <w:lang w:val="it-IT"/>
        </w:rPr>
        <w:t xml:space="preserve">socialuri sawarmoebisTvis </w:t>
      </w:r>
      <w:r w:rsidRPr="00DF6CDA">
        <w:rPr>
          <w:rFonts w:ascii="Amiran" w:hAnsi="Amiran" w:cs="Amiran"/>
          <w:i/>
          <w:iCs/>
          <w:sz w:val="16"/>
          <w:szCs w:val="16"/>
          <w:lang w:val="it-IT"/>
        </w:rPr>
        <w:t xml:space="preserve">granti gaicema evraziis </w:t>
      </w:r>
      <w:r>
        <w:rPr>
          <w:rFonts w:ascii="Amiran" w:hAnsi="Amiran" w:cs="Amiran"/>
          <w:i/>
          <w:iCs/>
          <w:sz w:val="16"/>
          <w:szCs w:val="16"/>
          <w:lang w:val="it-IT"/>
        </w:rPr>
        <w:t xml:space="preserve">TanamSromlobis </w:t>
      </w:r>
      <w:r w:rsidRPr="00DF6CDA">
        <w:rPr>
          <w:rFonts w:ascii="Amiran" w:hAnsi="Amiran" w:cs="Amiran"/>
          <w:i/>
          <w:iCs/>
          <w:sz w:val="16"/>
          <w:szCs w:val="16"/>
          <w:lang w:val="it-IT"/>
        </w:rPr>
        <w:t>fondis mier</w:t>
      </w:r>
      <w:r>
        <w:rPr>
          <w:rFonts w:ascii="Amiran" w:hAnsi="Amiran" w:cs="Amiran"/>
          <w:i/>
          <w:iCs/>
          <w:sz w:val="16"/>
          <w:szCs w:val="16"/>
          <w:lang w:val="it-IT"/>
        </w:rPr>
        <w:t xml:space="preserve"> (maqsimum 10</w:t>
      </w:r>
      <w:r>
        <w:rPr>
          <w:rFonts w:ascii="Arial" w:hAnsi="Arial" w:cs="Arial"/>
          <w:i/>
          <w:iCs/>
          <w:sz w:val="16"/>
          <w:szCs w:val="16"/>
          <w:lang w:val="it-IT"/>
        </w:rPr>
        <w:t>,</w:t>
      </w:r>
      <w:r>
        <w:rPr>
          <w:rFonts w:ascii="Amiran" w:hAnsi="Amiran" w:cs="Amiran"/>
          <w:i/>
          <w:iCs/>
          <w:sz w:val="16"/>
          <w:szCs w:val="16"/>
          <w:lang w:val="it-IT"/>
        </w:rPr>
        <w:t>000 aSS dolaris  e</w:t>
      </w:r>
      <w:r>
        <w:rPr>
          <w:rFonts w:ascii="Sylfaen" w:hAnsi="Sylfaen" w:cs="Sylfaen"/>
          <w:i/>
          <w:iCs/>
          <w:sz w:val="16"/>
          <w:szCs w:val="16"/>
          <w:lang w:val="ka-GE"/>
        </w:rPr>
        <w:t>კ</w:t>
      </w:r>
      <w:r>
        <w:rPr>
          <w:rFonts w:ascii="Amiran" w:hAnsi="Amiran" w:cs="Amiran"/>
          <w:i/>
          <w:iCs/>
          <w:sz w:val="16"/>
          <w:szCs w:val="16"/>
          <w:lang w:val="it-IT"/>
        </w:rPr>
        <w:t>vivalenti larSi)</w:t>
      </w:r>
    </w:p>
    <w:p w:rsidR="00FF0852" w:rsidRPr="00116E1A" w:rsidRDefault="00FF0852" w:rsidP="00116E1A">
      <w:pPr>
        <w:spacing w:before="240" w:line="276" w:lineRule="auto"/>
        <w:rPr>
          <w:rFonts w:ascii="Amiran" w:hAnsi="Amiran" w:cs="Amiran"/>
          <w:i/>
          <w:iCs/>
          <w:sz w:val="16"/>
          <w:szCs w:val="16"/>
          <w:lang w:val="pl-PL"/>
        </w:rPr>
      </w:pPr>
      <w:r w:rsidRPr="009371FC">
        <w:rPr>
          <w:rFonts w:ascii="AcadMtavr" w:hAnsi="AcadMtavr" w:cs="AcadMtavr"/>
          <w:b/>
          <w:bCs/>
          <w:lang w:val="es-ES_tradnl"/>
        </w:rPr>
        <w:t>damatebiTi informacia</w:t>
      </w:r>
    </w:p>
    <w:p w:rsidR="00FF0852" w:rsidRDefault="00FF0852" w:rsidP="00A9363E">
      <w:pPr>
        <w:spacing w:line="360" w:lineRule="auto"/>
        <w:rPr>
          <w:rFonts w:ascii="Amiran" w:hAnsi="Amiran" w:cs="Amiran"/>
          <w:sz w:val="20"/>
          <w:szCs w:val="20"/>
          <w:lang w:val="it-IT"/>
        </w:rPr>
      </w:pPr>
    </w:p>
    <w:p w:rsidR="00FF0852" w:rsidRPr="00DF6CDA" w:rsidRDefault="00FF0852" w:rsidP="00A9363E">
      <w:pPr>
        <w:spacing w:line="360" w:lineRule="auto"/>
        <w:rPr>
          <w:rFonts w:ascii="Amiran" w:hAnsi="Amiran" w:cs="Amiran"/>
          <w:sz w:val="20"/>
          <w:szCs w:val="20"/>
          <w:lang w:val="it-IT"/>
        </w:rPr>
      </w:pPr>
      <w:r w:rsidRPr="00DF6CDA">
        <w:rPr>
          <w:rFonts w:ascii="Amiran" w:hAnsi="Amiran" w:cs="Amiran"/>
          <w:sz w:val="20"/>
          <w:szCs w:val="20"/>
          <w:lang w:val="it-IT"/>
        </w:rPr>
        <w:t>saWiroebis SemTxvevaSi</w:t>
      </w:r>
      <w:r>
        <w:rPr>
          <w:rFonts w:ascii="Amiran" w:hAnsi="Amiran" w:cs="Amiran"/>
          <w:sz w:val="20"/>
          <w:szCs w:val="20"/>
          <w:lang w:val="it-IT"/>
        </w:rPr>
        <w:t xml:space="preserve"> miuTiTeT treningi, romlis gavlasac isurvebdiT:</w:t>
      </w:r>
    </w:p>
    <w:tbl>
      <w:tblPr>
        <w:tblW w:w="0" w:type="auto"/>
        <w:tblInd w:w="-106" w:type="dxa"/>
        <w:tblLook w:val="00A0" w:firstRow="1" w:lastRow="0" w:firstColumn="1" w:lastColumn="0" w:noHBand="0" w:noVBand="0"/>
      </w:tblPr>
      <w:tblGrid>
        <w:gridCol w:w="477"/>
        <w:gridCol w:w="3667"/>
        <w:gridCol w:w="1436"/>
        <w:gridCol w:w="567"/>
        <w:gridCol w:w="4216"/>
      </w:tblGrid>
      <w:tr w:rsidR="00FF0852" w:rsidRPr="00DF6CDA">
        <w:tc>
          <w:tcPr>
            <w:tcW w:w="47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DF6CDA" w:rsidRDefault="00FF0852" w:rsidP="00E950BF">
            <w:pPr>
              <w:spacing w:line="360" w:lineRule="auto"/>
              <w:ind w:left="33" w:hanging="33"/>
              <w:rPr>
                <w:rFonts w:ascii="Amiran" w:hAnsi="Amiran" w:cs="Amiran"/>
                <w:sz w:val="20"/>
                <w:szCs w:val="20"/>
                <w:lang w:val="es-ES_tradnl"/>
              </w:rPr>
            </w:pPr>
            <w:r w:rsidRPr="00DF6CDA">
              <w:rPr>
                <w:rFonts w:ascii="Amiran" w:hAnsi="Amiran" w:cs="Amiran"/>
                <w:sz w:val="20"/>
                <w:szCs w:val="20"/>
                <w:lang w:val="es-ES_tradnl"/>
              </w:rPr>
              <w:t>biznesis dagegmva</w:t>
            </w:r>
          </w:p>
        </w:tc>
        <w:tc>
          <w:tcPr>
            <w:tcW w:w="1436" w:type="dxa"/>
          </w:tcPr>
          <w:p w:rsidR="00FF0852" w:rsidRPr="00DF6CDA" w:rsidRDefault="00FF0852" w:rsidP="00A9363E">
            <w:pPr>
              <w:spacing w:line="360" w:lineRule="auto"/>
              <w:rPr>
                <w:rFonts w:ascii="Amiran" w:hAnsi="Amiran" w:cs="Amiran"/>
                <w:sz w:val="20"/>
                <w:szCs w:val="20"/>
                <w:lang w:val="es-ES_tradnl"/>
              </w:rPr>
            </w:pPr>
          </w:p>
        </w:tc>
        <w:tc>
          <w:tcPr>
            <w:tcW w:w="56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4216" w:type="dxa"/>
          </w:tcPr>
          <w:p w:rsidR="00FF0852" w:rsidRPr="00DF6CDA" w:rsidRDefault="00FF0852" w:rsidP="00A9363E">
            <w:pPr>
              <w:spacing w:line="360" w:lineRule="auto"/>
              <w:rPr>
                <w:rFonts w:ascii="Amiran" w:hAnsi="Amiran" w:cs="Amiran"/>
                <w:sz w:val="20"/>
                <w:szCs w:val="20"/>
                <w:lang w:val="es-ES_tradnl"/>
              </w:rPr>
            </w:pPr>
            <w:r>
              <w:rPr>
                <w:rFonts w:ascii="Amiran" w:hAnsi="Amiran" w:cs="Amiran"/>
                <w:sz w:val="20"/>
                <w:szCs w:val="20"/>
                <w:lang w:val="it-IT"/>
              </w:rPr>
              <w:t>gayidvebi</w:t>
            </w:r>
          </w:p>
        </w:tc>
      </w:tr>
      <w:tr w:rsidR="00FF0852" w:rsidRPr="00DF6CDA">
        <w:tc>
          <w:tcPr>
            <w:tcW w:w="47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gadasaxadebi</w:t>
            </w:r>
          </w:p>
        </w:tc>
        <w:tc>
          <w:tcPr>
            <w:tcW w:w="1436" w:type="dxa"/>
          </w:tcPr>
          <w:p w:rsidR="00FF0852" w:rsidRPr="00DF6CDA" w:rsidRDefault="00FF0852" w:rsidP="00A9363E">
            <w:pPr>
              <w:spacing w:line="360" w:lineRule="auto"/>
              <w:rPr>
                <w:rFonts w:ascii="Amiran" w:hAnsi="Amiran" w:cs="Amiran"/>
                <w:sz w:val="20"/>
                <w:szCs w:val="20"/>
                <w:lang w:val="es-ES_tradnl"/>
              </w:rPr>
            </w:pPr>
          </w:p>
        </w:tc>
        <w:tc>
          <w:tcPr>
            <w:tcW w:w="56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4216"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bazris analizi</w:t>
            </w:r>
          </w:p>
        </w:tc>
      </w:tr>
      <w:tr w:rsidR="00FF0852" w:rsidRPr="00DF6CDA">
        <w:tc>
          <w:tcPr>
            <w:tcW w:w="47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DF6CDA" w:rsidRDefault="00FF0852" w:rsidP="00A9363E">
            <w:pPr>
              <w:spacing w:line="360" w:lineRule="auto"/>
              <w:rPr>
                <w:rFonts w:ascii="Amiran" w:hAnsi="Amiran" w:cs="Amiran"/>
                <w:sz w:val="20"/>
                <w:szCs w:val="20"/>
                <w:lang w:val="es-ES_tradnl"/>
              </w:rPr>
            </w:pPr>
            <w:r>
              <w:rPr>
                <w:rFonts w:ascii="Amiran" w:hAnsi="Amiran" w:cs="Amiran"/>
                <w:sz w:val="20"/>
                <w:szCs w:val="20"/>
                <w:lang w:val="es-ES_tradnl"/>
              </w:rPr>
              <w:t>finansuri aRricxva da analizi</w:t>
            </w:r>
          </w:p>
        </w:tc>
        <w:tc>
          <w:tcPr>
            <w:tcW w:w="1436" w:type="dxa"/>
          </w:tcPr>
          <w:p w:rsidR="00FF0852" w:rsidRPr="00DF6CDA" w:rsidRDefault="00FF0852" w:rsidP="00A9363E">
            <w:pPr>
              <w:spacing w:line="360" w:lineRule="auto"/>
              <w:rPr>
                <w:rFonts w:ascii="Amiran" w:hAnsi="Amiran" w:cs="Amiran"/>
                <w:sz w:val="20"/>
                <w:szCs w:val="20"/>
                <w:lang w:val="es-ES_tradnl"/>
              </w:rPr>
            </w:pPr>
          </w:p>
        </w:tc>
        <w:tc>
          <w:tcPr>
            <w:tcW w:w="56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4216"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___________________________</w:t>
            </w:r>
          </w:p>
        </w:tc>
      </w:tr>
      <w:tr w:rsidR="00FF0852" w:rsidRPr="00DF6CDA">
        <w:tc>
          <w:tcPr>
            <w:tcW w:w="47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366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faswarmoqmna</w:t>
            </w:r>
          </w:p>
        </w:tc>
        <w:tc>
          <w:tcPr>
            <w:tcW w:w="1436" w:type="dxa"/>
          </w:tcPr>
          <w:p w:rsidR="00FF0852" w:rsidRPr="00DF6CDA" w:rsidRDefault="00FF0852" w:rsidP="00A9363E">
            <w:pPr>
              <w:spacing w:line="360" w:lineRule="auto"/>
              <w:rPr>
                <w:rFonts w:ascii="Amiran" w:hAnsi="Amiran" w:cs="Amiran"/>
                <w:sz w:val="20"/>
                <w:szCs w:val="20"/>
                <w:lang w:val="es-ES_tradnl"/>
              </w:rPr>
            </w:pPr>
          </w:p>
        </w:tc>
        <w:tc>
          <w:tcPr>
            <w:tcW w:w="567"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 ]</w:t>
            </w:r>
          </w:p>
        </w:tc>
        <w:tc>
          <w:tcPr>
            <w:tcW w:w="4216" w:type="dxa"/>
          </w:tcPr>
          <w:p w:rsidR="00FF0852" w:rsidRPr="00DF6CDA" w:rsidRDefault="00FF0852" w:rsidP="00A9363E">
            <w:pPr>
              <w:spacing w:line="360" w:lineRule="auto"/>
              <w:rPr>
                <w:rFonts w:ascii="Amiran" w:hAnsi="Amiran" w:cs="Amiran"/>
                <w:sz w:val="20"/>
                <w:szCs w:val="20"/>
                <w:lang w:val="es-ES_tradnl"/>
              </w:rPr>
            </w:pPr>
            <w:r w:rsidRPr="00DF6CDA">
              <w:rPr>
                <w:rFonts w:ascii="Amiran" w:hAnsi="Amiran" w:cs="Amiran"/>
                <w:sz w:val="20"/>
                <w:szCs w:val="20"/>
                <w:lang w:val="es-ES_tradnl"/>
              </w:rPr>
              <w:t>___________________________</w:t>
            </w:r>
          </w:p>
        </w:tc>
      </w:tr>
    </w:tbl>
    <w:p w:rsidR="00FF0852" w:rsidRPr="00DF6CDA" w:rsidRDefault="00FF0852" w:rsidP="00A9363E">
      <w:pPr>
        <w:spacing w:line="360" w:lineRule="auto"/>
        <w:ind w:left="57"/>
        <w:rPr>
          <w:rFonts w:ascii="Amiran" w:hAnsi="Amiran" w:cs="Amiran"/>
          <w:b/>
          <w:bCs/>
          <w:sz w:val="20"/>
          <w:szCs w:val="20"/>
          <w:lang w:val="es-ES_tradnl"/>
        </w:rPr>
        <w:sectPr w:rsidR="00FF0852" w:rsidRPr="00DF6CDA" w:rsidSect="009371FC">
          <w:headerReference w:type="default" r:id="rId7"/>
          <w:footerReference w:type="default" r:id="rId8"/>
          <w:type w:val="continuous"/>
          <w:pgSz w:w="11906" w:h="16838" w:code="9"/>
          <w:pgMar w:top="1134" w:right="851" w:bottom="568" w:left="85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rsidR="00FF0852" w:rsidRPr="00DF6CDA" w:rsidRDefault="00FF0852" w:rsidP="00A9363E">
      <w:pPr>
        <w:tabs>
          <w:tab w:val="left" w:pos="2430"/>
        </w:tabs>
        <w:spacing w:line="360" w:lineRule="auto"/>
        <w:ind w:left="720" w:right="-108"/>
        <w:rPr>
          <w:rFonts w:ascii="Amiran" w:hAnsi="Amiran" w:cs="Amiran"/>
          <w:sz w:val="20"/>
          <w:szCs w:val="20"/>
          <w:lang w:val="it-IT"/>
        </w:rPr>
      </w:pPr>
    </w:p>
    <w:p w:rsidR="00FF0852" w:rsidRDefault="00FF0852" w:rsidP="0026714A">
      <w:pPr>
        <w:tabs>
          <w:tab w:val="left" w:pos="2430"/>
        </w:tabs>
        <w:spacing w:line="360" w:lineRule="auto"/>
        <w:ind w:right="-144"/>
        <w:rPr>
          <w:rFonts w:ascii="Amiran" w:hAnsi="Amiran" w:cs="Amiran"/>
          <w:sz w:val="20"/>
          <w:szCs w:val="20"/>
          <w:lang w:val="it-IT"/>
        </w:rPr>
      </w:pPr>
    </w:p>
    <w:p w:rsidR="00FF0852" w:rsidRPr="00DF6CDA" w:rsidRDefault="00FF0852" w:rsidP="0026714A">
      <w:pPr>
        <w:tabs>
          <w:tab w:val="left" w:pos="2430"/>
        </w:tabs>
        <w:spacing w:line="360" w:lineRule="auto"/>
        <w:ind w:right="-144"/>
        <w:rPr>
          <w:rFonts w:ascii="Amiran" w:hAnsi="Amiran" w:cs="Amiran"/>
          <w:sz w:val="20"/>
          <w:szCs w:val="20"/>
          <w:lang w:val="it-IT"/>
        </w:rPr>
      </w:pPr>
      <w:r w:rsidRPr="00DF6CDA">
        <w:rPr>
          <w:rFonts w:ascii="Amiran" w:hAnsi="Amiran" w:cs="Amiran"/>
          <w:sz w:val="20"/>
          <w:szCs w:val="20"/>
          <w:lang w:val="it-IT"/>
        </w:rPr>
        <w:t xml:space="preserve">msurs miviRo saqarTvelos mcire da saSualo sawarmoTa asociaciis konsultacia </w:t>
      </w:r>
      <w:r w:rsidRPr="00DF6CDA">
        <w:rPr>
          <w:rFonts w:ascii="Amiran" w:hAnsi="Amiran" w:cs="Amiran"/>
          <w:sz w:val="20"/>
          <w:szCs w:val="20"/>
          <w:lang w:val="es-ES_tradnl"/>
        </w:rPr>
        <w:t>[ ]</w:t>
      </w:r>
      <w:r w:rsidRPr="00DF6CDA">
        <w:rPr>
          <w:rFonts w:ascii="Amiran" w:hAnsi="Amiran" w:cs="Amiran"/>
          <w:sz w:val="20"/>
          <w:szCs w:val="20"/>
          <w:lang w:val="it-IT"/>
        </w:rPr>
        <w:t xml:space="preserve"> diax </w:t>
      </w:r>
      <w:r w:rsidRPr="00DF6CDA">
        <w:rPr>
          <w:rFonts w:ascii="Amiran" w:hAnsi="Amiran" w:cs="Amiran"/>
          <w:sz w:val="20"/>
          <w:szCs w:val="20"/>
          <w:lang w:val="es-ES_tradnl"/>
        </w:rPr>
        <w:t>[ ]</w:t>
      </w:r>
      <w:r w:rsidRPr="00DF6CDA">
        <w:rPr>
          <w:rFonts w:ascii="Amiran" w:hAnsi="Amiran" w:cs="Amiran"/>
          <w:lang w:val="es-ES_tradnl"/>
        </w:rPr>
        <w:t xml:space="preserve"> </w:t>
      </w:r>
      <w:r w:rsidRPr="00DF6CDA">
        <w:rPr>
          <w:rFonts w:ascii="Amiran" w:hAnsi="Amiran" w:cs="Amiran"/>
          <w:sz w:val="20"/>
          <w:szCs w:val="20"/>
          <w:lang w:val="it-IT"/>
        </w:rPr>
        <w:t>ara</w:t>
      </w:r>
    </w:p>
    <w:p w:rsidR="00FF0852" w:rsidRPr="00DF6CDA" w:rsidRDefault="00FF0852" w:rsidP="00FC09C5">
      <w:pPr>
        <w:tabs>
          <w:tab w:val="left" w:pos="2430"/>
        </w:tabs>
        <w:spacing w:line="360" w:lineRule="auto"/>
        <w:ind w:right="-108"/>
        <w:rPr>
          <w:rFonts w:ascii="Amiran" w:hAnsi="Amiran" w:cs="Amiran"/>
          <w:sz w:val="20"/>
          <w:szCs w:val="20"/>
          <w:lang w:val="it-IT"/>
        </w:rPr>
      </w:pPr>
    </w:p>
    <w:p w:rsidR="00FF0852" w:rsidRDefault="00FF0852" w:rsidP="00206D7B">
      <w:pPr>
        <w:tabs>
          <w:tab w:val="left" w:pos="2430"/>
        </w:tabs>
        <w:spacing w:line="360" w:lineRule="auto"/>
        <w:ind w:right="-108"/>
        <w:rPr>
          <w:rFonts w:ascii="Amiran" w:hAnsi="Amiran" w:cs="Amiran"/>
          <w:b/>
          <w:bCs/>
          <w:sz w:val="20"/>
          <w:szCs w:val="20"/>
          <w:lang w:val="it-IT"/>
        </w:rPr>
      </w:pPr>
    </w:p>
    <w:p w:rsidR="00FF0852" w:rsidRDefault="00FF0852" w:rsidP="00A9363E">
      <w:pPr>
        <w:tabs>
          <w:tab w:val="left" w:pos="2430"/>
        </w:tabs>
        <w:spacing w:line="360" w:lineRule="auto"/>
        <w:ind w:right="-108"/>
        <w:rPr>
          <w:rFonts w:ascii="Amiran" w:hAnsi="Amiran" w:cs="Amiran"/>
          <w:sz w:val="20"/>
          <w:szCs w:val="20"/>
          <w:lang w:val="sv-SE"/>
        </w:rPr>
      </w:pPr>
    </w:p>
    <w:p w:rsidR="00FF0852" w:rsidRPr="00DF6CDA" w:rsidRDefault="00FF0852" w:rsidP="00A9363E">
      <w:pPr>
        <w:tabs>
          <w:tab w:val="left" w:pos="2430"/>
        </w:tabs>
        <w:spacing w:line="360" w:lineRule="auto"/>
        <w:ind w:right="-108"/>
        <w:rPr>
          <w:rFonts w:ascii="Amiran" w:hAnsi="Amiran" w:cs="Amiran"/>
          <w:b/>
          <w:bCs/>
          <w:sz w:val="20"/>
          <w:szCs w:val="20"/>
          <w:lang w:val="sv-SE"/>
        </w:rPr>
      </w:pPr>
      <w:r w:rsidRPr="00DF6CDA">
        <w:rPr>
          <w:rFonts w:ascii="Amiran" w:hAnsi="Amiran" w:cs="Amiran"/>
          <w:b/>
          <w:bCs/>
          <w:sz w:val="20"/>
          <w:szCs w:val="20"/>
          <w:lang w:val="sv-SE"/>
        </w:rPr>
        <w:t xml:space="preserve">moniSneT </w:t>
      </w:r>
      <w:r>
        <w:rPr>
          <w:rFonts w:ascii="Amiran" w:hAnsi="Amiran" w:cs="Amiran"/>
          <w:b/>
          <w:bCs/>
          <w:sz w:val="20"/>
          <w:szCs w:val="20"/>
          <w:lang w:val="sv-SE"/>
        </w:rPr>
        <w:t xml:space="preserve">qvemoT mocemuli </w:t>
      </w:r>
      <w:r w:rsidRPr="00DF6CDA">
        <w:rPr>
          <w:rFonts w:ascii="Amiran" w:hAnsi="Amiran" w:cs="Amiran"/>
          <w:b/>
          <w:bCs/>
          <w:sz w:val="20"/>
          <w:szCs w:val="20"/>
          <w:lang w:val="sv-SE"/>
        </w:rPr>
        <w:t>ujra:</w:t>
      </w:r>
    </w:p>
    <w:p w:rsidR="00FF0852" w:rsidRPr="00DF6CDA" w:rsidRDefault="00FF0852" w:rsidP="00F9466D">
      <w:pPr>
        <w:tabs>
          <w:tab w:val="left" w:pos="2430"/>
        </w:tabs>
        <w:spacing w:line="360" w:lineRule="auto"/>
        <w:ind w:left="142" w:right="-428" w:hanging="142"/>
        <w:rPr>
          <w:rFonts w:ascii="Amiran" w:hAnsi="Amiran" w:cs="Amiran"/>
          <w:sz w:val="20"/>
          <w:szCs w:val="20"/>
          <w:lang w:val="sv-SE"/>
        </w:rPr>
      </w:pPr>
      <w:r w:rsidRPr="00DF6CDA">
        <w:rPr>
          <w:rFonts w:ascii="Amiran" w:hAnsi="Amiran" w:cs="Amiran"/>
          <w:sz w:val="20"/>
          <w:szCs w:val="20"/>
          <w:lang w:val="es-ES_tradnl"/>
        </w:rPr>
        <w:t xml:space="preserve">[ ] </w:t>
      </w:r>
      <w:r w:rsidRPr="00DF6CDA">
        <w:rPr>
          <w:rFonts w:ascii="Amiran" w:hAnsi="Amiran" w:cs="Amiran"/>
          <w:sz w:val="20"/>
          <w:szCs w:val="20"/>
          <w:lang w:val="sv-SE"/>
        </w:rPr>
        <w:t>vadastureb, rom aRniSnuli obieqti ifunqcio</w:t>
      </w:r>
      <w:r>
        <w:rPr>
          <w:rFonts w:ascii="Amiran" w:hAnsi="Amiran" w:cs="Amiran"/>
          <w:sz w:val="20"/>
          <w:szCs w:val="20"/>
          <w:lang w:val="sv-SE"/>
        </w:rPr>
        <w:t>ni</w:t>
      </w:r>
      <w:r w:rsidRPr="00DF6CDA">
        <w:rPr>
          <w:rFonts w:ascii="Amiran" w:hAnsi="Amiran" w:cs="Amiran"/>
          <w:sz w:val="20"/>
          <w:szCs w:val="20"/>
          <w:lang w:val="sv-SE"/>
        </w:rPr>
        <w:t xml:space="preserve">rebs qalaq Tbilisis municipalitetis </w:t>
      </w:r>
      <w:r>
        <w:rPr>
          <w:rFonts w:ascii="Amiran" w:hAnsi="Amiran" w:cs="Amiran"/>
          <w:sz w:val="20"/>
          <w:szCs w:val="20"/>
          <w:lang w:val="sv-SE"/>
        </w:rPr>
        <w:t xml:space="preserve">administraciul </w:t>
      </w:r>
      <w:r w:rsidRPr="00DF6CDA">
        <w:rPr>
          <w:rFonts w:ascii="Amiran" w:hAnsi="Amiran" w:cs="Amiran"/>
          <w:sz w:val="20"/>
          <w:szCs w:val="20"/>
          <w:lang w:val="sv-SE"/>
        </w:rPr>
        <w:t>sazRvrebSi</w:t>
      </w:r>
    </w:p>
    <w:p w:rsidR="00FF0852" w:rsidRDefault="00FF0852" w:rsidP="009D7439">
      <w:pPr>
        <w:tabs>
          <w:tab w:val="left" w:pos="2430"/>
        </w:tabs>
        <w:spacing w:line="360" w:lineRule="auto"/>
        <w:ind w:right="-108"/>
        <w:rPr>
          <w:rFonts w:ascii="Amiran" w:hAnsi="Amiran" w:cs="Amiran"/>
          <w:b/>
          <w:bCs/>
          <w:sz w:val="20"/>
          <w:szCs w:val="20"/>
          <w:lang w:val="it-IT"/>
        </w:rPr>
      </w:pPr>
    </w:p>
    <w:p w:rsidR="00FF0852" w:rsidRDefault="00FF0852" w:rsidP="009D7439">
      <w:pPr>
        <w:tabs>
          <w:tab w:val="left" w:pos="2430"/>
        </w:tabs>
        <w:spacing w:line="360" w:lineRule="auto"/>
        <w:ind w:right="-108"/>
        <w:rPr>
          <w:rFonts w:ascii="Amiran" w:hAnsi="Amiran" w:cs="Amiran"/>
          <w:b/>
          <w:bCs/>
          <w:sz w:val="20"/>
          <w:szCs w:val="20"/>
          <w:lang w:val="it-IT"/>
        </w:rPr>
      </w:pPr>
    </w:p>
    <w:p w:rsidR="00FF0852" w:rsidRDefault="00FF0852" w:rsidP="009D7439">
      <w:pPr>
        <w:tabs>
          <w:tab w:val="left" w:pos="2430"/>
        </w:tabs>
        <w:spacing w:line="360" w:lineRule="auto"/>
        <w:ind w:right="-108"/>
        <w:rPr>
          <w:rFonts w:ascii="Amiran" w:hAnsi="Amiran" w:cs="Amiran"/>
          <w:b/>
          <w:bCs/>
          <w:sz w:val="20"/>
          <w:szCs w:val="20"/>
          <w:lang w:val="it-IT"/>
        </w:rPr>
      </w:pPr>
      <w:r w:rsidRPr="00DF6CDA">
        <w:rPr>
          <w:rFonts w:ascii="Amiran" w:hAnsi="Amiran" w:cs="Amiran"/>
          <w:b/>
          <w:bCs/>
          <w:sz w:val="20"/>
          <w:szCs w:val="20"/>
          <w:lang w:val="it-IT"/>
        </w:rPr>
        <w:t xml:space="preserve">SeniSvna: </w:t>
      </w:r>
    </w:p>
    <w:p w:rsidR="00FF0852" w:rsidRPr="00AB2D27" w:rsidRDefault="00FF0852" w:rsidP="009D7439">
      <w:pPr>
        <w:tabs>
          <w:tab w:val="left" w:pos="2430"/>
        </w:tabs>
        <w:spacing w:line="360" w:lineRule="auto"/>
        <w:ind w:right="-108"/>
        <w:rPr>
          <w:rFonts w:ascii="Amiran" w:hAnsi="Amiran" w:cs="Amiran"/>
          <w:sz w:val="20"/>
          <w:szCs w:val="20"/>
          <w:lang w:val="it-IT"/>
        </w:rPr>
      </w:pPr>
      <w:r>
        <w:rPr>
          <w:rFonts w:ascii="Amiran" w:hAnsi="Amiran" w:cs="Amiran"/>
          <w:sz w:val="20"/>
          <w:szCs w:val="20"/>
          <w:lang w:val="it-IT"/>
        </w:rPr>
        <w:t xml:space="preserve">ganacxadis formas </w:t>
      </w:r>
      <w:r w:rsidRPr="00AB2D27">
        <w:rPr>
          <w:rFonts w:ascii="Amiran" w:hAnsi="Amiran" w:cs="Amiran"/>
          <w:sz w:val="20"/>
          <w:szCs w:val="20"/>
          <w:lang w:val="it-IT"/>
        </w:rPr>
        <w:t>Tan daurTeT:</w:t>
      </w:r>
    </w:p>
    <w:p w:rsidR="00FF0852" w:rsidRPr="00741AAB" w:rsidRDefault="00FF0852" w:rsidP="009D7439">
      <w:pPr>
        <w:tabs>
          <w:tab w:val="left" w:pos="2430"/>
        </w:tabs>
        <w:spacing w:line="360" w:lineRule="auto"/>
        <w:ind w:right="-108"/>
        <w:rPr>
          <w:rFonts w:ascii="Amiran" w:hAnsi="Amiran" w:cs="Amiran"/>
          <w:sz w:val="20"/>
          <w:szCs w:val="20"/>
          <w:lang w:val="it-IT"/>
        </w:rPr>
      </w:pPr>
      <w:r w:rsidRPr="00741AAB">
        <w:rPr>
          <w:rFonts w:ascii="Amiran" w:hAnsi="Amiran" w:cs="Amiran"/>
          <w:sz w:val="20"/>
          <w:szCs w:val="20"/>
          <w:lang w:val="it-IT"/>
        </w:rPr>
        <w:t xml:space="preserve">- piradobis damadasturebeli </w:t>
      </w:r>
      <w:r>
        <w:rPr>
          <w:rFonts w:ascii="Amiran" w:hAnsi="Amiran" w:cs="Amiran"/>
          <w:sz w:val="20"/>
          <w:szCs w:val="20"/>
          <w:lang w:val="it-IT"/>
        </w:rPr>
        <w:t xml:space="preserve">mowmobis </w:t>
      </w:r>
      <w:r w:rsidRPr="00741AAB">
        <w:rPr>
          <w:rFonts w:ascii="Amiran" w:hAnsi="Amiran" w:cs="Amiran"/>
          <w:sz w:val="20"/>
          <w:szCs w:val="20"/>
          <w:lang w:val="it-IT"/>
        </w:rPr>
        <w:t xml:space="preserve">asli  </w:t>
      </w:r>
    </w:p>
    <w:p w:rsidR="00FF0852" w:rsidRPr="00741AAB" w:rsidRDefault="00FF0852" w:rsidP="009D7439">
      <w:pPr>
        <w:tabs>
          <w:tab w:val="left" w:pos="2430"/>
        </w:tabs>
        <w:spacing w:line="360" w:lineRule="auto"/>
        <w:ind w:left="142" w:right="-108" w:hanging="142"/>
        <w:rPr>
          <w:rFonts w:ascii="Amiran" w:hAnsi="Amiran" w:cs="Amiran"/>
          <w:sz w:val="20"/>
          <w:szCs w:val="20"/>
          <w:lang w:val="it-IT"/>
        </w:rPr>
      </w:pPr>
      <w:r w:rsidRPr="00741AAB">
        <w:rPr>
          <w:rFonts w:ascii="Amiran" w:hAnsi="Amiran" w:cs="Amiran"/>
          <w:sz w:val="20"/>
          <w:szCs w:val="20"/>
          <w:lang w:val="it-IT"/>
        </w:rPr>
        <w:t xml:space="preserve">- amonaweri mewarmeTa da arasamewarmeo (arakomerciul) iuridiul pirTa reestridan (arsebobis SemTxvevaSi) </w:t>
      </w:r>
    </w:p>
    <w:p w:rsidR="00FF0852" w:rsidRPr="00E31B6F" w:rsidRDefault="00FF0852" w:rsidP="00A9363E">
      <w:pPr>
        <w:tabs>
          <w:tab w:val="left" w:pos="2430"/>
        </w:tabs>
        <w:spacing w:line="360" w:lineRule="auto"/>
        <w:ind w:right="-108"/>
        <w:rPr>
          <w:rFonts w:ascii="AcadNusx" w:hAnsi="AcadNusx" w:cs="AcadNusx"/>
          <w:sz w:val="20"/>
          <w:szCs w:val="20"/>
          <w:lang w:val="sv-SE"/>
        </w:rPr>
      </w:pPr>
    </w:p>
    <w:p w:rsidR="00FF0852" w:rsidRPr="00E31B6F" w:rsidRDefault="00FF0852" w:rsidP="00A9363E">
      <w:pPr>
        <w:tabs>
          <w:tab w:val="left" w:pos="2430"/>
        </w:tabs>
        <w:spacing w:line="360" w:lineRule="auto"/>
        <w:ind w:right="-108"/>
        <w:rPr>
          <w:rFonts w:ascii="AcadNusx" w:hAnsi="AcadNusx" w:cs="AcadNusx"/>
          <w:sz w:val="20"/>
          <w:szCs w:val="20"/>
          <w:lang w:val="sv-SE"/>
        </w:rPr>
      </w:pPr>
    </w:p>
    <w:p w:rsidR="00FF0852" w:rsidRPr="00DF6CDA" w:rsidRDefault="00FF0852" w:rsidP="00A9363E">
      <w:pPr>
        <w:tabs>
          <w:tab w:val="left" w:pos="2430"/>
        </w:tabs>
        <w:spacing w:line="360" w:lineRule="auto"/>
        <w:ind w:right="-108"/>
        <w:rPr>
          <w:rFonts w:ascii="Amiran" w:hAnsi="Amiran" w:cs="Amiran"/>
          <w:b/>
          <w:bCs/>
          <w:sz w:val="20"/>
          <w:szCs w:val="20"/>
          <w:lang w:val="it-IT"/>
        </w:rPr>
      </w:pPr>
      <w:r w:rsidRPr="00DF6CDA">
        <w:rPr>
          <w:rFonts w:ascii="Amiran" w:hAnsi="Amiran" w:cs="Amiran"/>
          <w:b/>
          <w:bCs/>
          <w:sz w:val="20"/>
          <w:szCs w:val="20"/>
          <w:lang w:val="it-IT"/>
        </w:rPr>
        <w:t>ganmartebebi:</w:t>
      </w:r>
    </w:p>
    <w:p w:rsidR="00FF0852" w:rsidRPr="002C1B9A" w:rsidRDefault="00FF0852" w:rsidP="00206D7B">
      <w:pPr>
        <w:spacing w:line="276" w:lineRule="auto"/>
        <w:rPr>
          <w:rFonts w:ascii="Amiran" w:hAnsi="Amiran" w:cs="Amiran"/>
          <w:sz w:val="16"/>
          <w:szCs w:val="16"/>
          <w:lang w:val="it-IT"/>
        </w:rPr>
      </w:pPr>
      <w:r w:rsidRPr="002C1B9A">
        <w:rPr>
          <w:rFonts w:ascii="Amiran" w:hAnsi="Amiran" w:cs="Amiran"/>
          <w:sz w:val="16"/>
          <w:szCs w:val="16"/>
          <w:vertAlign w:val="superscript"/>
          <w:lang w:val="it-IT"/>
        </w:rPr>
        <w:t>1</w:t>
      </w:r>
      <w:r w:rsidRPr="002C1B9A">
        <w:rPr>
          <w:rFonts w:ascii="Amiran" w:hAnsi="Amiran" w:cs="Amiran"/>
          <w:sz w:val="16"/>
          <w:szCs w:val="16"/>
          <w:lang w:val="it-IT"/>
        </w:rPr>
        <w:t xml:space="preserve"> miuTiTeT qveynis dasaxeleba</w:t>
      </w:r>
      <w:r>
        <w:rPr>
          <w:rFonts w:ascii="Amiran" w:hAnsi="Amiran" w:cs="Amiran"/>
          <w:sz w:val="16"/>
          <w:szCs w:val="16"/>
          <w:lang w:val="it-IT"/>
        </w:rPr>
        <w:t>;</w:t>
      </w:r>
      <w:r w:rsidRPr="002C1B9A">
        <w:rPr>
          <w:rFonts w:ascii="Amiran" w:hAnsi="Amiran" w:cs="Amiran"/>
          <w:sz w:val="16"/>
          <w:szCs w:val="16"/>
          <w:lang w:val="it-IT"/>
        </w:rPr>
        <w:t xml:space="preserve"> </w:t>
      </w:r>
    </w:p>
    <w:p w:rsidR="00FF0852" w:rsidRDefault="00FF0852" w:rsidP="00206D7B">
      <w:pPr>
        <w:spacing w:line="276" w:lineRule="auto"/>
        <w:rPr>
          <w:rFonts w:ascii="Amiran" w:hAnsi="Amiran" w:cs="Amiran"/>
          <w:sz w:val="16"/>
          <w:szCs w:val="16"/>
          <w:lang w:val="it-IT"/>
        </w:rPr>
      </w:pPr>
      <w:r>
        <w:rPr>
          <w:rFonts w:ascii="Amiran" w:hAnsi="Amiran" w:cs="Amiran"/>
          <w:sz w:val="16"/>
          <w:szCs w:val="16"/>
          <w:vertAlign w:val="superscript"/>
          <w:lang w:val="it-IT"/>
        </w:rPr>
        <w:t>2</w:t>
      </w:r>
      <w:r w:rsidRPr="002C1B9A">
        <w:rPr>
          <w:rFonts w:ascii="Amiran" w:hAnsi="Amiran" w:cs="Amiran"/>
          <w:sz w:val="16"/>
          <w:szCs w:val="16"/>
          <w:vertAlign w:val="superscript"/>
          <w:lang w:val="it-IT"/>
        </w:rPr>
        <w:t xml:space="preserve"> </w:t>
      </w:r>
      <w:r w:rsidRPr="002C1B9A">
        <w:rPr>
          <w:rFonts w:ascii="Amiran" w:hAnsi="Amiran" w:cs="Amiran"/>
          <w:sz w:val="16"/>
          <w:szCs w:val="16"/>
          <w:lang w:val="it-IT"/>
        </w:rPr>
        <w:t xml:space="preserve">aRwereT biznesidea; </w:t>
      </w:r>
    </w:p>
    <w:p w:rsidR="00FF0852" w:rsidRPr="002C1B9A" w:rsidRDefault="00FF0852" w:rsidP="00206D7B">
      <w:pPr>
        <w:spacing w:line="276" w:lineRule="auto"/>
        <w:rPr>
          <w:rFonts w:ascii="Amiran" w:hAnsi="Amiran" w:cs="Amiran"/>
          <w:sz w:val="16"/>
          <w:szCs w:val="16"/>
          <w:lang w:val="it-IT"/>
        </w:rPr>
      </w:pPr>
      <w:r>
        <w:rPr>
          <w:rFonts w:ascii="Amiran" w:hAnsi="Amiran" w:cs="Amiran"/>
          <w:sz w:val="16"/>
          <w:szCs w:val="16"/>
          <w:vertAlign w:val="superscript"/>
          <w:lang w:val="it-IT"/>
        </w:rPr>
        <w:t>3</w:t>
      </w:r>
      <w:r w:rsidRPr="002C1B9A">
        <w:rPr>
          <w:rFonts w:ascii="Amiran" w:hAnsi="Amiran" w:cs="Amiran"/>
          <w:sz w:val="16"/>
          <w:szCs w:val="16"/>
          <w:vertAlign w:val="superscript"/>
          <w:lang w:val="it-IT"/>
        </w:rPr>
        <w:t xml:space="preserve"> </w:t>
      </w:r>
      <w:r w:rsidRPr="002C1B9A">
        <w:rPr>
          <w:rFonts w:ascii="Amiran" w:hAnsi="Amiran" w:cs="Amiran"/>
          <w:sz w:val="16"/>
          <w:szCs w:val="16"/>
          <w:lang w:val="it-IT"/>
        </w:rPr>
        <w:t>miuTiTeT, Tu ra Tanxaa saWiro aRniSnuli biznesideis gansaxorcieleblad</w:t>
      </w:r>
      <w:r>
        <w:rPr>
          <w:rFonts w:ascii="Amiran" w:hAnsi="Amiran" w:cs="Amiran"/>
          <w:sz w:val="16"/>
          <w:szCs w:val="16"/>
          <w:lang w:val="it-IT"/>
        </w:rPr>
        <w:t>;</w:t>
      </w:r>
    </w:p>
    <w:p w:rsidR="00FF0852" w:rsidRPr="002C1B9A" w:rsidRDefault="00FF0852" w:rsidP="00206D7B">
      <w:pPr>
        <w:spacing w:line="276" w:lineRule="auto"/>
        <w:ind w:left="142" w:hanging="142"/>
        <w:rPr>
          <w:rFonts w:ascii="Amiran" w:hAnsi="Amiran" w:cs="Amiran"/>
          <w:sz w:val="16"/>
          <w:szCs w:val="16"/>
          <w:lang w:val="it-IT"/>
        </w:rPr>
      </w:pPr>
      <w:r>
        <w:rPr>
          <w:rFonts w:ascii="Amiran" w:hAnsi="Amiran" w:cs="Amiran"/>
          <w:sz w:val="16"/>
          <w:szCs w:val="16"/>
          <w:vertAlign w:val="superscript"/>
          <w:lang w:val="it-IT"/>
        </w:rPr>
        <w:t>4</w:t>
      </w:r>
      <w:r w:rsidRPr="002C1B9A">
        <w:rPr>
          <w:rFonts w:ascii="Amiran" w:hAnsi="Amiran" w:cs="Amiran"/>
          <w:sz w:val="16"/>
          <w:szCs w:val="16"/>
          <w:vertAlign w:val="superscript"/>
          <w:lang w:val="it-IT"/>
        </w:rPr>
        <w:t xml:space="preserve"> </w:t>
      </w:r>
      <w:r w:rsidRPr="002C1B9A">
        <w:rPr>
          <w:rFonts w:ascii="Amiran" w:hAnsi="Amiran" w:cs="Amiran"/>
          <w:sz w:val="16"/>
          <w:szCs w:val="16"/>
          <w:lang w:val="it-IT"/>
        </w:rPr>
        <w:t>miuTiTeT, Tu ra odenobis sesxis aReba gsurT aRniSnuli biznesideis gansaxorcieleblad, socialuri sawarmosaTvis grantis miRebis SemTxvevaSi, sakredito resursis saxiT moTxovnil</w:t>
      </w:r>
      <w:r>
        <w:rPr>
          <w:rFonts w:ascii="Amiran" w:hAnsi="Amiran" w:cs="Amiran"/>
          <w:sz w:val="16"/>
          <w:szCs w:val="16"/>
          <w:lang w:val="it-IT"/>
        </w:rPr>
        <w:t>ma</w:t>
      </w:r>
      <w:r w:rsidRPr="002C1B9A">
        <w:rPr>
          <w:rFonts w:ascii="Amiran" w:hAnsi="Amiran" w:cs="Amiran"/>
          <w:sz w:val="16"/>
          <w:szCs w:val="16"/>
          <w:lang w:val="it-IT"/>
        </w:rPr>
        <w:t xml:space="preserve"> Tanxam proeqtis saerTo Rirebulebis minimum 30% unda Seadginos</w:t>
      </w:r>
      <w:r>
        <w:rPr>
          <w:rFonts w:ascii="Amiran" w:hAnsi="Amiran" w:cs="Amiran"/>
          <w:sz w:val="16"/>
          <w:szCs w:val="16"/>
          <w:lang w:val="it-IT"/>
        </w:rPr>
        <w:t>;</w:t>
      </w:r>
    </w:p>
    <w:p w:rsidR="00FF0852" w:rsidRPr="002C1B9A" w:rsidRDefault="00FF0852" w:rsidP="00206D7B">
      <w:pPr>
        <w:spacing w:line="276" w:lineRule="auto"/>
        <w:rPr>
          <w:rFonts w:ascii="Amiran" w:hAnsi="Amiran" w:cs="Amiran"/>
          <w:sz w:val="16"/>
          <w:szCs w:val="16"/>
          <w:lang w:val="it-IT"/>
        </w:rPr>
      </w:pPr>
      <w:r>
        <w:rPr>
          <w:rFonts w:ascii="Amiran" w:hAnsi="Amiran" w:cs="Amiran"/>
          <w:sz w:val="16"/>
          <w:szCs w:val="16"/>
          <w:vertAlign w:val="superscript"/>
          <w:lang w:val="pl-PL"/>
        </w:rPr>
        <w:t>5</w:t>
      </w:r>
      <w:r w:rsidRPr="002C1B9A">
        <w:rPr>
          <w:rFonts w:ascii="Amiran" w:hAnsi="Amiran" w:cs="Amiran"/>
          <w:sz w:val="16"/>
          <w:szCs w:val="16"/>
          <w:vertAlign w:val="superscript"/>
          <w:lang w:val="pl-PL"/>
        </w:rPr>
        <w:t xml:space="preserve"> </w:t>
      </w:r>
      <w:r>
        <w:rPr>
          <w:rFonts w:ascii="Amiran" w:hAnsi="Amiran" w:cs="Amiran"/>
          <w:sz w:val="16"/>
          <w:szCs w:val="16"/>
          <w:lang w:val="it-IT"/>
        </w:rPr>
        <w:t>aRniSneT s</w:t>
      </w:r>
      <w:r w:rsidRPr="002C1B9A">
        <w:rPr>
          <w:rFonts w:ascii="Amiran" w:hAnsi="Amiran" w:cs="Amiran"/>
          <w:sz w:val="16"/>
          <w:szCs w:val="16"/>
          <w:lang w:val="it-IT"/>
        </w:rPr>
        <w:t>esxis uzrunvelyofis saxe</w:t>
      </w:r>
      <w:r>
        <w:rPr>
          <w:rFonts w:ascii="Amiran" w:hAnsi="Amiran" w:cs="Amiran"/>
          <w:sz w:val="16"/>
          <w:szCs w:val="16"/>
          <w:lang w:val="it-IT"/>
        </w:rPr>
        <w:t xml:space="preserve"> SefasebiTi Rirebulebis </w:t>
      </w:r>
      <w:r w:rsidRPr="002C1B9A">
        <w:rPr>
          <w:rFonts w:ascii="Amiran" w:hAnsi="Amiran" w:cs="Amiran"/>
          <w:sz w:val="16"/>
          <w:szCs w:val="16"/>
          <w:lang w:val="it-IT"/>
        </w:rPr>
        <w:t xml:space="preserve"> </w:t>
      </w:r>
      <w:r>
        <w:rPr>
          <w:rFonts w:ascii="Amiran" w:hAnsi="Amiran" w:cs="Amiran"/>
          <w:sz w:val="16"/>
          <w:szCs w:val="16"/>
          <w:lang w:val="it-IT"/>
        </w:rPr>
        <w:t>miTiTebiT;</w:t>
      </w:r>
    </w:p>
    <w:p w:rsidR="00FF0852" w:rsidRPr="002C1B9A" w:rsidRDefault="00FF0852" w:rsidP="00206D7B">
      <w:pPr>
        <w:spacing w:line="276" w:lineRule="auto"/>
        <w:rPr>
          <w:rFonts w:ascii="Amiran" w:hAnsi="Amiran" w:cs="Amiran"/>
          <w:sz w:val="16"/>
          <w:szCs w:val="16"/>
          <w:lang w:val="it-IT"/>
        </w:rPr>
      </w:pPr>
      <w:r>
        <w:rPr>
          <w:rFonts w:ascii="Amiran" w:hAnsi="Amiran" w:cs="Amiran"/>
          <w:sz w:val="16"/>
          <w:szCs w:val="16"/>
          <w:vertAlign w:val="superscript"/>
          <w:lang w:val="pl-PL"/>
        </w:rPr>
        <w:t>6</w:t>
      </w:r>
      <w:r w:rsidRPr="002C1B9A">
        <w:rPr>
          <w:rFonts w:ascii="Amiran" w:hAnsi="Amiran" w:cs="Amiran"/>
          <w:sz w:val="16"/>
          <w:szCs w:val="16"/>
          <w:lang w:val="it-IT"/>
        </w:rPr>
        <w:t xml:space="preserve"> grantis saxiT moTxovnili Tanxa ar unda aRematebodes 10 aTasi aSS dolaris e</w:t>
      </w:r>
      <w:r>
        <w:rPr>
          <w:rFonts w:ascii="Sylfaen" w:hAnsi="Sylfaen" w:cs="Sylfaen"/>
          <w:sz w:val="16"/>
          <w:szCs w:val="16"/>
          <w:lang w:val="ka-GE"/>
        </w:rPr>
        <w:t>კ</w:t>
      </w:r>
      <w:r w:rsidRPr="002C1B9A">
        <w:rPr>
          <w:rFonts w:ascii="Amiran" w:hAnsi="Amiran" w:cs="Amiran"/>
          <w:sz w:val="16"/>
          <w:szCs w:val="16"/>
          <w:lang w:val="it-IT"/>
        </w:rPr>
        <w:t>vivalents larebSi;</w:t>
      </w:r>
    </w:p>
    <w:p w:rsidR="00FF0852" w:rsidRPr="00A051F1" w:rsidRDefault="00FF0852" w:rsidP="00BD2F24">
      <w:pPr>
        <w:rPr>
          <w:rFonts w:ascii="AcadNusx" w:hAnsi="AcadNusx" w:cs="AcadNusx"/>
          <w:sz w:val="20"/>
          <w:szCs w:val="20"/>
          <w:vertAlign w:val="superscript"/>
          <w:lang w:val="it-IT"/>
        </w:rPr>
      </w:pPr>
    </w:p>
    <w:p w:rsidR="00FF0852" w:rsidRPr="00DF6CDA" w:rsidRDefault="00FF0852" w:rsidP="00BD2F24">
      <w:pPr>
        <w:rPr>
          <w:rFonts w:ascii="Amiran" w:hAnsi="Amiran" w:cs="Amiran"/>
          <w:sz w:val="20"/>
          <w:szCs w:val="20"/>
          <w:lang w:val="pl-PL"/>
        </w:rPr>
      </w:pPr>
    </w:p>
    <w:p w:rsidR="00FF0852" w:rsidRDefault="00FF0852" w:rsidP="00D25B93">
      <w:pPr>
        <w:tabs>
          <w:tab w:val="left" w:pos="2430"/>
        </w:tabs>
        <w:spacing w:line="360" w:lineRule="auto"/>
        <w:ind w:left="720" w:right="-108"/>
        <w:rPr>
          <w:rFonts w:ascii="Amiran" w:hAnsi="Amiran" w:cs="Amiran"/>
          <w:sz w:val="20"/>
          <w:szCs w:val="20"/>
          <w:lang w:val="it-IT"/>
        </w:rPr>
      </w:pPr>
    </w:p>
    <w:p w:rsidR="00FF0852" w:rsidRDefault="00FF0852" w:rsidP="00D25B93">
      <w:pPr>
        <w:tabs>
          <w:tab w:val="left" w:pos="2430"/>
        </w:tabs>
        <w:spacing w:line="360" w:lineRule="auto"/>
        <w:ind w:left="720" w:right="-108"/>
        <w:rPr>
          <w:rFonts w:ascii="Amiran" w:hAnsi="Amiran" w:cs="Amiran"/>
          <w:sz w:val="20"/>
          <w:szCs w:val="20"/>
          <w:lang w:val="it-IT"/>
        </w:rPr>
      </w:pPr>
    </w:p>
    <w:p w:rsidR="00FF0852" w:rsidRPr="00DF6CDA" w:rsidRDefault="00FF0852" w:rsidP="00D25B93">
      <w:pPr>
        <w:tabs>
          <w:tab w:val="left" w:pos="2430"/>
        </w:tabs>
        <w:spacing w:line="360" w:lineRule="auto"/>
        <w:ind w:left="720" w:right="-108"/>
        <w:rPr>
          <w:rFonts w:ascii="Amiran" w:hAnsi="Amiran" w:cs="Amiran"/>
          <w:sz w:val="20"/>
          <w:szCs w:val="20"/>
          <w:lang w:val="it-IT"/>
        </w:rPr>
      </w:pPr>
    </w:p>
    <w:p w:rsidR="00FF0852" w:rsidRDefault="00FF0852" w:rsidP="00A9363E">
      <w:pPr>
        <w:rPr>
          <w:rFonts w:ascii="Amiran" w:hAnsi="Amiran" w:cs="Amiran"/>
          <w:b/>
          <w:bCs/>
          <w:sz w:val="20"/>
          <w:szCs w:val="20"/>
          <w:lang w:val="es-ES_tradnl"/>
        </w:rPr>
      </w:pPr>
      <w:r w:rsidRPr="00DF6CDA">
        <w:rPr>
          <w:rFonts w:ascii="Amiran" w:hAnsi="Amiran" w:cs="Amiran"/>
          <w:b/>
          <w:bCs/>
          <w:sz w:val="20"/>
          <w:szCs w:val="20"/>
          <w:lang w:val="es-ES_tradnl"/>
        </w:rPr>
        <w:t xml:space="preserve">________________________________                                </w:t>
      </w:r>
      <w:r>
        <w:rPr>
          <w:rFonts w:ascii="Amiran" w:hAnsi="Amiran" w:cs="Amiran"/>
          <w:b/>
          <w:bCs/>
          <w:sz w:val="20"/>
          <w:szCs w:val="20"/>
          <w:lang w:val="es-ES_tradnl"/>
        </w:rPr>
        <w:t>_______________________</w:t>
      </w:r>
      <w:r w:rsidRPr="00DF6CDA">
        <w:rPr>
          <w:rFonts w:ascii="Amiran" w:hAnsi="Amiran" w:cs="Amiran"/>
          <w:b/>
          <w:bCs/>
          <w:sz w:val="20"/>
          <w:szCs w:val="20"/>
          <w:lang w:val="es-ES_tradnl"/>
        </w:rPr>
        <w:t>________</w:t>
      </w:r>
    </w:p>
    <w:p w:rsidR="00FF0852" w:rsidRPr="00DF6CDA" w:rsidRDefault="00FF0852" w:rsidP="00A9363E">
      <w:pPr>
        <w:rPr>
          <w:rFonts w:ascii="Amiran" w:hAnsi="Amiran" w:cs="Amiran"/>
          <w:sz w:val="20"/>
          <w:szCs w:val="20"/>
          <w:lang w:val="es-ES_tradnl"/>
        </w:rPr>
      </w:pPr>
    </w:p>
    <w:p w:rsidR="00FF0852" w:rsidRPr="00DF6CDA" w:rsidRDefault="00FF0852" w:rsidP="00A9363E">
      <w:pPr>
        <w:ind w:left="540"/>
        <w:rPr>
          <w:rFonts w:ascii="Amiran" w:hAnsi="Amiran" w:cs="Amiran"/>
          <w:sz w:val="16"/>
          <w:szCs w:val="16"/>
          <w:lang w:val="es-ES_tradnl"/>
        </w:rPr>
      </w:pPr>
      <w:r w:rsidRPr="00DF6CDA">
        <w:rPr>
          <w:rFonts w:ascii="Amiran" w:hAnsi="Amiran" w:cs="Amiran"/>
          <w:sz w:val="16"/>
          <w:szCs w:val="16"/>
          <w:lang w:val="es-ES_tradnl"/>
        </w:rPr>
        <w:t xml:space="preserve">ganmcxadeblis xelmowera                                     </w:t>
      </w:r>
      <w:r>
        <w:rPr>
          <w:rFonts w:ascii="Amiran" w:hAnsi="Amiran" w:cs="Amiran"/>
          <w:sz w:val="16"/>
          <w:szCs w:val="16"/>
          <w:lang w:val="es-ES_tradnl"/>
        </w:rPr>
        <w:t xml:space="preserve">     </w:t>
      </w:r>
      <w:r w:rsidRPr="00DF6CDA">
        <w:rPr>
          <w:rFonts w:ascii="Amiran" w:hAnsi="Amiran" w:cs="Amiran"/>
          <w:sz w:val="16"/>
          <w:szCs w:val="16"/>
          <w:lang w:val="es-ES_tradnl"/>
        </w:rPr>
        <w:t xml:space="preserve">                </w:t>
      </w:r>
      <w:r>
        <w:rPr>
          <w:rFonts w:ascii="Amiran" w:hAnsi="Amiran" w:cs="Amiran"/>
          <w:sz w:val="16"/>
          <w:szCs w:val="16"/>
          <w:lang w:val="es-ES_tradnl"/>
        </w:rPr>
        <w:t xml:space="preserve">     </w:t>
      </w:r>
      <w:r w:rsidRPr="00DF6CDA">
        <w:rPr>
          <w:rFonts w:ascii="Amiran" w:hAnsi="Amiran" w:cs="Amiran"/>
          <w:sz w:val="16"/>
          <w:szCs w:val="16"/>
          <w:lang w:val="es-ES_tradnl"/>
        </w:rPr>
        <w:t xml:space="preserve">    ganacxadis Sevsebis TariRi</w:t>
      </w:r>
    </w:p>
    <w:p w:rsidR="00FF0852" w:rsidRPr="00A9363E" w:rsidRDefault="00FF0852" w:rsidP="00A9363E">
      <w:pPr>
        <w:tabs>
          <w:tab w:val="left" w:pos="2430"/>
        </w:tabs>
        <w:spacing w:line="360" w:lineRule="auto"/>
        <w:ind w:left="720" w:right="-108"/>
        <w:rPr>
          <w:rFonts w:ascii="AcadNusx" w:hAnsi="AcadNusx" w:cs="AcadNusx"/>
          <w:b/>
          <w:bCs/>
          <w:sz w:val="20"/>
          <w:szCs w:val="20"/>
          <w:lang w:val="it-IT"/>
        </w:rPr>
        <w:sectPr w:rsidR="00FF0852" w:rsidRPr="00A9363E" w:rsidSect="00A52003">
          <w:headerReference w:type="default" r:id="rId9"/>
          <w:footerReference w:type="default" r:id="rId10"/>
          <w:type w:val="continuous"/>
          <w:pgSz w:w="11906" w:h="16838" w:code="9"/>
          <w:pgMar w:top="1134" w:right="851" w:bottom="1134" w:left="85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rsidR="00FF0852" w:rsidRPr="00CC05C1" w:rsidRDefault="00FF0852" w:rsidP="00BD2F24">
      <w:pPr>
        <w:rPr>
          <w:rFonts w:ascii="AcadNusx" w:hAnsi="AcadNusx" w:cs="AcadNusx"/>
          <w:sz w:val="16"/>
          <w:szCs w:val="16"/>
          <w:lang w:val="es-ES_tradnl"/>
        </w:rPr>
      </w:pPr>
    </w:p>
    <w:sectPr w:rsidR="00FF0852" w:rsidRPr="00CC05C1" w:rsidSect="00495373">
      <w:type w:val="continuous"/>
      <w:pgSz w:w="11906" w:h="16838" w:code="9"/>
      <w:pgMar w:top="1134" w:right="851" w:bottom="1134" w:left="85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852" w:rsidRDefault="00FF0852">
      <w:r>
        <w:separator/>
      </w:r>
    </w:p>
  </w:endnote>
  <w:endnote w:type="continuationSeparator" w:id="0">
    <w:p w:rsidR="00FF0852" w:rsidRDefault="00FF0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cadMtavr">
    <w:panose1 w:val="00000000000000000000"/>
    <w:charset w:val="00"/>
    <w:family w:val="auto"/>
    <w:pitch w:val="variable"/>
    <w:sig w:usb0="00000087" w:usb1="00000000" w:usb2="00000000" w:usb3="00000000" w:csb0="0000001B" w:csb1="00000000"/>
  </w:font>
  <w:font w:name="AcadNusx">
    <w:altName w:val="Times New Roman"/>
    <w:panose1 w:val="00000000000000000000"/>
    <w:charset w:val="00"/>
    <w:family w:val="auto"/>
    <w:pitch w:val="variable"/>
    <w:sig w:usb0="00000087" w:usb1="00000000" w:usb2="00000000" w:usb3="00000000" w:csb0="0000001B" w:csb1="00000000"/>
  </w:font>
  <w:font w:name="Amiran">
    <w:panose1 w:val="020B05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Lit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2" w:rsidRPr="00280907" w:rsidRDefault="00FF0852" w:rsidP="00221FFF">
    <w:pPr>
      <w:pStyle w:val="Footer"/>
      <w:framePr w:wrap="auto" w:vAnchor="text" w:hAnchor="margin" w:xAlign="right" w:y="1"/>
      <w:rPr>
        <w:rStyle w:val="PageNumber"/>
        <w:sz w:val="16"/>
        <w:szCs w:val="16"/>
      </w:rPr>
    </w:pPr>
    <w:r w:rsidRPr="00280907">
      <w:rPr>
        <w:rStyle w:val="PageNumber"/>
        <w:sz w:val="16"/>
        <w:szCs w:val="16"/>
      </w:rPr>
      <w:fldChar w:fldCharType="begin"/>
    </w:r>
    <w:r w:rsidRPr="00280907">
      <w:rPr>
        <w:rStyle w:val="PageNumber"/>
        <w:sz w:val="16"/>
        <w:szCs w:val="16"/>
      </w:rPr>
      <w:instrText xml:space="preserve">PAGE  </w:instrText>
    </w:r>
    <w:r w:rsidRPr="00280907">
      <w:rPr>
        <w:rStyle w:val="PageNumber"/>
        <w:sz w:val="16"/>
        <w:szCs w:val="16"/>
      </w:rPr>
      <w:fldChar w:fldCharType="separate"/>
    </w:r>
    <w:r>
      <w:rPr>
        <w:rStyle w:val="PageNumber"/>
        <w:noProof/>
        <w:sz w:val="16"/>
        <w:szCs w:val="16"/>
      </w:rPr>
      <w:t>3</w:t>
    </w:r>
    <w:r w:rsidRPr="00280907">
      <w:rPr>
        <w:rStyle w:val="PageNumber"/>
        <w:sz w:val="16"/>
        <w:szCs w:val="16"/>
      </w:rPr>
      <w:fldChar w:fldCharType="end"/>
    </w:r>
  </w:p>
  <w:p w:rsidR="00FF0852" w:rsidRDefault="00FF0852" w:rsidP="00B0630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2" w:rsidRPr="00B0630E" w:rsidRDefault="00FF0852" w:rsidP="00221FFF">
    <w:pPr>
      <w:pStyle w:val="Footer"/>
      <w:framePr w:wrap="auto" w:vAnchor="text" w:hAnchor="margin" w:xAlign="right" w:y="1"/>
      <w:rPr>
        <w:rStyle w:val="PageNumber"/>
        <w:sz w:val="20"/>
        <w:szCs w:val="20"/>
      </w:rPr>
    </w:pPr>
    <w:r w:rsidRPr="00B0630E">
      <w:rPr>
        <w:rStyle w:val="PageNumber"/>
        <w:sz w:val="20"/>
        <w:szCs w:val="20"/>
      </w:rPr>
      <w:fldChar w:fldCharType="begin"/>
    </w:r>
    <w:r w:rsidRPr="00B0630E">
      <w:rPr>
        <w:rStyle w:val="PageNumber"/>
        <w:sz w:val="20"/>
        <w:szCs w:val="20"/>
      </w:rPr>
      <w:instrText xml:space="preserve">PAGE  </w:instrText>
    </w:r>
    <w:r w:rsidRPr="00B0630E">
      <w:rPr>
        <w:rStyle w:val="PageNumber"/>
        <w:sz w:val="20"/>
        <w:szCs w:val="20"/>
      </w:rPr>
      <w:fldChar w:fldCharType="separate"/>
    </w:r>
    <w:r>
      <w:rPr>
        <w:rStyle w:val="PageNumber"/>
        <w:noProof/>
        <w:sz w:val="20"/>
        <w:szCs w:val="20"/>
      </w:rPr>
      <w:t>4</w:t>
    </w:r>
    <w:r w:rsidRPr="00B0630E">
      <w:rPr>
        <w:rStyle w:val="PageNumber"/>
        <w:sz w:val="20"/>
        <w:szCs w:val="20"/>
      </w:rPr>
      <w:fldChar w:fldCharType="end"/>
    </w:r>
  </w:p>
  <w:p w:rsidR="00FF0852" w:rsidRDefault="00FF0852" w:rsidP="00B0630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852" w:rsidRDefault="00FF0852">
      <w:r>
        <w:separator/>
      </w:r>
    </w:p>
  </w:footnote>
  <w:footnote w:type="continuationSeparator" w:id="0">
    <w:p w:rsidR="00FF0852" w:rsidRDefault="00FF0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2" w:rsidRPr="00F6393F" w:rsidRDefault="00FF0852" w:rsidP="002E3CEA">
    <w:pPr>
      <w:pStyle w:val="Header"/>
      <w:framePr w:w="1605" w:wrap="auto" w:vAnchor="text" w:hAnchor="page" w:x="9442" w:y="-1"/>
      <w:rPr>
        <w:rStyle w:val="PageNumber"/>
        <w:rFonts w:ascii="LitNusx" w:hAnsi="LitNusx" w:cs="LitNusx"/>
        <w:i/>
        <w:iCs/>
        <w:sz w:val="20"/>
        <w:szCs w:val="20"/>
        <w:lang w:val="en-US"/>
      </w:rPr>
    </w:pPr>
    <w:r>
      <w:rPr>
        <w:rStyle w:val="PageNumber"/>
        <w:rFonts w:ascii="LitNusx" w:hAnsi="LitNusx" w:cs="LitNusx"/>
        <w:i/>
        <w:iCs/>
        <w:sz w:val="20"/>
        <w:szCs w:val="20"/>
        <w:lang w:val="en-US"/>
      </w:rPr>
      <w:t xml:space="preserve"> </w:t>
    </w:r>
    <w:r w:rsidRPr="00F6393F">
      <w:rPr>
        <w:rStyle w:val="PageNumber"/>
        <w:rFonts w:ascii="LitNusx" w:hAnsi="LitNusx" w:cs="LitNusx"/>
        <w:i/>
        <w:iCs/>
        <w:sz w:val="20"/>
        <w:szCs w:val="20"/>
        <w:lang w:val="en-US"/>
      </w:rPr>
      <w:t xml:space="preserve"> </w:t>
    </w:r>
  </w:p>
  <w:p w:rsidR="00FF0852" w:rsidRDefault="00FF0852" w:rsidP="00CC05C1">
    <w:pPr>
      <w:rPr>
        <w:lang w:val="es-ES_tradnl"/>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დაიწყე ბიზნესი" style="position:absolute;margin-left:444pt;margin-top:-5.75pt;width:69pt;height:62.55pt;z-index:251658240;visibility:visible;mso-wrap-distance-left:3.75pt;mso-wrap-distance-top:3.75pt;mso-wrap-distance-right:3.75pt;mso-wrap-distance-bottom:3.75pt">
          <v:imagedata r:id="rId1" r:href="rId2"/>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2" w:rsidRPr="00F6393F" w:rsidRDefault="00FF0852" w:rsidP="002E3CEA">
    <w:pPr>
      <w:pStyle w:val="Header"/>
      <w:framePr w:w="1605" w:wrap="auto" w:vAnchor="text" w:hAnchor="page" w:x="9442" w:y="-1"/>
      <w:rPr>
        <w:rStyle w:val="PageNumber"/>
        <w:rFonts w:ascii="LitNusx" w:hAnsi="LitNusx" w:cs="LitNusx"/>
        <w:i/>
        <w:iCs/>
        <w:sz w:val="20"/>
        <w:szCs w:val="20"/>
        <w:lang w:val="en-US"/>
      </w:rPr>
    </w:pPr>
    <w:r>
      <w:rPr>
        <w:rStyle w:val="PageNumber"/>
        <w:rFonts w:ascii="LitNusx" w:hAnsi="LitNusx" w:cs="LitNusx"/>
        <w:i/>
        <w:iCs/>
        <w:sz w:val="20"/>
        <w:szCs w:val="20"/>
        <w:lang w:val="en-US"/>
      </w:rPr>
      <w:t xml:space="preserve"> </w:t>
    </w:r>
    <w:r w:rsidRPr="00F6393F">
      <w:rPr>
        <w:rStyle w:val="PageNumber"/>
        <w:rFonts w:ascii="LitNusx" w:hAnsi="LitNusx" w:cs="LitNusx"/>
        <w:i/>
        <w:iCs/>
        <w:sz w:val="20"/>
        <w:szCs w:val="20"/>
        <w:lang w:val="en-US"/>
      </w:rPr>
      <w:t xml:space="preserve"> </w:t>
    </w:r>
  </w:p>
  <w:p w:rsidR="00FF0852" w:rsidRDefault="00FF0852" w:rsidP="00CC05C1">
    <w:pPr>
      <w:rPr>
        <w:lang w:val="es-ES_tradnl"/>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alt="დაიწყე ბიზნესი" style="position:absolute;margin-left:444pt;margin-top:-5.75pt;width:69pt;height:62.55pt;z-index:251657216;visibility:visible;mso-wrap-distance-left:3.75pt;mso-wrap-distance-top:3.75pt;mso-wrap-distance-right:3.75pt;mso-wrap-distance-bottom:3.75pt">
          <v:imagedata r:id="rId2" r:href="rId1"/>
        </v:shape>
      </w:pict>
    </w:r>
  </w:p>
  <w:p w:rsidR="00FF0852" w:rsidRPr="00CC05C1" w:rsidRDefault="00FF0852" w:rsidP="00CC05C1">
    <w:pPr>
      <w:rPr>
        <w:rFonts w:ascii="AcadNusx" w:hAnsi="AcadNusx" w:cs="AcadNusx"/>
        <w:b/>
        <w:bCs/>
        <w:sz w:val="28"/>
        <w:szCs w:val="28"/>
        <w:lang w:val="es-ES_tradnl"/>
      </w:rPr>
    </w:pPr>
    <w:r w:rsidRPr="00CC05C1">
      <w:rPr>
        <w:rFonts w:ascii="LitNusx" w:hAnsi="LitNusx" w:cs="LitNusx"/>
        <w:lang w:val="es-ES_tradnl"/>
      </w:rPr>
      <w:t>ganacxadi #</w:t>
    </w:r>
    <w:r w:rsidRPr="005F1F28">
      <w:rPr>
        <w:lang w:val="es-ES_tradnl"/>
      </w:rPr>
      <w:t>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015D"/>
    <w:multiLevelType w:val="hybridMultilevel"/>
    <w:tmpl w:val="DAFEB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19E465D0"/>
    <w:multiLevelType w:val="hybridMultilevel"/>
    <w:tmpl w:val="404C1194"/>
    <w:lvl w:ilvl="0" w:tplc="04090001">
      <w:start w:val="1"/>
      <w:numFmt w:val="bullet"/>
      <w:lvlText w:val=""/>
      <w:lvlJc w:val="left"/>
      <w:pPr>
        <w:ind w:left="776" w:hanging="360"/>
      </w:pPr>
      <w:rPr>
        <w:rFonts w:ascii="Symbol" w:hAnsi="Symbol" w:cs="Symbol" w:hint="default"/>
      </w:rPr>
    </w:lvl>
    <w:lvl w:ilvl="1" w:tplc="04090003">
      <w:start w:val="1"/>
      <w:numFmt w:val="bullet"/>
      <w:lvlText w:val="o"/>
      <w:lvlJc w:val="left"/>
      <w:pPr>
        <w:ind w:left="1496" w:hanging="360"/>
      </w:pPr>
      <w:rPr>
        <w:rFonts w:ascii="Courier New" w:hAnsi="Courier New" w:cs="Courier New" w:hint="default"/>
      </w:rPr>
    </w:lvl>
    <w:lvl w:ilvl="2" w:tplc="04090005">
      <w:start w:val="1"/>
      <w:numFmt w:val="bullet"/>
      <w:lvlText w:val=""/>
      <w:lvlJc w:val="left"/>
      <w:pPr>
        <w:ind w:left="2216" w:hanging="360"/>
      </w:pPr>
      <w:rPr>
        <w:rFonts w:ascii="Wingdings" w:hAnsi="Wingdings" w:cs="Wingdings" w:hint="default"/>
      </w:rPr>
    </w:lvl>
    <w:lvl w:ilvl="3" w:tplc="04090001">
      <w:start w:val="1"/>
      <w:numFmt w:val="bullet"/>
      <w:lvlText w:val=""/>
      <w:lvlJc w:val="left"/>
      <w:pPr>
        <w:ind w:left="2936" w:hanging="360"/>
      </w:pPr>
      <w:rPr>
        <w:rFonts w:ascii="Symbol" w:hAnsi="Symbol" w:cs="Symbol" w:hint="default"/>
      </w:rPr>
    </w:lvl>
    <w:lvl w:ilvl="4" w:tplc="04090003">
      <w:start w:val="1"/>
      <w:numFmt w:val="bullet"/>
      <w:lvlText w:val="o"/>
      <w:lvlJc w:val="left"/>
      <w:pPr>
        <w:ind w:left="3656" w:hanging="360"/>
      </w:pPr>
      <w:rPr>
        <w:rFonts w:ascii="Courier New" w:hAnsi="Courier New" w:cs="Courier New" w:hint="default"/>
      </w:rPr>
    </w:lvl>
    <w:lvl w:ilvl="5" w:tplc="04090005">
      <w:start w:val="1"/>
      <w:numFmt w:val="bullet"/>
      <w:lvlText w:val=""/>
      <w:lvlJc w:val="left"/>
      <w:pPr>
        <w:ind w:left="4376" w:hanging="360"/>
      </w:pPr>
      <w:rPr>
        <w:rFonts w:ascii="Wingdings" w:hAnsi="Wingdings" w:cs="Wingdings" w:hint="default"/>
      </w:rPr>
    </w:lvl>
    <w:lvl w:ilvl="6" w:tplc="04090001">
      <w:start w:val="1"/>
      <w:numFmt w:val="bullet"/>
      <w:lvlText w:val=""/>
      <w:lvlJc w:val="left"/>
      <w:pPr>
        <w:ind w:left="5096" w:hanging="360"/>
      </w:pPr>
      <w:rPr>
        <w:rFonts w:ascii="Symbol" w:hAnsi="Symbol" w:cs="Symbol" w:hint="default"/>
      </w:rPr>
    </w:lvl>
    <w:lvl w:ilvl="7" w:tplc="04090003">
      <w:start w:val="1"/>
      <w:numFmt w:val="bullet"/>
      <w:lvlText w:val="o"/>
      <w:lvlJc w:val="left"/>
      <w:pPr>
        <w:ind w:left="5816" w:hanging="360"/>
      </w:pPr>
      <w:rPr>
        <w:rFonts w:ascii="Courier New" w:hAnsi="Courier New" w:cs="Courier New" w:hint="default"/>
      </w:rPr>
    </w:lvl>
    <w:lvl w:ilvl="8" w:tplc="04090005">
      <w:start w:val="1"/>
      <w:numFmt w:val="bullet"/>
      <w:lvlText w:val=""/>
      <w:lvlJc w:val="left"/>
      <w:pPr>
        <w:ind w:left="6536" w:hanging="360"/>
      </w:pPr>
      <w:rPr>
        <w:rFonts w:ascii="Wingdings" w:hAnsi="Wingdings" w:cs="Wingdings" w:hint="default"/>
      </w:rPr>
    </w:lvl>
  </w:abstractNum>
  <w:abstractNum w:abstractNumId="2">
    <w:nsid w:val="1A195CC3"/>
    <w:multiLevelType w:val="hybridMultilevel"/>
    <w:tmpl w:val="FAE02B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2A680AFA"/>
    <w:multiLevelType w:val="hybridMultilevel"/>
    <w:tmpl w:val="E4DA1B3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301851EE"/>
    <w:multiLevelType w:val="hybridMultilevel"/>
    <w:tmpl w:val="9EB280A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318D3E2F"/>
    <w:multiLevelType w:val="hybridMultilevel"/>
    <w:tmpl w:val="5422F966"/>
    <w:lvl w:ilvl="0" w:tplc="CC44FE94">
      <w:start w:val="1"/>
      <w:numFmt w:val="bullet"/>
      <w:lvlText w:val=""/>
      <w:lvlJc w:val="left"/>
      <w:pPr>
        <w:tabs>
          <w:tab w:val="num" w:pos="227"/>
        </w:tabs>
        <w:ind w:left="56" w:hanging="56"/>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42270917"/>
    <w:multiLevelType w:val="hybridMultilevel"/>
    <w:tmpl w:val="D62ABE0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530D4E61"/>
    <w:multiLevelType w:val="hybridMultilevel"/>
    <w:tmpl w:val="6AC0B20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53A53916"/>
    <w:multiLevelType w:val="hybridMultilevel"/>
    <w:tmpl w:val="8794D8F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55002A45"/>
    <w:multiLevelType w:val="hybridMultilevel"/>
    <w:tmpl w:val="857EDA42"/>
    <w:lvl w:ilvl="0" w:tplc="04090001">
      <w:start w:val="1"/>
      <w:numFmt w:val="bullet"/>
      <w:lvlText w:val=""/>
      <w:lvlJc w:val="left"/>
      <w:pPr>
        <w:ind w:left="776" w:hanging="360"/>
      </w:pPr>
      <w:rPr>
        <w:rFonts w:ascii="Symbol" w:hAnsi="Symbol" w:cs="Symbol" w:hint="default"/>
      </w:rPr>
    </w:lvl>
    <w:lvl w:ilvl="1" w:tplc="04090003">
      <w:start w:val="1"/>
      <w:numFmt w:val="bullet"/>
      <w:lvlText w:val="o"/>
      <w:lvlJc w:val="left"/>
      <w:pPr>
        <w:ind w:left="1496" w:hanging="360"/>
      </w:pPr>
      <w:rPr>
        <w:rFonts w:ascii="Courier New" w:hAnsi="Courier New" w:cs="Courier New" w:hint="default"/>
      </w:rPr>
    </w:lvl>
    <w:lvl w:ilvl="2" w:tplc="04090005">
      <w:start w:val="1"/>
      <w:numFmt w:val="bullet"/>
      <w:lvlText w:val=""/>
      <w:lvlJc w:val="left"/>
      <w:pPr>
        <w:ind w:left="2216" w:hanging="360"/>
      </w:pPr>
      <w:rPr>
        <w:rFonts w:ascii="Wingdings" w:hAnsi="Wingdings" w:cs="Wingdings" w:hint="default"/>
      </w:rPr>
    </w:lvl>
    <w:lvl w:ilvl="3" w:tplc="04090001">
      <w:start w:val="1"/>
      <w:numFmt w:val="bullet"/>
      <w:lvlText w:val=""/>
      <w:lvlJc w:val="left"/>
      <w:pPr>
        <w:ind w:left="2936" w:hanging="360"/>
      </w:pPr>
      <w:rPr>
        <w:rFonts w:ascii="Symbol" w:hAnsi="Symbol" w:cs="Symbol" w:hint="default"/>
      </w:rPr>
    </w:lvl>
    <w:lvl w:ilvl="4" w:tplc="04090003">
      <w:start w:val="1"/>
      <w:numFmt w:val="bullet"/>
      <w:lvlText w:val="o"/>
      <w:lvlJc w:val="left"/>
      <w:pPr>
        <w:ind w:left="3656" w:hanging="360"/>
      </w:pPr>
      <w:rPr>
        <w:rFonts w:ascii="Courier New" w:hAnsi="Courier New" w:cs="Courier New" w:hint="default"/>
      </w:rPr>
    </w:lvl>
    <w:lvl w:ilvl="5" w:tplc="04090005">
      <w:start w:val="1"/>
      <w:numFmt w:val="bullet"/>
      <w:lvlText w:val=""/>
      <w:lvlJc w:val="left"/>
      <w:pPr>
        <w:ind w:left="4376" w:hanging="360"/>
      </w:pPr>
      <w:rPr>
        <w:rFonts w:ascii="Wingdings" w:hAnsi="Wingdings" w:cs="Wingdings" w:hint="default"/>
      </w:rPr>
    </w:lvl>
    <w:lvl w:ilvl="6" w:tplc="04090001">
      <w:start w:val="1"/>
      <w:numFmt w:val="bullet"/>
      <w:lvlText w:val=""/>
      <w:lvlJc w:val="left"/>
      <w:pPr>
        <w:ind w:left="5096" w:hanging="360"/>
      </w:pPr>
      <w:rPr>
        <w:rFonts w:ascii="Symbol" w:hAnsi="Symbol" w:cs="Symbol" w:hint="default"/>
      </w:rPr>
    </w:lvl>
    <w:lvl w:ilvl="7" w:tplc="04090003">
      <w:start w:val="1"/>
      <w:numFmt w:val="bullet"/>
      <w:lvlText w:val="o"/>
      <w:lvlJc w:val="left"/>
      <w:pPr>
        <w:ind w:left="5816" w:hanging="360"/>
      </w:pPr>
      <w:rPr>
        <w:rFonts w:ascii="Courier New" w:hAnsi="Courier New" w:cs="Courier New" w:hint="default"/>
      </w:rPr>
    </w:lvl>
    <w:lvl w:ilvl="8" w:tplc="04090005">
      <w:start w:val="1"/>
      <w:numFmt w:val="bullet"/>
      <w:lvlText w:val=""/>
      <w:lvlJc w:val="left"/>
      <w:pPr>
        <w:ind w:left="6536" w:hanging="360"/>
      </w:pPr>
      <w:rPr>
        <w:rFonts w:ascii="Wingdings" w:hAnsi="Wingdings" w:cs="Wingdings" w:hint="default"/>
      </w:rPr>
    </w:lvl>
  </w:abstractNum>
  <w:abstractNum w:abstractNumId="10">
    <w:nsid w:val="62412D9C"/>
    <w:multiLevelType w:val="hybridMultilevel"/>
    <w:tmpl w:val="E29E81FE"/>
    <w:lvl w:ilvl="0" w:tplc="CC44FE94">
      <w:start w:val="1"/>
      <w:numFmt w:val="bullet"/>
      <w:lvlText w:val=""/>
      <w:lvlJc w:val="left"/>
      <w:pPr>
        <w:tabs>
          <w:tab w:val="num" w:pos="284"/>
        </w:tabs>
        <w:ind w:left="113" w:hanging="56"/>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6A2314F9"/>
    <w:multiLevelType w:val="hybridMultilevel"/>
    <w:tmpl w:val="8C1A4AE4"/>
    <w:lvl w:ilvl="0" w:tplc="04190001">
      <w:numFmt w:val="bullet"/>
      <w:lvlText w:val=""/>
      <w:lvlJc w:val="left"/>
      <w:pPr>
        <w:tabs>
          <w:tab w:val="num" w:pos="720"/>
        </w:tabs>
        <w:ind w:left="720" w:hanging="360"/>
      </w:pPr>
      <w:rPr>
        <w:rFonts w:ascii="Symbol" w:eastAsia="Times New Roman"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6BA8646D"/>
    <w:multiLevelType w:val="hybridMultilevel"/>
    <w:tmpl w:val="0F1C0732"/>
    <w:lvl w:ilvl="0" w:tplc="CC44FE94">
      <w:start w:val="1"/>
      <w:numFmt w:val="bullet"/>
      <w:lvlText w:val=""/>
      <w:lvlJc w:val="left"/>
      <w:pPr>
        <w:tabs>
          <w:tab w:val="num" w:pos="284"/>
        </w:tabs>
        <w:ind w:left="113" w:hanging="56"/>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7E752EBA"/>
    <w:multiLevelType w:val="hybridMultilevel"/>
    <w:tmpl w:val="C9F2C88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num w:numId="1">
    <w:abstractNumId w:val="8"/>
  </w:num>
  <w:num w:numId="2">
    <w:abstractNumId w:val="5"/>
  </w:num>
  <w:num w:numId="3">
    <w:abstractNumId w:val="10"/>
  </w:num>
  <w:num w:numId="4">
    <w:abstractNumId w:val="4"/>
  </w:num>
  <w:num w:numId="5">
    <w:abstractNumId w:val="12"/>
  </w:num>
  <w:num w:numId="6">
    <w:abstractNumId w:val="11"/>
  </w:num>
  <w:num w:numId="7">
    <w:abstractNumId w:val="6"/>
  </w:num>
  <w:num w:numId="8">
    <w:abstractNumId w:val="7"/>
  </w:num>
  <w:num w:numId="9">
    <w:abstractNumId w:val="3"/>
  </w:num>
  <w:num w:numId="10">
    <w:abstractNumId w:val="13"/>
  </w:num>
  <w:num w:numId="11">
    <w:abstractNumId w:val="1"/>
  </w:num>
  <w:num w:numId="12">
    <w:abstractNumId w:val="9"/>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08"/>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4645"/>
    <w:rsid w:val="00004646"/>
    <w:rsid w:val="000201F4"/>
    <w:rsid w:val="00053D78"/>
    <w:rsid w:val="000628F2"/>
    <w:rsid w:val="000636CB"/>
    <w:rsid w:val="00064EAD"/>
    <w:rsid w:val="00070311"/>
    <w:rsid w:val="00095AA7"/>
    <w:rsid w:val="000A5714"/>
    <w:rsid w:val="000A7D7A"/>
    <w:rsid w:val="000B0996"/>
    <w:rsid w:val="000B5018"/>
    <w:rsid w:val="000D0059"/>
    <w:rsid w:val="000D0EFB"/>
    <w:rsid w:val="000E0F65"/>
    <w:rsid w:val="000E1C95"/>
    <w:rsid w:val="000E64B3"/>
    <w:rsid w:val="000F4E24"/>
    <w:rsid w:val="00116E1A"/>
    <w:rsid w:val="0012221D"/>
    <w:rsid w:val="001271CA"/>
    <w:rsid w:val="00130124"/>
    <w:rsid w:val="00132646"/>
    <w:rsid w:val="00150D99"/>
    <w:rsid w:val="00170186"/>
    <w:rsid w:val="0017210B"/>
    <w:rsid w:val="00174F2B"/>
    <w:rsid w:val="0018008C"/>
    <w:rsid w:val="00180E8D"/>
    <w:rsid w:val="00193E19"/>
    <w:rsid w:val="0019558F"/>
    <w:rsid w:val="001962C3"/>
    <w:rsid w:val="001A1246"/>
    <w:rsid w:val="001B1875"/>
    <w:rsid w:val="001B7B0F"/>
    <w:rsid w:val="001C37B0"/>
    <w:rsid w:val="001C3C9F"/>
    <w:rsid w:val="001D7645"/>
    <w:rsid w:val="001F6867"/>
    <w:rsid w:val="001F733C"/>
    <w:rsid w:val="00200F0D"/>
    <w:rsid w:val="00203289"/>
    <w:rsid w:val="002057B3"/>
    <w:rsid w:val="00206D7B"/>
    <w:rsid w:val="00216D33"/>
    <w:rsid w:val="00221FFF"/>
    <w:rsid w:val="00223770"/>
    <w:rsid w:val="0024656A"/>
    <w:rsid w:val="00246D62"/>
    <w:rsid w:val="00247E98"/>
    <w:rsid w:val="00252D47"/>
    <w:rsid w:val="002613D6"/>
    <w:rsid w:val="00264E88"/>
    <w:rsid w:val="0026714A"/>
    <w:rsid w:val="00280907"/>
    <w:rsid w:val="00282C9D"/>
    <w:rsid w:val="0028425F"/>
    <w:rsid w:val="002900B9"/>
    <w:rsid w:val="002A06E5"/>
    <w:rsid w:val="002B74CF"/>
    <w:rsid w:val="002C1994"/>
    <w:rsid w:val="002C1B9A"/>
    <w:rsid w:val="002C3B5E"/>
    <w:rsid w:val="002C4C37"/>
    <w:rsid w:val="002C4D50"/>
    <w:rsid w:val="002D1EEC"/>
    <w:rsid w:val="002D474C"/>
    <w:rsid w:val="002D6FEB"/>
    <w:rsid w:val="002D7242"/>
    <w:rsid w:val="002E3CEA"/>
    <w:rsid w:val="002E47AD"/>
    <w:rsid w:val="002F5B68"/>
    <w:rsid w:val="00301BA0"/>
    <w:rsid w:val="00301CBE"/>
    <w:rsid w:val="003164E9"/>
    <w:rsid w:val="0032111F"/>
    <w:rsid w:val="0032272A"/>
    <w:rsid w:val="003371BB"/>
    <w:rsid w:val="003436DD"/>
    <w:rsid w:val="00346E3C"/>
    <w:rsid w:val="00352E82"/>
    <w:rsid w:val="00354AD3"/>
    <w:rsid w:val="00356161"/>
    <w:rsid w:val="00356290"/>
    <w:rsid w:val="003757DA"/>
    <w:rsid w:val="0039148A"/>
    <w:rsid w:val="00392348"/>
    <w:rsid w:val="00393482"/>
    <w:rsid w:val="003A3DE7"/>
    <w:rsid w:val="003B48A1"/>
    <w:rsid w:val="003C4EBD"/>
    <w:rsid w:val="003C7904"/>
    <w:rsid w:val="003D37FA"/>
    <w:rsid w:val="003D5805"/>
    <w:rsid w:val="003E0C4C"/>
    <w:rsid w:val="003E245C"/>
    <w:rsid w:val="003F4E72"/>
    <w:rsid w:val="00400CAA"/>
    <w:rsid w:val="00400FC3"/>
    <w:rsid w:val="004015C2"/>
    <w:rsid w:val="00401A20"/>
    <w:rsid w:val="00407545"/>
    <w:rsid w:val="00413DA5"/>
    <w:rsid w:val="004151DB"/>
    <w:rsid w:val="0041653D"/>
    <w:rsid w:val="00417B98"/>
    <w:rsid w:val="00423922"/>
    <w:rsid w:val="00430EE6"/>
    <w:rsid w:val="00443359"/>
    <w:rsid w:val="00464843"/>
    <w:rsid w:val="00480C52"/>
    <w:rsid w:val="00490458"/>
    <w:rsid w:val="00495373"/>
    <w:rsid w:val="004A086C"/>
    <w:rsid w:val="004A0BEE"/>
    <w:rsid w:val="004A11E3"/>
    <w:rsid w:val="004A3FA1"/>
    <w:rsid w:val="004C15F4"/>
    <w:rsid w:val="004C2449"/>
    <w:rsid w:val="004D4F38"/>
    <w:rsid w:val="004D76BA"/>
    <w:rsid w:val="004E13A1"/>
    <w:rsid w:val="004E2AFB"/>
    <w:rsid w:val="004F0C7B"/>
    <w:rsid w:val="00503B44"/>
    <w:rsid w:val="005110DC"/>
    <w:rsid w:val="005133CC"/>
    <w:rsid w:val="00513663"/>
    <w:rsid w:val="00514395"/>
    <w:rsid w:val="005210FA"/>
    <w:rsid w:val="00525BBC"/>
    <w:rsid w:val="005300B1"/>
    <w:rsid w:val="00531079"/>
    <w:rsid w:val="00531850"/>
    <w:rsid w:val="00540837"/>
    <w:rsid w:val="00541EF1"/>
    <w:rsid w:val="0055223D"/>
    <w:rsid w:val="00553A6E"/>
    <w:rsid w:val="00557A48"/>
    <w:rsid w:val="0057324F"/>
    <w:rsid w:val="00580001"/>
    <w:rsid w:val="005861A7"/>
    <w:rsid w:val="00594246"/>
    <w:rsid w:val="005A38B0"/>
    <w:rsid w:val="005B334D"/>
    <w:rsid w:val="005C7B91"/>
    <w:rsid w:val="005D73B7"/>
    <w:rsid w:val="005E3520"/>
    <w:rsid w:val="005F1F28"/>
    <w:rsid w:val="005F440F"/>
    <w:rsid w:val="00600679"/>
    <w:rsid w:val="006107EB"/>
    <w:rsid w:val="0061314F"/>
    <w:rsid w:val="0061526F"/>
    <w:rsid w:val="0063042F"/>
    <w:rsid w:val="00640411"/>
    <w:rsid w:val="006479DB"/>
    <w:rsid w:val="00655D98"/>
    <w:rsid w:val="00655F65"/>
    <w:rsid w:val="00664215"/>
    <w:rsid w:val="0067022E"/>
    <w:rsid w:val="00674323"/>
    <w:rsid w:val="00674ED7"/>
    <w:rsid w:val="0068124C"/>
    <w:rsid w:val="00681729"/>
    <w:rsid w:val="00681871"/>
    <w:rsid w:val="00681C8D"/>
    <w:rsid w:val="0068397A"/>
    <w:rsid w:val="006A2612"/>
    <w:rsid w:val="006A4D68"/>
    <w:rsid w:val="006A6CA3"/>
    <w:rsid w:val="006B6784"/>
    <w:rsid w:val="006B7283"/>
    <w:rsid w:val="006C3F28"/>
    <w:rsid w:val="006C5517"/>
    <w:rsid w:val="006C79DF"/>
    <w:rsid w:val="006D54D7"/>
    <w:rsid w:val="006E1D49"/>
    <w:rsid w:val="006E6C14"/>
    <w:rsid w:val="006F36D3"/>
    <w:rsid w:val="007300BC"/>
    <w:rsid w:val="00733B24"/>
    <w:rsid w:val="00736FA8"/>
    <w:rsid w:val="00741AAB"/>
    <w:rsid w:val="007539F1"/>
    <w:rsid w:val="007570C1"/>
    <w:rsid w:val="007659E4"/>
    <w:rsid w:val="00770824"/>
    <w:rsid w:val="00774921"/>
    <w:rsid w:val="007877CA"/>
    <w:rsid w:val="00790D60"/>
    <w:rsid w:val="00794CD1"/>
    <w:rsid w:val="007957CC"/>
    <w:rsid w:val="007A251B"/>
    <w:rsid w:val="007A570B"/>
    <w:rsid w:val="007A649E"/>
    <w:rsid w:val="007A6B2F"/>
    <w:rsid w:val="007B512C"/>
    <w:rsid w:val="007B677D"/>
    <w:rsid w:val="007D60BE"/>
    <w:rsid w:val="007E0729"/>
    <w:rsid w:val="007E0B7F"/>
    <w:rsid w:val="007E124C"/>
    <w:rsid w:val="007E3845"/>
    <w:rsid w:val="00814EB1"/>
    <w:rsid w:val="00824203"/>
    <w:rsid w:val="00830811"/>
    <w:rsid w:val="008437A0"/>
    <w:rsid w:val="008460F8"/>
    <w:rsid w:val="00850245"/>
    <w:rsid w:val="00851965"/>
    <w:rsid w:val="00853424"/>
    <w:rsid w:val="00861D1D"/>
    <w:rsid w:val="008678AA"/>
    <w:rsid w:val="00870B9F"/>
    <w:rsid w:val="00882357"/>
    <w:rsid w:val="00886A28"/>
    <w:rsid w:val="00896FC9"/>
    <w:rsid w:val="008A2DDE"/>
    <w:rsid w:val="008B076A"/>
    <w:rsid w:val="008B508E"/>
    <w:rsid w:val="008B5161"/>
    <w:rsid w:val="008C2ADF"/>
    <w:rsid w:val="008C7C8D"/>
    <w:rsid w:val="008D366E"/>
    <w:rsid w:val="008D4731"/>
    <w:rsid w:val="008D7C15"/>
    <w:rsid w:val="008F5BF3"/>
    <w:rsid w:val="008F6A5E"/>
    <w:rsid w:val="00925791"/>
    <w:rsid w:val="00927150"/>
    <w:rsid w:val="0093051D"/>
    <w:rsid w:val="00930660"/>
    <w:rsid w:val="00934645"/>
    <w:rsid w:val="00936738"/>
    <w:rsid w:val="009371F2"/>
    <w:rsid w:val="009371FC"/>
    <w:rsid w:val="00942A4D"/>
    <w:rsid w:val="00950C03"/>
    <w:rsid w:val="00953823"/>
    <w:rsid w:val="00963803"/>
    <w:rsid w:val="00982979"/>
    <w:rsid w:val="00985973"/>
    <w:rsid w:val="009A6E52"/>
    <w:rsid w:val="009C3FF8"/>
    <w:rsid w:val="009C61D8"/>
    <w:rsid w:val="009D35F1"/>
    <w:rsid w:val="009D3A4E"/>
    <w:rsid w:val="009D472E"/>
    <w:rsid w:val="009D7439"/>
    <w:rsid w:val="009D7E0B"/>
    <w:rsid w:val="009E35E8"/>
    <w:rsid w:val="009E3D2F"/>
    <w:rsid w:val="009F020A"/>
    <w:rsid w:val="009F1892"/>
    <w:rsid w:val="00A051F1"/>
    <w:rsid w:val="00A05A09"/>
    <w:rsid w:val="00A20BCB"/>
    <w:rsid w:val="00A36A73"/>
    <w:rsid w:val="00A36C6F"/>
    <w:rsid w:val="00A44C54"/>
    <w:rsid w:val="00A52003"/>
    <w:rsid w:val="00A5211E"/>
    <w:rsid w:val="00A7186C"/>
    <w:rsid w:val="00A9363E"/>
    <w:rsid w:val="00A9384C"/>
    <w:rsid w:val="00A9385D"/>
    <w:rsid w:val="00A971FE"/>
    <w:rsid w:val="00AA0FA7"/>
    <w:rsid w:val="00AA4B5F"/>
    <w:rsid w:val="00AA6640"/>
    <w:rsid w:val="00AB2D27"/>
    <w:rsid w:val="00AB7412"/>
    <w:rsid w:val="00AC055C"/>
    <w:rsid w:val="00AC55D3"/>
    <w:rsid w:val="00AC7382"/>
    <w:rsid w:val="00AC7F0F"/>
    <w:rsid w:val="00AD7073"/>
    <w:rsid w:val="00AF53AD"/>
    <w:rsid w:val="00AF79CE"/>
    <w:rsid w:val="00AF7DD9"/>
    <w:rsid w:val="00B046F4"/>
    <w:rsid w:val="00B05F48"/>
    <w:rsid w:val="00B0630E"/>
    <w:rsid w:val="00B11D3F"/>
    <w:rsid w:val="00B204C0"/>
    <w:rsid w:val="00B254BC"/>
    <w:rsid w:val="00B37602"/>
    <w:rsid w:val="00B41ABE"/>
    <w:rsid w:val="00B4771E"/>
    <w:rsid w:val="00B50061"/>
    <w:rsid w:val="00B5476C"/>
    <w:rsid w:val="00B72761"/>
    <w:rsid w:val="00B8377D"/>
    <w:rsid w:val="00B92F49"/>
    <w:rsid w:val="00B94B72"/>
    <w:rsid w:val="00BA4EAC"/>
    <w:rsid w:val="00BB34C9"/>
    <w:rsid w:val="00BC7E73"/>
    <w:rsid w:val="00BD25E6"/>
    <w:rsid w:val="00BD2F24"/>
    <w:rsid w:val="00BD362C"/>
    <w:rsid w:val="00BD67CD"/>
    <w:rsid w:val="00BE04AC"/>
    <w:rsid w:val="00BE3424"/>
    <w:rsid w:val="00BF6CD3"/>
    <w:rsid w:val="00BF7F42"/>
    <w:rsid w:val="00C00D51"/>
    <w:rsid w:val="00C24338"/>
    <w:rsid w:val="00C2763C"/>
    <w:rsid w:val="00C6677D"/>
    <w:rsid w:val="00C71377"/>
    <w:rsid w:val="00C8257E"/>
    <w:rsid w:val="00CB7A5A"/>
    <w:rsid w:val="00CC05C1"/>
    <w:rsid w:val="00CC25C5"/>
    <w:rsid w:val="00CC6639"/>
    <w:rsid w:val="00CD35E7"/>
    <w:rsid w:val="00CD3E13"/>
    <w:rsid w:val="00CD5827"/>
    <w:rsid w:val="00CF0CB9"/>
    <w:rsid w:val="00CF1DC9"/>
    <w:rsid w:val="00D06CD6"/>
    <w:rsid w:val="00D1338C"/>
    <w:rsid w:val="00D2053D"/>
    <w:rsid w:val="00D20A76"/>
    <w:rsid w:val="00D2182E"/>
    <w:rsid w:val="00D25506"/>
    <w:rsid w:val="00D25B93"/>
    <w:rsid w:val="00D53EA7"/>
    <w:rsid w:val="00D55989"/>
    <w:rsid w:val="00D56D79"/>
    <w:rsid w:val="00D7093D"/>
    <w:rsid w:val="00D7329B"/>
    <w:rsid w:val="00D81B24"/>
    <w:rsid w:val="00D90467"/>
    <w:rsid w:val="00D9503B"/>
    <w:rsid w:val="00DD20E7"/>
    <w:rsid w:val="00DD2448"/>
    <w:rsid w:val="00DD380E"/>
    <w:rsid w:val="00DD67E8"/>
    <w:rsid w:val="00DE01FD"/>
    <w:rsid w:val="00DE492E"/>
    <w:rsid w:val="00DE6DB9"/>
    <w:rsid w:val="00DF2634"/>
    <w:rsid w:val="00DF62B9"/>
    <w:rsid w:val="00DF6CDA"/>
    <w:rsid w:val="00E01157"/>
    <w:rsid w:val="00E02FF6"/>
    <w:rsid w:val="00E103D6"/>
    <w:rsid w:val="00E23240"/>
    <w:rsid w:val="00E31B6F"/>
    <w:rsid w:val="00E3344B"/>
    <w:rsid w:val="00E44F00"/>
    <w:rsid w:val="00E61685"/>
    <w:rsid w:val="00E6173A"/>
    <w:rsid w:val="00E73C74"/>
    <w:rsid w:val="00E74817"/>
    <w:rsid w:val="00E74D6D"/>
    <w:rsid w:val="00E75348"/>
    <w:rsid w:val="00E86E0A"/>
    <w:rsid w:val="00E87A7D"/>
    <w:rsid w:val="00E950BF"/>
    <w:rsid w:val="00E97980"/>
    <w:rsid w:val="00EA279A"/>
    <w:rsid w:val="00EA70B2"/>
    <w:rsid w:val="00EB0D32"/>
    <w:rsid w:val="00EB34C6"/>
    <w:rsid w:val="00EB4033"/>
    <w:rsid w:val="00EC7AAC"/>
    <w:rsid w:val="00ED1FC5"/>
    <w:rsid w:val="00EE41EB"/>
    <w:rsid w:val="00EE7910"/>
    <w:rsid w:val="00EF6E35"/>
    <w:rsid w:val="00F01CC6"/>
    <w:rsid w:val="00F0259F"/>
    <w:rsid w:val="00F03775"/>
    <w:rsid w:val="00F043E7"/>
    <w:rsid w:val="00F1180F"/>
    <w:rsid w:val="00F1360E"/>
    <w:rsid w:val="00F257B8"/>
    <w:rsid w:val="00F3246F"/>
    <w:rsid w:val="00F35228"/>
    <w:rsid w:val="00F41890"/>
    <w:rsid w:val="00F43A38"/>
    <w:rsid w:val="00F57992"/>
    <w:rsid w:val="00F61AED"/>
    <w:rsid w:val="00F6393F"/>
    <w:rsid w:val="00F65EB5"/>
    <w:rsid w:val="00F731F4"/>
    <w:rsid w:val="00F864EB"/>
    <w:rsid w:val="00F87C5C"/>
    <w:rsid w:val="00F9466D"/>
    <w:rsid w:val="00FA0E3B"/>
    <w:rsid w:val="00FA103E"/>
    <w:rsid w:val="00FA34A7"/>
    <w:rsid w:val="00FA4415"/>
    <w:rsid w:val="00FA517A"/>
    <w:rsid w:val="00FA7FC1"/>
    <w:rsid w:val="00FB1157"/>
    <w:rsid w:val="00FB38E9"/>
    <w:rsid w:val="00FC09C5"/>
    <w:rsid w:val="00FD1840"/>
    <w:rsid w:val="00FD208A"/>
    <w:rsid w:val="00FD462A"/>
    <w:rsid w:val="00FD76C8"/>
    <w:rsid w:val="00FF0852"/>
    <w:rsid w:val="00FF4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645"/>
    <w:rPr>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D76BA"/>
    <w:rPr>
      <w:rFonts w:ascii="Tahoma" w:hAnsi="Tahoma" w:cs="Tahoma"/>
      <w:sz w:val="16"/>
      <w:szCs w:val="16"/>
    </w:rPr>
  </w:style>
  <w:style w:type="character" w:customStyle="1" w:styleId="BalloonTextChar">
    <w:name w:val="Balloon Text Char"/>
    <w:basedOn w:val="DefaultParagraphFont"/>
    <w:link w:val="BalloonText"/>
    <w:uiPriority w:val="99"/>
    <w:semiHidden/>
    <w:rsid w:val="007C7A80"/>
    <w:rPr>
      <w:sz w:val="0"/>
      <w:szCs w:val="0"/>
      <w:lang w:val="ru-RU" w:eastAsia="ru-RU"/>
    </w:rPr>
  </w:style>
  <w:style w:type="paragraph" w:styleId="Header">
    <w:name w:val="header"/>
    <w:basedOn w:val="Normal"/>
    <w:link w:val="HeaderChar"/>
    <w:uiPriority w:val="99"/>
    <w:rsid w:val="002E3CEA"/>
    <w:pPr>
      <w:tabs>
        <w:tab w:val="center" w:pos="4677"/>
        <w:tab w:val="right" w:pos="9355"/>
      </w:tabs>
    </w:pPr>
  </w:style>
  <w:style w:type="character" w:customStyle="1" w:styleId="HeaderChar">
    <w:name w:val="Header Char"/>
    <w:basedOn w:val="DefaultParagraphFont"/>
    <w:link w:val="Header"/>
    <w:uiPriority w:val="99"/>
    <w:semiHidden/>
    <w:rsid w:val="007C7A80"/>
    <w:rPr>
      <w:sz w:val="24"/>
      <w:szCs w:val="24"/>
      <w:lang w:val="ru-RU" w:eastAsia="ru-RU"/>
    </w:rPr>
  </w:style>
  <w:style w:type="character" w:styleId="PageNumber">
    <w:name w:val="page number"/>
    <w:basedOn w:val="DefaultParagraphFont"/>
    <w:uiPriority w:val="99"/>
    <w:rsid w:val="002E3CEA"/>
  </w:style>
  <w:style w:type="paragraph" w:styleId="Footer">
    <w:name w:val="footer"/>
    <w:basedOn w:val="Normal"/>
    <w:link w:val="FooterChar"/>
    <w:uiPriority w:val="99"/>
    <w:rsid w:val="002E3CEA"/>
    <w:pPr>
      <w:tabs>
        <w:tab w:val="center" w:pos="4677"/>
        <w:tab w:val="right" w:pos="9355"/>
      </w:tabs>
    </w:pPr>
  </w:style>
  <w:style w:type="character" w:customStyle="1" w:styleId="FooterChar">
    <w:name w:val="Footer Char"/>
    <w:basedOn w:val="DefaultParagraphFont"/>
    <w:link w:val="Footer"/>
    <w:uiPriority w:val="99"/>
    <w:semiHidden/>
    <w:rsid w:val="007C7A80"/>
    <w:rPr>
      <w:sz w:val="24"/>
      <w:szCs w:val="24"/>
      <w:lang w:val="ru-RU" w:eastAsia="ru-RU"/>
    </w:rPr>
  </w:style>
  <w:style w:type="table" w:styleId="TableGrid">
    <w:name w:val="Table Grid"/>
    <w:basedOn w:val="TableNormal"/>
    <w:uiPriority w:val="99"/>
    <w:rsid w:val="00A9363E"/>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513663"/>
    <w:rPr>
      <w:sz w:val="16"/>
      <w:szCs w:val="16"/>
    </w:rPr>
  </w:style>
  <w:style w:type="paragraph" w:styleId="CommentText">
    <w:name w:val="annotation text"/>
    <w:basedOn w:val="Normal"/>
    <w:link w:val="CommentTextChar"/>
    <w:uiPriority w:val="99"/>
    <w:semiHidden/>
    <w:rsid w:val="00513663"/>
    <w:rPr>
      <w:sz w:val="20"/>
      <w:szCs w:val="20"/>
    </w:rPr>
  </w:style>
  <w:style w:type="character" w:customStyle="1" w:styleId="CommentTextChar">
    <w:name w:val="Comment Text Char"/>
    <w:basedOn w:val="DefaultParagraphFont"/>
    <w:link w:val="CommentText"/>
    <w:uiPriority w:val="99"/>
    <w:locked/>
    <w:rsid w:val="00513663"/>
    <w:rPr>
      <w:lang w:val="ru-RU" w:eastAsia="ru-RU"/>
    </w:rPr>
  </w:style>
  <w:style w:type="paragraph" w:styleId="CommentSubject">
    <w:name w:val="annotation subject"/>
    <w:basedOn w:val="CommentText"/>
    <w:next w:val="CommentText"/>
    <w:link w:val="CommentSubjectChar"/>
    <w:uiPriority w:val="99"/>
    <w:semiHidden/>
    <w:rsid w:val="00513663"/>
    <w:rPr>
      <w:b/>
      <w:bCs/>
    </w:rPr>
  </w:style>
  <w:style w:type="character" w:customStyle="1" w:styleId="CommentSubjectChar">
    <w:name w:val="Comment Subject Char"/>
    <w:basedOn w:val="CommentTextChar"/>
    <w:link w:val="CommentSubject"/>
    <w:uiPriority w:val="99"/>
    <w:locked/>
    <w:rsid w:val="00513663"/>
    <w:rPr>
      <w:b/>
      <w:bCs/>
      <w:lang w:val="ru-RU" w:eastAsia="ru-RU"/>
    </w:rPr>
  </w:style>
  <w:style w:type="paragraph" w:styleId="ListParagraph">
    <w:name w:val="List Paragraph"/>
    <w:basedOn w:val="Normal"/>
    <w:uiPriority w:val="99"/>
    <w:qFormat/>
    <w:rsid w:val="009D743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2519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http://tbilisi.gov.ge/uploads/Images/daicke_biznesi.jpg"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http://tbilisi.gov.ge/uploads/Images/daicke_biznesi.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859</Words>
  <Characters>4901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ganacxadis forma #________</dc:title>
  <dc:subject/>
  <dc:creator>www</dc:creator>
  <cp:keywords/>
  <dc:description/>
  <cp:lastModifiedBy>ssakhelashvili</cp:lastModifiedBy>
  <cp:revision>3</cp:revision>
  <cp:lastPrinted>2015-02-26T13:39:00Z</cp:lastPrinted>
  <dcterms:created xsi:type="dcterms:W3CDTF">2015-06-11T06:05:00Z</dcterms:created>
  <dcterms:modified xsi:type="dcterms:W3CDTF">2015-06-11T08:29:00Z</dcterms:modified>
</cp:coreProperties>
</file>