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BEE" w:rsidRPr="0063606A" w:rsidRDefault="00256BEE" w:rsidP="0063606A">
      <w:pPr>
        <w:pStyle w:val="mimgebixml"/>
        <w:rPr>
          <w:lang w:val="ka-GE"/>
        </w:rPr>
      </w:pPr>
      <w:r w:rsidRPr="0063606A">
        <w:rPr>
          <w:lang w:val="ka-GE"/>
        </w:rPr>
        <w:t>საქართველოს მთავრობის</w:t>
      </w:r>
    </w:p>
    <w:p w:rsidR="00256BEE" w:rsidRPr="0063606A" w:rsidRDefault="00256BEE" w:rsidP="0063606A">
      <w:pPr>
        <w:pStyle w:val="saxexml"/>
        <w:rPr>
          <w:lang w:val="ka-GE"/>
        </w:rPr>
      </w:pPr>
      <w:r w:rsidRPr="0063606A">
        <w:rPr>
          <w:lang w:val="ka-GE"/>
        </w:rPr>
        <w:t>განკარგულება №1112</w:t>
      </w:r>
    </w:p>
    <w:p w:rsidR="00256BEE" w:rsidRPr="0063606A" w:rsidRDefault="00256BEE" w:rsidP="0063606A">
      <w:pPr>
        <w:pStyle w:val="tarigixml"/>
        <w:rPr>
          <w:lang w:val="ka-GE"/>
        </w:rPr>
      </w:pPr>
      <w:r w:rsidRPr="0063606A">
        <w:rPr>
          <w:lang w:val="ka-GE"/>
        </w:rPr>
        <w:t xml:space="preserve">2015 წლის 1 ივნისი </w:t>
      </w:r>
    </w:p>
    <w:p w:rsidR="00256BEE" w:rsidRPr="0063606A" w:rsidRDefault="00256BEE" w:rsidP="0063606A">
      <w:pPr>
        <w:pStyle w:val="adgilixml"/>
        <w:rPr>
          <w:lang w:val="ka-GE"/>
        </w:rPr>
      </w:pPr>
      <w:r w:rsidRPr="0063606A">
        <w:rPr>
          <w:lang w:val="ka-GE"/>
        </w:rPr>
        <w:t>ქ. თბილისი</w:t>
      </w:r>
    </w:p>
    <w:p w:rsidR="00256BEE" w:rsidRPr="0063606A" w:rsidRDefault="00256BEE" w:rsidP="0063606A">
      <w:pPr>
        <w:pStyle w:val="sataurixml"/>
        <w:rPr>
          <w:lang w:val="ka-GE"/>
        </w:rPr>
      </w:pPr>
      <w:r w:rsidRPr="0063606A">
        <w:rPr>
          <w:lang w:val="ka-GE"/>
        </w:rPr>
        <w:t xml:space="preserve">საქართველოს მთავრობას და შპს „მკ ენერჯის“ შორის დასადები ურთიერთგაგების მემორანდუმის თაობაზე </w:t>
      </w:r>
    </w:p>
    <w:p w:rsidR="00256BEE" w:rsidRPr="0063606A" w:rsidRDefault="00256BEE" w:rsidP="0063606A">
      <w:pPr>
        <w:pStyle w:val="abzacixml"/>
        <w:rPr>
          <w:lang w:val="ka-GE"/>
        </w:rPr>
      </w:pPr>
      <w:r w:rsidRPr="0063606A">
        <w:rPr>
          <w:lang w:val="ka-GE"/>
        </w:rPr>
        <w:t xml:space="preserve">   1. მოწონებულ იქნეს საქართველოს მთავრობას და შპს „მკ ენერჯის“ შორის დასადები ურთიერთგაგების მემორანდუმის პროექტი. </w:t>
      </w:r>
    </w:p>
    <w:p w:rsidR="00256BEE" w:rsidRPr="0063606A" w:rsidRDefault="00256BEE" w:rsidP="0063606A">
      <w:pPr>
        <w:pStyle w:val="abzacixml"/>
        <w:rPr>
          <w:lang w:val="ka-GE"/>
        </w:rPr>
      </w:pPr>
      <w:r w:rsidRPr="0063606A">
        <w:rPr>
          <w:lang w:val="ka-GE"/>
        </w:rPr>
        <w:t xml:space="preserve">   2.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27-ე მუხლის შესაბამისად, ურთიერთგაგების მემორანდუმს, საქართველოს მთავრობის სახელით, ხელი მოაწეროს საქართველოს ენერგეტიკის მინისტრმა, კახა კალაძემ.</w:t>
      </w:r>
    </w:p>
    <w:p w:rsidR="00256BEE" w:rsidRPr="0063606A" w:rsidRDefault="00256BEE" w:rsidP="0063606A">
      <w:pPr>
        <w:pStyle w:val="abzacixml"/>
        <w:rPr>
          <w:b/>
          <w:bCs/>
          <w:lang w:val="ka-GE"/>
        </w:rPr>
      </w:pPr>
    </w:p>
    <w:p w:rsidR="00256BEE" w:rsidRPr="0063606A" w:rsidRDefault="00256BEE" w:rsidP="0063606A">
      <w:pPr>
        <w:pStyle w:val="abzacixml"/>
        <w:rPr>
          <w:lang w:val="ka-GE"/>
        </w:rPr>
      </w:pPr>
      <w:r w:rsidRPr="0063606A">
        <w:rPr>
          <w:b/>
          <w:bCs/>
          <w:lang w:val="ka-GE"/>
        </w:rPr>
        <w:t>პრემიერ-მინისტრი</w:t>
      </w:r>
      <w:r w:rsidRPr="0063606A">
        <w:rPr>
          <w:b/>
          <w:bCs/>
          <w:lang w:val="ka-GE"/>
        </w:rPr>
        <w:tab/>
      </w:r>
      <w:r w:rsidRPr="0063606A">
        <w:rPr>
          <w:b/>
          <w:bCs/>
          <w:lang w:val="ka-GE"/>
        </w:rPr>
        <w:tab/>
      </w:r>
      <w:r w:rsidRPr="0063606A">
        <w:rPr>
          <w:b/>
          <w:bCs/>
          <w:lang w:val="ka-GE"/>
        </w:rPr>
        <w:tab/>
      </w:r>
      <w:r w:rsidRPr="0063606A">
        <w:rPr>
          <w:b/>
          <w:bCs/>
          <w:lang w:val="ka-GE"/>
        </w:rPr>
        <w:tab/>
        <w:t xml:space="preserve">      ირაკლი ღარიბაშვილი</w:t>
      </w:r>
    </w:p>
    <w:p w:rsidR="00256BEE" w:rsidRPr="0063606A" w:rsidRDefault="00256BEE" w:rsidP="0063606A">
      <w:pPr>
        <w:pStyle w:val="abzacixml"/>
        <w:rPr>
          <w:lang w:val="ka-GE"/>
        </w:rPr>
      </w:pPr>
    </w:p>
    <w:sectPr w:rsidR="00256BEE" w:rsidRPr="0063606A" w:rsidSect="005D3E86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6B16F2"/>
    <w:multiLevelType w:val="hybridMultilevel"/>
    <w:tmpl w:val="842AA088"/>
    <w:lvl w:ilvl="0" w:tplc="D80000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CC0"/>
    <w:rsid w:val="00006E8C"/>
    <w:rsid w:val="00036AA6"/>
    <w:rsid w:val="00036E15"/>
    <w:rsid w:val="00044101"/>
    <w:rsid w:val="000461E1"/>
    <w:rsid w:val="00054F8E"/>
    <w:rsid w:val="000734FA"/>
    <w:rsid w:val="00082968"/>
    <w:rsid w:val="00085969"/>
    <w:rsid w:val="00096D14"/>
    <w:rsid w:val="000A1A9B"/>
    <w:rsid w:val="000A4D01"/>
    <w:rsid w:val="000B3261"/>
    <w:rsid w:val="000B729C"/>
    <w:rsid w:val="000F29DA"/>
    <w:rsid w:val="000F748F"/>
    <w:rsid w:val="00105C4F"/>
    <w:rsid w:val="00120736"/>
    <w:rsid w:val="001220FD"/>
    <w:rsid w:val="00133184"/>
    <w:rsid w:val="0013746E"/>
    <w:rsid w:val="00141CB8"/>
    <w:rsid w:val="00150B81"/>
    <w:rsid w:val="00154F28"/>
    <w:rsid w:val="00157716"/>
    <w:rsid w:val="001659FE"/>
    <w:rsid w:val="00177746"/>
    <w:rsid w:val="00193ACD"/>
    <w:rsid w:val="00196A56"/>
    <w:rsid w:val="001D654C"/>
    <w:rsid w:val="001E02E6"/>
    <w:rsid w:val="001E62C2"/>
    <w:rsid w:val="001F08AF"/>
    <w:rsid w:val="00201768"/>
    <w:rsid w:val="00227AE7"/>
    <w:rsid w:val="0023188D"/>
    <w:rsid w:val="002367F3"/>
    <w:rsid w:val="00256BEE"/>
    <w:rsid w:val="002637C1"/>
    <w:rsid w:val="0027139D"/>
    <w:rsid w:val="002718D8"/>
    <w:rsid w:val="0028131B"/>
    <w:rsid w:val="00286648"/>
    <w:rsid w:val="00295E6B"/>
    <w:rsid w:val="002C3C68"/>
    <w:rsid w:val="002C6C54"/>
    <w:rsid w:val="002E707C"/>
    <w:rsid w:val="002E77B4"/>
    <w:rsid w:val="002F4BFF"/>
    <w:rsid w:val="00310AFE"/>
    <w:rsid w:val="003121A0"/>
    <w:rsid w:val="00316D2B"/>
    <w:rsid w:val="00320C78"/>
    <w:rsid w:val="00322428"/>
    <w:rsid w:val="00331316"/>
    <w:rsid w:val="00350C89"/>
    <w:rsid w:val="00360CF2"/>
    <w:rsid w:val="003611A5"/>
    <w:rsid w:val="00361753"/>
    <w:rsid w:val="00366087"/>
    <w:rsid w:val="003A4667"/>
    <w:rsid w:val="003F040C"/>
    <w:rsid w:val="004070FF"/>
    <w:rsid w:val="0042666C"/>
    <w:rsid w:val="00433152"/>
    <w:rsid w:val="00435DFA"/>
    <w:rsid w:val="0045572C"/>
    <w:rsid w:val="00463457"/>
    <w:rsid w:val="00463768"/>
    <w:rsid w:val="004654F5"/>
    <w:rsid w:val="00474FF2"/>
    <w:rsid w:val="004A2ED2"/>
    <w:rsid w:val="004B1767"/>
    <w:rsid w:val="004B5530"/>
    <w:rsid w:val="004C4F37"/>
    <w:rsid w:val="004E6BA8"/>
    <w:rsid w:val="00502E77"/>
    <w:rsid w:val="005235ED"/>
    <w:rsid w:val="005240BE"/>
    <w:rsid w:val="0055378B"/>
    <w:rsid w:val="00580EB0"/>
    <w:rsid w:val="00585CA8"/>
    <w:rsid w:val="005C69D9"/>
    <w:rsid w:val="005C6AE3"/>
    <w:rsid w:val="005D3E86"/>
    <w:rsid w:val="005D56A3"/>
    <w:rsid w:val="005E3ABB"/>
    <w:rsid w:val="00601809"/>
    <w:rsid w:val="00601AAD"/>
    <w:rsid w:val="006117BA"/>
    <w:rsid w:val="00617554"/>
    <w:rsid w:val="0063606A"/>
    <w:rsid w:val="006501FD"/>
    <w:rsid w:val="006565AB"/>
    <w:rsid w:val="0065767D"/>
    <w:rsid w:val="006620FD"/>
    <w:rsid w:val="006826C1"/>
    <w:rsid w:val="006873EA"/>
    <w:rsid w:val="00687DC9"/>
    <w:rsid w:val="006900BF"/>
    <w:rsid w:val="006950B6"/>
    <w:rsid w:val="006A771B"/>
    <w:rsid w:val="006B53D0"/>
    <w:rsid w:val="006B6169"/>
    <w:rsid w:val="006C0387"/>
    <w:rsid w:val="006E03C7"/>
    <w:rsid w:val="006E39CA"/>
    <w:rsid w:val="006F79A7"/>
    <w:rsid w:val="007034E2"/>
    <w:rsid w:val="007046CB"/>
    <w:rsid w:val="00717932"/>
    <w:rsid w:val="00717F72"/>
    <w:rsid w:val="00737737"/>
    <w:rsid w:val="00740719"/>
    <w:rsid w:val="0074775E"/>
    <w:rsid w:val="007503CD"/>
    <w:rsid w:val="00753A5C"/>
    <w:rsid w:val="0076135B"/>
    <w:rsid w:val="00765599"/>
    <w:rsid w:val="00765D27"/>
    <w:rsid w:val="00771C74"/>
    <w:rsid w:val="007905D9"/>
    <w:rsid w:val="00794B17"/>
    <w:rsid w:val="007C171E"/>
    <w:rsid w:val="007D43F8"/>
    <w:rsid w:val="007D7062"/>
    <w:rsid w:val="007E2E87"/>
    <w:rsid w:val="007E6C06"/>
    <w:rsid w:val="007F03CD"/>
    <w:rsid w:val="007F2CAC"/>
    <w:rsid w:val="00814211"/>
    <w:rsid w:val="00815AA8"/>
    <w:rsid w:val="00825576"/>
    <w:rsid w:val="008266FA"/>
    <w:rsid w:val="00846605"/>
    <w:rsid w:val="008627B4"/>
    <w:rsid w:val="00877C45"/>
    <w:rsid w:val="008A4EF7"/>
    <w:rsid w:val="008B3BD2"/>
    <w:rsid w:val="008B550B"/>
    <w:rsid w:val="008B7AA8"/>
    <w:rsid w:val="008D6399"/>
    <w:rsid w:val="008E7F4C"/>
    <w:rsid w:val="008F26D9"/>
    <w:rsid w:val="00900145"/>
    <w:rsid w:val="00903F70"/>
    <w:rsid w:val="00906E4E"/>
    <w:rsid w:val="009219E2"/>
    <w:rsid w:val="00926300"/>
    <w:rsid w:val="00930CE9"/>
    <w:rsid w:val="0093686B"/>
    <w:rsid w:val="009369BB"/>
    <w:rsid w:val="00947E54"/>
    <w:rsid w:val="0095317D"/>
    <w:rsid w:val="009762ED"/>
    <w:rsid w:val="0098161D"/>
    <w:rsid w:val="00982C53"/>
    <w:rsid w:val="009843CA"/>
    <w:rsid w:val="0098607E"/>
    <w:rsid w:val="009862F3"/>
    <w:rsid w:val="0099792B"/>
    <w:rsid w:val="009A238C"/>
    <w:rsid w:val="009C3DD5"/>
    <w:rsid w:val="009E0C23"/>
    <w:rsid w:val="009F0E23"/>
    <w:rsid w:val="00A02427"/>
    <w:rsid w:val="00A05DA8"/>
    <w:rsid w:val="00A21181"/>
    <w:rsid w:val="00A21DCE"/>
    <w:rsid w:val="00A269F7"/>
    <w:rsid w:val="00A36E30"/>
    <w:rsid w:val="00A47077"/>
    <w:rsid w:val="00A66E62"/>
    <w:rsid w:val="00A8261F"/>
    <w:rsid w:val="00A873E2"/>
    <w:rsid w:val="00A9148F"/>
    <w:rsid w:val="00A93D6F"/>
    <w:rsid w:val="00AB235D"/>
    <w:rsid w:val="00AE243D"/>
    <w:rsid w:val="00AE263E"/>
    <w:rsid w:val="00AE77C1"/>
    <w:rsid w:val="00B13A36"/>
    <w:rsid w:val="00B265A8"/>
    <w:rsid w:val="00B279DD"/>
    <w:rsid w:val="00B306E6"/>
    <w:rsid w:val="00B33125"/>
    <w:rsid w:val="00B478D8"/>
    <w:rsid w:val="00B6637A"/>
    <w:rsid w:val="00B82644"/>
    <w:rsid w:val="00B842C2"/>
    <w:rsid w:val="00B97369"/>
    <w:rsid w:val="00BC7976"/>
    <w:rsid w:val="00BD28CE"/>
    <w:rsid w:val="00BD7CCC"/>
    <w:rsid w:val="00BE05CA"/>
    <w:rsid w:val="00C076AE"/>
    <w:rsid w:val="00C245BE"/>
    <w:rsid w:val="00C35DB4"/>
    <w:rsid w:val="00C55F45"/>
    <w:rsid w:val="00C606E5"/>
    <w:rsid w:val="00C60E91"/>
    <w:rsid w:val="00C61F64"/>
    <w:rsid w:val="00C66523"/>
    <w:rsid w:val="00C706FF"/>
    <w:rsid w:val="00C803BD"/>
    <w:rsid w:val="00CC2B4B"/>
    <w:rsid w:val="00CD5738"/>
    <w:rsid w:val="00CD586C"/>
    <w:rsid w:val="00CF3698"/>
    <w:rsid w:val="00CF6AD0"/>
    <w:rsid w:val="00D00513"/>
    <w:rsid w:val="00D04A75"/>
    <w:rsid w:val="00D117D2"/>
    <w:rsid w:val="00D21CC0"/>
    <w:rsid w:val="00D26CE2"/>
    <w:rsid w:val="00D34084"/>
    <w:rsid w:val="00D40E79"/>
    <w:rsid w:val="00D5304B"/>
    <w:rsid w:val="00D7394D"/>
    <w:rsid w:val="00D84B65"/>
    <w:rsid w:val="00D902B9"/>
    <w:rsid w:val="00D96317"/>
    <w:rsid w:val="00DB177A"/>
    <w:rsid w:val="00DB758B"/>
    <w:rsid w:val="00DC1F3E"/>
    <w:rsid w:val="00DF0279"/>
    <w:rsid w:val="00DF151A"/>
    <w:rsid w:val="00E22CF5"/>
    <w:rsid w:val="00E278AA"/>
    <w:rsid w:val="00E36975"/>
    <w:rsid w:val="00E41355"/>
    <w:rsid w:val="00E5198C"/>
    <w:rsid w:val="00E67748"/>
    <w:rsid w:val="00E706E1"/>
    <w:rsid w:val="00E749B5"/>
    <w:rsid w:val="00E75136"/>
    <w:rsid w:val="00E83350"/>
    <w:rsid w:val="00EA0FBF"/>
    <w:rsid w:val="00EB0553"/>
    <w:rsid w:val="00EB2164"/>
    <w:rsid w:val="00EC5653"/>
    <w:rsid w:val="00ED10C1"/>
    <w:rsid w:val="00EF7288"/>
    <w:rsid w:val="00EF7FA7"/>
    <w:rsid w:val="00F103D7"/>
    <w:rsid w:val="00F1054F"/>
    <w:rsid w:val="00F152CA"/>
    <w:rsid w:val="00F2526D"/>
    <w:rsid w:val="00F41E5E"/>
    <w:rsid w:val="00F474DD"/>
    <w:rsid w:val="00F57A57"/>
    <w:rsid w:val="00F63052"/>
    <w:rsid w:val="00FC319E"/>
    <w:rsid w:val="00FD245A"/>
    <w:rsid w:val="00FD2C39"/>
    <w:rsid w:val="00FD572B"/>
    <w:rsid w:val="00FE29C6"/>
    <w:rsid w:val="00FE29FF"/>
    <w:rsid w:val="00FE594F"/>
    <w:rsid w:val="00FF0CD7"/>
    <w:rsid w:val="00FF2228"/>
    <w:rsid w:val="00FF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3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B53D0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E22C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22C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22C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22C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22CF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22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2CF5"/>
    <w:rPr>
      <w:rFonts w:ascii="Tahoma" w:hAnsi="Tahoma" w:cs="Tahoma"/>
      <w:sz w:val="16"/>
      <w:szCs w:val="16"/>
    </w:rPr>
  </w:style>
  <w:style w:type="paragraph" w:customStyle="1" w:styleId="tarigixml">
    <w:name w:val="tarigi_xml"/>
    <w:basedOn w:val="abzacixml"/>
    <w:autoRedefine/>
    <w:uiPriority w:val="99"/>
    <w:rsid w:val="0063606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63606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63606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63606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63606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63606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102B4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63606A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15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5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5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5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5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5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5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87</Words>
  <Characters>498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Tavartkiladze</dc:creator>
  <cp:keywords/>
  <dc:description/>
  <cp:lastModifiedBy>nvaradashvili</cp:lastModifiedBy>
  <cp:revision>3</cp:revision>
  <cp:lastPrinted>2014-06-03T07:19:00Z</cp:lastPrinted>
  <dcterms:created xsi:type="dcterms:W3CDTF">2015-06-01T13:22:00Z</dcterms:created>
  <dcterms:modified xsi:type="dcterms:W3CDTF">2015-06-11T12:57:00Z</dcterms:modified>
</cp:coreProperties>
</file>