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880" w:rsidRPr="003163D0" w:rsidRDefault="00533880" w:rsidP="003163D0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3163D0">
        <w:rPr>
          <w:b/>
          <w:bCs/>
          <w:sz w:val="24"/>
          <w:szCs w:val="24"/>
          <w:lang w:val="ka-GE"/>
        </w:rPr>
        <w:t>საქართველოს შრომის, ჯანმრთელობისა და სოციალური დაცვის</w:t>
      </w:r>
    </w:p>
    <w:p w:rsidR="00533880" w:rsidRPr="002A0AAA" w:rsidRDefault="00533880" w:rsidP="003163D0">
      <w:pPr>
        <w:pStyle w:val="abzacixml"/>
        <w:jc w:val="center"/>
        <w:rPr>
          <w:b/>
          <w:bCs/>
          <w:sz w:val="24"/>
          <w:szCs w:val="24"/>
        </w:rPr>
      </w:pPr>
      <w:r w:rsidRPr="003163D0">
        <w:rPr>
          <w:b/>
          <w:bCs/>
          <w:sz w:val="24"/>
          <w:szCs w:val="24"/>
          <w:lang w:val="ka-GE"/>
        </w:rPr>
        <w:t>სამინისტროს საჯარო სამართლის იურიდიული პირის</w:t>
      </w:r>
      <w:r>
        <w:rPr>
          <w:b/>
          <w:bCs/>
          <w:sz w:val="24"/>
          <w:szCs w:val="24"/>
          <w:lang w:val="ka-GE"/>
        </w:rPr>
        <w:t xml:space="preserve"> –</w:t>
      </w:r>
    </w:p>
    <w:p w:rsidR="00533880" w:rsidRPr="003163D0" w:rsidRDefault="00533880" w:rsidP="003163D0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3163D0">
        <w:rPr>
          <w:b/>
          <w:bCs/>
          <w:sz w:val="24"/>
          <w:szCs w:val="24"/>
          <w:lang w:val="ka-GE"/>
        </w:rPr>
        <w:t>სამედიცინო საქმიანობის სახელმწიფო რეგულირების</w:t>
      </w:r>
    </w:p>
    <w:p w:rsidR="00533880" w:rsidRDefault="00533880" w:rsidP="003163D0">
      <w:pPr>
        <w:pStyle w:val="abzacixml"/>
        <w:jc w:val="center"/>
        <w:rPr>
          <w:b/>
          <w:bCs/>
          <w:sz w:val="24"/>
          <w:szCs w:val="24"/>
          <w:lang w:val="ru-RU"/>
        </w:rPr>
      </w:pPr>
      <w:r w:rsidRPr="003163D0">
        <w:rPr>
          <w:b/>
          <w:bCs/>
          <w:sz w:val="24"/>
          <w:szCs w:val="24"/>
          <w:lang w:val="ka-GE"/>
        </w:rPr>
        <w:t xml:space="preserve">სააგენტოს უფროსის </w:t>
      </w:r>
    </w:p>
    <w:p w:rsidR="00533880" w:rsidRPr="003163D0" w:rsidRDefault="00533880" w:rsidP="003163D0">
      <w:pPr>
        <w:pStyle w:val="abzacixml"/>
        <w:jc w:val="center"/>
        <w:rPr>
          <w:b/>
          <w:bCs/>
          <w:sz w:val="24"/>
          <w:szCs w:val="24"/>
          <w:lang w:val="ru-RU"/>
        </w:rPr>
      </w:pPr>
      <w:r w:rsidRPr="003163D0">
        <w:rPr>
          <w:rStyle w:val="Strong"/>
          <w:color w:val="000000"/>
          <w:sz w:val="24"/>
          <w:szCs w:val="24"/>
          <w:lang w:val="ka-GE"/>
        </w:rPr>
        <w:t>ბ რ ძ ა ნ ე ბ ა</w:t>
      </w:r>
      <w:r w:rsidRPr="003163D0">
        <w:rPr>
          <w:rStyle w:val="Strong"/>
          <w:b w:val="0"/>
          <w:bCs w:val="0"/>
          <w:color w:val="000000"/>
          <w:sz w:val="24"/>
          <w:szCs w:val="24"/>
          <w:lang w:val="ka-GE"/>
        </w:rPr>
        <w:t xml:space="preserve"> </w:t>
      </w:r>
      <w:r>
        <w:rPr>
          <w:rStyle w:val="Strong"/>
          <w:b w:val="0"/>
          <w:bCs w:val="0"/>
          <w:color w:val="000000"/>
          <w:sz w:val="24"/>
          <w:szCs w:val="24"/>
          <w:lang w:val="ka-GE"/>
        </w:rPr>
        <w:t xml:space="preserve"> </w:t>
      </w:r>
      <w:r w:rsidRPr="003163D0">
        <w:rPr>
          <w:b/>
          <w:bCs/>
          <w:sz w:val="24"/>
          <w:szCs w:val="24"/>
          <w:lang w:val="ka-GE"/>
        </w:rPr>
        <w:t>№ 02-688/ო</w:t>
      </w:r>
    </w:p>
    <w:p w:rsidR="00533880" w:rsidRPr="003163D0" w:rsidRDefault="00533880" w:rsidP="003163D0">
      <w:pPr>
        <w:pStyle w:val="abzacixml"/>
        <w:jc w:val="center"/>
        <w:rPr>
          <w:b/>
          <w:bCs/>
          <w:lang w:val="ru-RU"/>
        </w:rPr>
      </w:pPr>
    </w:p>
    <w:p w:rsidR="00533880" w:rsidRPr="003163D0" w:rsidRDefault="00533880" w:rsidP="003163D0">
      <w:pPr>
        <w:pStyle w:val="abzacixml"/>
        <w:jc w:val="center"/>
        <w:rPr>
          <w:b/>
          <w:bCs/>
        </w:rPr>
      </w:pPr>
      <w:r w:rsidRPr="003163D0">
        <w:rPr>
          <w:b/>
          <w:bCs/>
          <w:lang w:val="ka-GE"/>
        </w:rPr>
        <w:t>2015 წლის 20 მაისი</w:t>
      </w:r>
    </w:p>
    <w:p w:rsidR="00533880" w:rsidRDefault="00533880" w:rsidP="003163D0">
      <w:pPr>
        <w:pStyle w:val="abzacixml"/>
        <w:jc w:val="center"/>
        <w:rPr>
          <w:b/>
          <w:bCs/>
          <w:lang w:val="ru-RU"/>
        </w:rPr>
      </w:pPr>
      <w:r w:rsidRPr="003163D0">
        <w:rPr>
          <w:b/>
          <w:bCs/>
          <w:lang w:val="ka-GE"/>
        </w:rPr>
        <w:t>ქ. თბილისი</w:t>
      </w:r>
    </w:p>
    <w:p w:rsidR="00533880" w:rsidRPr="003163D0" w:rsidRDefault="00533880" w:rsidP="003163D0">
      <w:pPr>
        <w:pStyle w:val="abzacixml"/>
        <w:jc w:val="center"/>
        <w:rPr>
          <w:b/>
          <w:bCs/>
          <w:lang w:val="ru-RU"/>
        </w:rPr>
      </w:pPr>
    </w:p>
    <w:p w:rsidR="00533880" w:rsidRDefault="00533880" w:rsidP="003163D0">
      <w:pPr>
        <w:pStyle w:val="abzacixml"/>
        <w:jc w:val="center"/>
        <w:rPr>
          <w:b/>
          <w:bCs/>
          <w:lang w:val="ru-RU"/>
        </w:rPr>
      </w:pPr>
      <w:r w:rsidRPr="003163D0">
        <w:rPr>
          <w:b/>
          <w:bCs/>
          <w:lang w:val="ka-GE"/>
        </w:rPr>
        <w:t>სამედიცინო საქმიანობის განხორციელების უფლების მინიჭების შესახებ</w:t>
      </w:r>
    </w:p>
    <w:p w:rsidR="00533880" w:rsidRPr="003163D0" w:rsidRDefault="00533880" w:rsidP="003163D0">
      <w:pPr>
        <w:pStyle w:val="abzacixml"/>
        <w:jc w:val="center"/>
        <w:rPr>
          <w:b/>
          <w:bCs/>
          <w:lang w:val="ru-RU"/>
        </w:rPr>
      </w:pPr>
    </w:p>
    <w:p w:rsidR="00533880" w:rsidRPr="003163D0" w:rsidRDefault="00533880" w:rsidP="003163D0">
      <w:pPr>
        <w:pStyle w:val="abzacixml"/>
        <w:rPr>
          <w:lang w:val="ka-GE"/>
        </w:rPr>
      </w:pPr>
      <w:r w:rsidRPr="003163D0">
        <w:rPr>
          <w:lang w:val="ka-GE"/>
        </w:rPr>
        <w:t xml:space="preserve"> „ლიცენზიებისა და ნებართვების შესახებ”</w:t>
      </w:r>
      <w:r>
        <w:rPr>
          <w:lang w:val="ru-RU"/>
        </w:rPr>
        <w:t xml:space="preserve"> </w:t>
      </w:r>
      <w:r w:rsidRPr="003163D0">
        <w:rPr>
          <w:lang w:val="ka-GE"/>
        </w:rPr>
        <w:t>საქართველოს კანონის  მე-9  მუხლის, მე-16 პუნქტის,  „საქართველოს  ზოგადი ადმინისტრაციული კოდექსის“ მე-2 მუხლის, პირველი პუნქტის, „დ“ ქვეპუნქტის შესაბამისად</w:t>
      </w:r>
      <w:r>
        <w:t>,</w:t>
      </w:r>
      <w:r w:rsidRPr="003163D0">
        <w:rPr>
          <w:lang w:val="ka-GE"/>
        </w:rPr>
        <w:t xml:space="preserve"> </w:t>
      </w:r>
    </w:p>
    <w:p w:rsidR="00533880" w:rsidRPr="003163D0" w:rsidRDefault="00533880" w:rsidP="003163D0">
      <w:pPr>
        <w:pStyle w:val="abzacixml"/>
        <w:rPr>
          <w:b/>
          <w:bCs/>
          <w:lang w:val="ka-GE"/>
        </w:rPr>
      </w:pPr>
      <w:r w:rsidRPr="003163D0">
        <w:rPr>
          <w:b/>
          <w:bCs/>
          <w:lang w:val="ka-GE"/>
        </w:rPr>
        <w:t>ვ ბ რ ძ ა ნ ე ბ:</w:t>
      </w:r>
    </w:p>
    <w:p w:rsidR="00533880" w:rsidRPr="003163D0" w:rsidRDefault="00533880" w:rsidP="003163D0">
      <w:pPr>
        <w:pStyle w:val="abzacixml"/>
        <w:rPr>
          <w:lang w:val="ka-GE"/>
        </w:rPr>
      </w:pPr>
      <w:r w:rsidRPr="003163D0">
        <w:rPr>
          <w:lang w:val="ka-GE"/>
        </w:rPr>
        <w:t>1. შპს ,,კატასტროფის მედიცინის პედიატრიული ცენტრის“  ფილიალს   (ფაქტ</w:t>
      </w:r>
      <w:r>
        <w:rPr>
          <w:lang w:val="ka-GE"/>
        </w:rPr>
        <w:t>ობრივი</w:t>
      </w:r>
      <w:r w:rsidRPr="003163D0">
        <w:rPr>
          <w:lang w:val="ka-GE"/>
        </w:rPr>
        <w:t xml:space="preserve"> მისამართი: ქ. ქობულეთი, აბაშიძის ქ.</w:t>
      </w:r>
      <w:r>
        <w:rPr>
          <w:lang w:val="ka-GE"/>
        </w:rPr>
        <w:t xml:space="preserve"> </w:t>
      </w:r>
      <w:r>
        <w:rPr>
          <w:lang w:val="ru-RU"/>
        </w:rPr>
        <w:t>№</w:t>
      </w:r>
      <w:r w:rsidRPr="003163D0">
        <w:rPr>
          <w:lang w:val="ka-GE"/>
        </w:rPr>
        <w:t>18-ის მიმდებარედ) მიეცეს ,,სასწრაფო სამედიცინო დახმარების“  საქმიანობის განხორციელების უფლებამოსილება.</w:t>
      </w:r>
    </w:p>
    <w:p w:rsidR="00533880" w:rsidRPr="003163D0" w:rsidRDefault="00533880" w:rsidP="003163D0">
      <w:pPr>
        <w:pStyle w:val="abzacixml"/>
        <w:rPr>
          <w:lang w:val="ka-GE"/>
        </w:rPr>
      </w:pPr>
      <w:r w:rsidRPr="003163D0">
        <w:rPr>
          <w:lang w:val="ka-GE"/>
        </w:rPr>
        <w:t>2. ბრძანების პირველ პუნქტში აღნიშნული ინფორმაცია შეტანილ იქნ</w:t>
      </w:r>
      <w:r>
        <w:rPr>
          <w:lang w:val="ka-GE"/>
        </w:rPr>
        <w:t>ე</w:t>
      </w:r>
      <w:r w:rsidRPr="003163D0">
        <w:rPr>
          <w:lang w:val="ka-GE"/>
        </w:rPr>
        <w:t>ს სამედიცინო დაწესებულებათა უწყებრივ სალიცენზიო რეესტრში.</w:t>
      </w:r>
    </w:p>
    <w:p w:rsidR="00533880" w:rsidRPr="003163D0" w:rsidRDefault="00533880" w:rsidP="003163D0">
      <w:pPr>
        <w:pStyle w:val="abzacixml"/>
        <w:rPr>
          <w:lang w:val="ka-GE"/>
        </w:rPr>
      </w:pPr>
      <w:r w:rsidRPr="003163D0">
        <w:rPr>
          <w:lang w:val="ka-GE"/>
        </w:rPr>
        <w:t xml:space="preserve">3.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წერეთლის გამზირი </w:t>
      </w:r>
      <w:r>
        <w:rPr>
          <w:lang w:val="ru-RU"/>
        </w:rPr>
        <w:t>№</w:t>
      </w:r>
      <w:r w:rsidRPr="003163D0">
        <w:rPr>
          <w:lang w:val="ka-GE"/>
        </w:rPr>
        <w:t>144) ან სასამართლოში.</w:t>
      </w:r>
    </w:p>
    <w:p w:rsidR="00533880" w:rsidRDefault="00533880" w:rsidP="003163D0">
      <w:pPr>
        <w:pStyle w:val="abzacixml"/>
        <w:rPr>
          <w:lang w:val="ru-RU"/>
        </w:rPr>
      </w:pPr>
      <w:r w:rsidRPr="003163D0">
        <w:rPr>
          <w:lang w:val="ka-GE"/>
        </w:rPr>
        <w:t>4. ბრძანება ძალაში შედის ხელის</w:t>
      </w:r>
      <w:r>
        <w:rPr>
          <w:lang w:val="ka-GE"/>
        </w:rPr>
        <w:t xml:space="preserve"> </w:t>
      </w:r>
      <w:r w:rsidRPr="003163D0">
        <w:rPr>
          <w:lang w:val="ka-GE"/>
        </w:rPr>
        <w:t xml:space="preserve">მოწერისთანავე. </w:t>
      </w:r>
    </w:p>
    <w:p w:rsidR="00533880" w:rsidRPr="003163D0" w:rsidRDefault="00533880" w:rsidP="003163D0">
      <w:pPr>
        <w:pStyle w:val="abzacixml"/>
        <w:rPr>
          <w:lang w:val="ru-RU"/>
        </w:rPr>
      </w:pPr>
    </w:p>
    <w:p w:rsidR="00533880" w:rsidRDefault="00533880" w:rsidP="003163D0">
      <w:pPr>
        <w:pStyle w:val="abzacixml"/>
        <w:rPr>
          <w:lang w:val="ka-GE"/>
        </w:rPr>
      </w:pPr>
      <w:r w:rsidRPr="003163D0">
        <w:rPr>
          <w:lang w:val="ka-GE"/>
        </w:rPr>
        <w:t xml:space="preserve">საფუძველი: შპს ,,კატასტროფის მედიცინის პედიატრიული ცენტრის“ დირექტორის ლ. კობიაშვილის განცხადება: </w:t>
      </w:r>
      <w:r>
        <w:rPr>
          <w:lang w:val="ru-RU"/>
        </w:rPr>
        <w:t>№</w:t>
      </w:r>
      <w:r w:rsidRPr="003163D0">
        <w:rPr>
          <w:lang w:val="ka-GE"/>
        </w:rPr>
        <w:t xml:space="preserve">40611, 05.05.2015წ.  </w:t>
      </w:r>
    </w:p>
    <w:p w:rsidR="00533880" w:rsidRPr="003163D0" w:rsidRDefault="00533880" w:rsidP="003163D0">
      <w:pPr>
        <w:pStyle w:val="abzacixml"/>
        <w:rPr>
          <w:lang w:val="ka-GE"/>
        </w:rPr>
      </w:pPr>
      <w:r w:rsidRPr="003163D0">
        <w:rPr>
          <w:lang w:val="ka-GE"/>
        </w:rPr>
        <w:t xml:space="preserve">ადგილზე შემოწმების აქტი </w:t>
      </w:r>
      <w:r>
        <w:rPr>
          <w:lang w:val="ru-RU"/>
        </w:rPr>
        <w:t>№</w:t>
      </w:r>
      <w:r w:rsidRPr="003163D0">
        <w:rPr>
          <w:lang w:val="ka-GE"/>
        </w:rPr>
        <w:t>43, 16.05.2015</w:t>
      </w:r>
      <w:r>
        <w:rPr>
          <w:lang w:val="ru-RU"/>
        </w:rPr>
        <w:t xml:space="preserve"> </w:t>
      </w:r>
      <w:r w:rsidRPr="003163D0">
        <w:rPr>
          <w:lang w:val="ka-GE"/>
        </w:rPr>
        <w:t>წ.</w:t>
      </w:r>
    </w:p>
    <w:p w:rsidR="00533880" w:rsidRPr="003163D0" w:rsidRDefault="00533880" w:rsidP="003163D0">
      <w:pPr>
        <w:pStyle w:val="abzacixml"/>
        <w:rPr>
          <w:b/>
          <w:bCs/>
          <w:lang w:val="ka-GE"/>
        </w:rPr>
      </w:pPr>
    </w:p>
    <w:p w:rsidR="00533880" w:rsidRPr="003163D0" w:rsidRDefault="00533880" w:rsidP="003163D0">
      <w:pPr>
        <w:pStyle w:val="abzacixml"/>
        <w:rPr>
          <w:b/>
          <w:bCs/>
          <w:lang w:val="ka-GE"/>
        </w:rPr>
      </w:pPr>
      <w:r w:rsidRPr="003163D0">
        <w:rPr>
          <w:b/>
          <w:bCs/>
          <w:lang w:val="ka-GE"/>
        </w:rPr>
        <w:t>სააგენტოს უფროსი                                                                    გია თვალავაძე</w:t>
      </w:r>
    </w:p>
    <w:sectPr w:rsidR="00533880" w:rsidRPr="003163D0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F108B"/>
    <w:rsid w:val="00107A71"/>
    <w:rsid w:val="00111DE5"/>
    <w:rsid w:val="00143F7A"/>
    <w:rsid w:val="001764F4"/>
    <w:rsid w:val="00176FD2"/>
    <w:rsid w:val="00181C8E"/>
    <w:rsid w:val="0018281F"/>
    <w:rsid w:val="001A3D9E"/>
    <w:rsid w:val="001C3D93"/>
    <w:rsid w:val="001F702D"/>
    <w:rsid w:val="002130EF"/>
    <w:rsid w:val="00234DD9"/>
    <w:rsid w:val="002431F8"/>
    <w:rsid w:val="00243AF6"/>
    <w:rsid w:val="002549CE"/>
    <w:rsid w:val="002A0AAA"/>
    <w:rsid w:val="002C3BD5"/>
    <w:rsid w:val="002D45A1"/>
    <w:rsid w:val="002E0117"/>
    <w:rsid w:val="00304169"/>
    <w:rsid w:val="00314221"/>
    <w:rsid w:val="003163D0"/>
    <w:rsid w:val="00325146"/>
    <w:rsid w:val="00333907"/>
    <w:rsid w:val="00396707"/>
    <w:rsid w:val="003A034D"/>
    <w:rsid w:val="003B5DE8"/>
    <w:rsid w:val="003B657B"/>
    <w:rsid w:val="003E5A68"/>
    <w:rsid w:val="003F435A"/>
    <w:rsid w:val="004515BC"/>
    <w:rsid w:val="00465D5D"/>
    <w:rsid w:val="00477EBE"/>
    <w:rsid w:val="00494D49"/>
    <w:rsid w:val="00497492"/>
    <w:rsid w:val="004D2794"/>
    <w:rsid w:val="004D3755"/>
    <w:rsid w:val="004F467D"/>
    <w:rsid w:val="004F5C47"/>
    <w:rsid w:val="004F6B0C"/>
    <w:rsid w:val="004F746E"/>
    <w:rsid w:val="00516A52"/>
    <w:rsid w:val="00533880"/>
    <w:rsid w:val="005563D4"/>
    <w:rsid w:val="005715F1"/>
    <w:rsid w:val="005811F8"/>
    <w:rsid w:val="00585E8D"/>
    <w:rsid w:val="005868CC"/>
    <w:rsid w:val="005D0EFF"/>
    <w:rsid w:val="005D73D2"/>
    <w:rsid w:val="005D7DC0"/>
    <w:rsid w:val="005E516E"/>
    <w:rsid w:val="006349D2"/>
    <w:rsid w:val="00686500"/>
    <w:rsid w:val="006C1407"/>
    <w:rsid w:val="006C147C"/>
    <w:rsid w:val="006E2CDC"/>
    <w:rsid w:val="006E5C9B"/>
    <w:rsid w:val="006F118F"/>
    <w:rsid w:val="00711D2E"/>
    <w:rsid w:val="00712B8B"/>
    <w:rsid w:val="007151EE"/>
    <w:rsid w:val="00733138"/>
    <w:rsid w:val="00737702"/>
    <w:rsid w:val="00747E9C"/>
    <w:rsid w:val="00750136"/>
    <w:rsid w:val="007869D8"/>
    <w:rsid w:val="00791E79"/>
    <w:rsid w:val="007A5585"/>
    <w:rsid w:val="007A5AD6"/>
    <w:rsid w:val="007B1DB3"/>
    <w:rsid w:val="007B6D57"/>
    <w:rsid w:val="007D4ED8"/>
    <w:rsid w:val="007E00EC"/>
    <w:rsid w:val="00823E2D"/>
    <w:rsid w:val="008249E2"/>
    <w:rsid w:val="00833622"/>
    <w:rsid w:val="008460E1"/>
    <w:rsid w:val="00861C6A"/>
    <w:rsid w:val="008642F7"/>
    <w:rsid w:val="0086456A"/>
    <w:rsid w:val="0086750F"/>
    <w:rsid w:val="00887742"/>
    <w:rsid w:val="008A26A1"/>
    <w:rsid w:val="008C6C92"/>
    <w:rsid w:val="008C7C23"/>
    <w:rsid w:val="008E40A4"/>
    <w:rsid w:val="0092142C"/>
    <w:rsid w:val="00932F1E"/>
    <w:rsid w:val="00933F15"/>
    <w:rsid w:val="00990D6F"/>
    <w:rsid w:val="009B0D78"/>
    <w:rsid w:val="009B394D"/>
    <w:rsid w:val="009C25BD"/>
    <w:rsid w:val="009C6C47"/>
    <w:rsid w:val="009F7DBA"/>
    <w:rsid w:val="00A05DD6"/>
    <w:rsid w:val="00A10F77"/>
    <w:rsid w:val="00A1521C"/>
    <w:rsid w:val="00A24B3D"/>
    <w:rsid w:val="00A61EEE"/>
    <w:rsid w:val="00A9503B"/>
    <w:rsid w:val="00A97C74"/>
    <w:rsid w:val="00AA20D5"/>
    <w:rsid w:val="00AB20B0"/>
    <w:rsid w:val="00AE139B"/>
    <w:rsid w:val="00AF53A9"/>
    <w:rsid w:val="00B2167E"/>
    <w:rsid w:val="00B301A4"/>
    <w:rsid w:val="00B6317A"/>
    <w:rsid w:val="00B80D86"/>
    <w:rsid w:val="00B82C6A"/>
    <w:rsid w:val="00BA093F"/>
    <w:rsid w:val="00BE2DFA"/>
    <w:rsid w:val="00BF13DA"/>
    <w:rsid w:val="00C1120B"/>
    <w:rsid w:val="00C15592"/>
    <w:rsid w:val="00C2062B"/>
    <w:rsid w:val="00C40EF5"/>
    <w:rsid w:val="00C45B3B"/>
    <w:rsid w:val="00CA22A2"/>
    <w:rsid w:val="00CC1C68"/>
    <w:rsid w:val="00D44D86"/>
    <w:rsid w:val="00D84A1D"/>
    <w:rsid w:val="00DA52E3"/>
    <w:rsid w:val="00DB1DE3"/>
    <w:rsid w:val="00DC15D3"/>
    <w:rsid w:val="00DF01D2"/>
    <w:rsid w:val="00E06197"/>
    <w:rsid w:val="00E12211"/>
    <w:rsid w:val="00E27C47"/>
    <w:rsid w:val="00E50FDC"/>
    <w:rsid w:val="00E6180C"/>
    <w:rsid w:val="00E83F50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27972"/>
    <w:rsid w:val="00F4454A"/>
    <w:rsid w:val="00F46B36"/>
    <w:rsid w:val="00F6095E"/>
    <w:rsid w:val="00F6289C"/>
    <w:rsid w:val="00F7419E"/>
    <w:rsid w:val="00F832C4"/>
    <w:rsid w:val="00F848A7"/>
    <w:rsid w:val="00F94CCE"/>
    <w:rsid w:val="00F974A5"/>
    <w:rsid w:val="00FA5AB5"/>
    <w:rsid w:val="00FB0F20"/>
    <w:rsid w:val="00FB28FB"/>
    <w:rsid w:val="00FC01D5"/>
    <w:rsid w:val="00FD5707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3163D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163D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29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9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29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229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2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29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29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29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29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2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9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9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198</Words>
  <Characters>1133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5</cp:revision>
  <dcterms:created xsi:type="dcterms:W3CDTF">2015-06-09T07:57:00Z</dcterms:created>
  <dcterms:modified xsi:type="dcterms:W3CDTF">2015-06-10T11:16:00Z</dcterms:modified>
</cp:coreProperties>
</file>