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DD3" w:rsidRPr="00F71056" w:rsidRDefault="007A3DD3" w:rsidP="00F71056">
      <w:pPr>
        <w:pStyle w:val="mimgebixml"/>
      </w:pPr>
      <w:r w:rsidRPr="00F71056">
        <w:t xml:space="preserve">საქართველოს შრომის, ჯანმრთელობისა და სოციალური დაცვის </w:t>
      </w:r>
      <w:r w:rsidRPr="00F71056">
        <w:rPr>
          <w:lang w:val="fr-FR" w:eastAsia="en-US"/>
        </w:rPr>
        <w:t xml:space="preserve">სამინისტროს საჯარო სამართლის იურიდიული პირის </w:t>
      </w:r>
      <w:r>
        <w:rPr>
          <w:lang w:val="ka-GE" w:eastAsia="en-US"/>
        </w:rPr>
        <w:t xml:space="preserve">- </w:t>
      </w:r>
      <w:r w:rsidRPr="00F71056">
        <w:rPr>
          <w:lang w:val="fr-FR" w:eastAsia="en-US"/>
        </w:rPr>
        <w:t xml:space="preserve">სამედიცინო საქმიანობის </w:t>
      </w:r>
      <w:r w:rsidRPr="00F71056">
        <w:t>სახელმწიფო რეგულირების</w:t>
      </w:r>
      <w:r>
        <w:t xml:space="preserve"> </w:t>
      </w:r>
      <w:r w:rsidRPr="00F71056">
        <w:t>სააგენტოს უფროსის</w:t>
      </w:r>
    </w:p>
    <w:p w:rsidR="007A3DD3" w:rsidRPr="00F71056" w:rsidRDefault="007A3DD3" w:rsidP="00F71056">
      <w:pPr>
        <w:pStyle w:val="saxexml"/>
      </w:pPr>
      <w:r w:rsidRPr="00F71056">
        <w:rPr>
          <w:rStyle w:val="Strong"/>
          <w:b/>
          <w:bCs/>
          <w:color w:val="000000"/>
        </w:rPr>
        <w:t>ბრძანება</w:t>
      </w:r>
      <w:r w:rsidRPr="00F71056">
        <w:rPr>
          <w:rStyle w:val="Strong"/>
          <w:color w:val="000000"/>
        </w:rPr>
        <w:t xml:space="preserve"> </w:t>
      </w:r>
      <w:r w:rsidRPr="00F71056">
        <w:t>№ 02-</w:t>
      </w:r>
      <w:r w:rsidRPr="00F71056">
        <w:rPr>
          <w:lang w:val="ka-GE"/>
        </w:rPr>
        <w:t>53</w:t>
      </w:r>
      <w:r w:rsidRPr="00F71056">
        <w:t>7/ო</w:t>
      </w:r>
      <w:r>
        <w:t xml:space="preserve"> </w:t>
      </w:r>
    </w:p>
    <w:p w:rsidR="007A3DD3" w:rsidRPr="00F71056" w:rsidRDefault="007A3DD3" w:rsidP="00F71056">
      <w:pPr>
        <w:pStyle w:val="tarigixml"/>
        <w:rPr>
          <w:lang w:val="ka-GE"/>
        </w:rPr>
      </w:pPr>
      <w:r w:rsidRPr="00F71056">
        <w:rPr>
          <w:lang w:val="ka-GE"/>
        </w:rPr>
        <w:t>2015 წლის 2</w:t>
      </w:r>
      <w:r w:rsidRPr="00F71056">
        <w:t>4</w:t>
      </w:r>
      <w:r w:rsidRPr="00F71056">
        <w:rPr>
          <w:lang w:val="ka-GE"/>
        </w:rPr>
        <w:t xml:space="preserve"> აპრილი </w:t>
      </w:r>
    </w:p>
    <w:p w:rsidR="007A3DD3" w:rsidRPr="00F71056" w:rsidRDefault="007A3DD3" w:rsidP="00F71056">
      <w:pPr>
        <w:pStyle w:val="sataurixml"/>
        <w:rPr>
          <w:lang w:val="ka-GE"/>
        </w:rPr>
      </w:pPr>
      <w:r w:rsidRPr="00F71056">
        <w:rPr>
          <w:lang w:val="ka-GE"/>
        </w:rPr>
        <w:t>უწყებრივ სალიცენზიო რეესტრში ცვლილების შეტანის შესახებ</w:t>
      </w:r>
    </w:p>
    <w:p w:rsidR="007A3DD3" w:rsidRPr="00F71056" w:rsidRDefault="007A3DD3" w:rsidP="00F71056">
      <w:pPr>
        <w:pStyle w:val="abzacixml"/>
      </w:pPr>
      <w:r w:rsidRPr="00F71056">
        <w:t xml:space="preserve">საქართველოს კანონის „ლიცენზიებისა და ნებართვების შესახებ” </w:t>
      </w:r>
      <w:r w:rsidRPr="00F71056">
        <w:rPr>
          <w:lang w:val="ka-GE"/>
        </w:rPr>
        <w:t>36-ე</w:t>
      </w:r>
      <w:r w:rsidRPr="00F71056">
        <w:t xml:space="preserve"> </w:t>
      </w:r>
      <w:r w:rsidRPr="00F71056">
        <w:rPr>
          <w:lang w:val="ka-GE"/>
        </w:rPr>
        <w:t>მუხლის საფუძველზე</w:t>
      </w:r>
      <w:r>
        <w:t xml:space="preserve">, </w:t>
      </w:r>
      <w:r w:rsidRPr="00F71056">
        <w:rPr>
          <w:b/>
          <w:bCs/>
        </w:rPr>
        <w:t>ვბრძანებ:</w:t>
      </w:r>
    </w:p>
    <w:p w:rsidR="007A3DD3" w:rsidRPr="00F71056" w:rsidRDefault="007A3DD3" w:rsidP="00F71056">
      <w:pPr>
        <w:pStyle w:val="abzacixml"/>
        <w:rPr>
          <w:lang w:val="ka-GE"/>
        </w:rPr>
      </w:pPr>
      <w:r w:rsidRPr="00F71056">
        <w:rPr>
          <w:lang w:val="ka-GE"/>
        </w:rPr>
        <w:t xml:space="preserve">1. უწყებრივ სალიცენზიო რეესტრში შევიდეს შემდეგი ცვლილება: </w:t>
      </w:r>
      <w:r w:rsidRPr="00F71056">
        <w:t>შპს ,,</w:t>
      </w:r>
      <w:r w:rsidRPr="00F71056">
        <w:rPr>
          <w:lang w:val="ka-GE"/>
        </w:rPr>
        <w:t>რეფერალური დახმარების ცენტრის</w:t>
      </w:r>
      <w:r w:rsidRPr="00F71056">
        <w:t>“</w:t>
      </w:r>
      <w:r w:rsidRPr="00F71056">
        <w:rPr>
          <w:lang w:val="ka-GE"/>
        </w:rPr>
        <w:t xml:space="preserve"> ფილიალის</w:t>
      </w:r>
      <w:r>
        <w:t xml:space="preserve"> </w:t>
      </w:r>
      <w:r w:rsidRPr="00F71056">
        <w:t>(ფაქტ</w:t>
      </w:r>
      <w:r>
        <w:rPr>
          <w:lang w:val="ka-GE"/>
        </w:rPr>
        <w:t>ობრივ</w:t>
      </w:r>
      <w:r w:rsidRPr="00F71056">
        <w:t xml:space="preserve">ი მისამართი: ქ. </w:t>
      </w:r>
      <w:r w:rsidRPr="00F71056">
        <w:rPr>
          <w:lang w:val="ka-GE"/>
        </w:rPr>
        <w:t>ბ</w:t>
      </w:r>
      <w:r w:rsidRPr="00F71056">
        <w:t>ა</w:t>
      </w:r>
      <w:r w:rsidRPr="00F71056">
        <w:rPr>
          <w:lang w:val="ka-GE"/>
        </w:rPr>
        <w:t>თუმი</w:t>
      </w:r>
      <w:r w:rsidRPr="00F71056">
        <w:t xml:space="preserve">, </w:t>
      </w:r>
      <w:r w:rsidRPr="00F71056">
        <w:rPr>
          <w:lang w:val="ka-GE"/>
        </w:rPr>
        <w:t>ტბელ აბუსერიძის ქ.N2</w:t>
      </w:r>
      <w:r w:rsidRPr="00F71056">
        <w:t xml:space="preserve">) </w:t>
      </w:r>
      <w:r w:rsidRPr="00F71056">
        <w:rPr>
          <w:lang w:val="ka-GE"/>
        </w:rPr>
        <w:t>ნაცვლად დაფიქსირდეს</w:t>
      </w:r>
      <w:r>
        <w:t xml:space="preserve"> </w:t>
      </w:r>
      <w:r w:rsidRPr="00F71056">
        <w:t>შპს ,,</w:t>
      </w:r>
      <w:r w:rsidRPr="00F71056">
        <w:rPr>
          <w:lang w:val="ka-GE"/>
        </w:rPr>
        <w:t>რეფერალური დახმარების ცენტრის</w:t>
      </w:r>
      <w:r w:rsidRPr="00F71056">
        <w:t>“</w:t>
      </w:r>
      <w:r w:rsidRPr="00F71056">
        <w:rPr>
          <w:lang w:val="ka-GE"/>
        </w:rPr>
        <w:t xml:space="preserve"> ფილიალი (მისამართი: ქ. ბათუმი, პუშკინის ქ.N118).</w:t>
      </w:r>
    </w:p>
    <w:p w:rsidR="007A3DD3" w:rsidRPr="00F71056" w:rsidRDefault="007A3DD3" w:rsidP="00F71056">
      <w:pPr>
        <w:pStyle w:val="abzacixml"/>
      </w:pPr>
      <w:r w:rsidRPr="00F71056">
        <w:rPr>
          <w:lang w:val="ka-GE"/>
        </w:rPr>
        <w:t>2. მიეცეს შპს</w:t>
      </w:r>
      <w:r>
        <w:rPr>
          <w:lang w:val="ka-GE"/>
        </w:rPr>
        <w:t xml:space="preserve"> </w:t>
      </w:r>
      <w:r w:rsidRPr="00F71056">
        <w:rPr>
          <w:lang w:val="ka-GE"/>
        </w:rPr>
        <w:t xml:space="preserve">„რეფერალური დახმარების ცენტრის“ ფილიალს (მისამართი: ქ. ბათუმი, პუშკინის ქ.N118) </w:t>
      </w:r>
      <w:r w:rsidRPr="00F71056">
        <w:t>,,სასწრაფო სამედიცინო დახმარების“</w:t>
      </w:r>
      <w:r>
        <w:t xml:space="preserve"> </w:t>
      </w:r>
      <w:r w:rsidRPr="00F71056">
        <w:t>საქმიანობის განხორციელების უფლება.</w:t>
      </w:r>
    </w:p>
    <w:p w:rsidR="007A3DD3" w:rsidRPr="00F71056" w:rsidRDefault="007A3DD3" w:rsidP="00F71056">
      <w:pPr>
        <w:pStyle w:val="abzacixml"/>
      </w:pPr>
      <w:r w:rsidRPr="00F71056">
        <w:t>3. ბრძანება</w:t>
      </w:r>
      <w:r>
        <w:t xml:space="preserve"> </w:t>
      </w:r>
      <w:r w:rsidRPr="00F71056">
        <w:t>შეიძლება</w:t>
      </w:r>
      <w:r>
        <w:t xml:space="preserve"> </w:t>
      </w:r>
      <w:r w:rsidRPr="00F71056">
        <w:t>გასაჩივრდეს</w:t>
      </w:r>
      <w:r>
        <w:t xml:space="preserve"> </w:t>
      </w:r>
      <w:r w:rsidRPr="00F71056">
        <w:t>ჩაბარებიდან</w:t>
      </w:r>
      <w:r>
        <w:t xml:space="preserve"> </w:t>
      </w:r>
      <w:r w:rsidRPr="00F71056">
        <w:t>ერთი</w:t>
      </w:r>
      <w:r>
        <w:t xml:space="preserve"> </w:t>
      </w:r>
      <w:r w:rsidRPr="00F71056">
        <w:t>თვის</w:t>
      </w:r>
      <w:r>
        <w:t xml:space="preserve"> </w:t>
      </w:r>
      <w:r w:rsidRPr="00F71056">
        <w:t>ვადაში</w:t>
      </w:r>
      <w:r>
        <w:t xml:space="preserve"> </w:t>
      </w:r>
      <w:r w:rsidRPr="00F71056">
        <w:t>საქართველოს</w:t>
      </w:r>
      <w:r>
        <w:t xml:space="preserve"> </w:t>
      </w:r>
      <w:r w:rsidRPr="00F71056">
        <w:t>შრომის, ჯანმრთელობისა და სოციალური</w:t>
      </w:r>
      <w:r>
        <w:t xml:space="preserve"> </w:t>
      </w:r>
      <w:r w:rsidRPr="00F71056">
        <w:t>დაცვის სამინისტროში (ქ. თბილისი, წერეთლის გამზირი N144) ან სასამართლოში.</w:t>
      </w:r>
    </w:p>
    <w:p w:rsidR="007A3DD3" w:rsidRPr="00F71056" w:rsidRDefault="007A3DD3" w:rsidP="00F71056">
      <w:pPr>
        <w:pStyle w:val="abzacixml"/>
      </w:pPr>
      <w:r w:rsidRPr="00F71056">
        <w:t>4. ბრძანება ძალაში შედის ხელის</w:t>
      </w:r>
      <w:r>
        <w:rPr>
          <w:lang w:val="ka-GE"/>
        </w:rPr>
        <w:t xml:space="preserve"> </w:t>
      </w:r>
      <w:r w:rsidRPr="00F71056">
        <w:t xml:space="preserve">მოწერისთანავე. </w:t>
      </w:r>
    </w:p>
    <w:p w:rsidR="007A3DD3" w:rsidRPr="00F71056" w:rsidRDefault="007A3DD3" w:rsidP="00F71056">
      <w:pPr>
        <w:pStyle w:val="abzacixml"/>
        <w:rPr>
          <w:b/>
          <w:bCs/>
        </w:rPr>
      </w:pPr>
    </w:p>
    <w:p w:rsidR="007A3DD3" w:rsidRPr="00F71056" w:rsidRDefault="007A3DD3" w:rsidP="00F71056">
      <w:pPr>
        <w:pStyle w:val="abzacixml"/>
      </w:pPr>
      <w:r w:rsidRPr="00F71056">
        <w:rPr>
          <w:b/>
          <w:bCs/>
        </w:rPr>
        <w:t>საფუძველი:</w:t>
      </w:r>
      <w:r w:rsidRPr="00F71056">
        <w:t xml:space="preserve"> შპს ,,</w:t>
      </w:r>
      <w:r w:rsidRPr="00F71056">
        <w:rPr>
          <w:lang w:val="ka-GE"/>
        </w:rPr>
        <w:t>რეფერალური დახმარების ცენტრის</w:t>
      </w:r>
      <w:r w:rsidRPr="00F71056">
        <w:t>“</w:t>
      </w:r>
      <w:r w:rsidRPr="00F71056">
        <w:rPr>
          <w:lang w:val="ka-GE"/>
        </w:rPr>
        <w:t xml:space="preserve"> </w:t>
      </w:r>
      <w:r w:rsidRPr="00F71056">
        <w:t>დირექტორის</w:t>
      </w:r>
      <w:r>
        <w:rPr>
          <w:lang w:val="ka-GE"/>
        </w:rPr>
        <w:t xml:space="preserve"> </w:t>
      </w:r>
      <w:r w:rsidRPr="00F71056">
        <w:rPr>
          <w:lang w:val="ka-GE"/>
        </w:rPr>
        <w:t>კ</w:t>
      </w:r>
      <w:r w:rsidRPr="00F71056">
        <w:t xml:space="preserve">. </w:t>
      </w:r>
      <w:r w:rsidRPr="00F71056">
        <w:rPr>
          <w:lang w:val="ka-GE"/>
        </w:rPr>
        <w:t>ჩიხრაძ</w:t>
      </w:r>
      <w:r w:rsidRPr="00F71056">
        <w:t>ის განცხადება: N</w:t>
      </w:r>
      <w:r w:rsidRPr="00F71056">
        <w:rPr>
          <w:lang w:val="ka-GE"/>
        </w:rPr>
        <w:t>28058 26.03.2015წ.</w:t>
      </w:r>
      <w:r>
        <w:rPr>
          <w:lang w:val="ka-GE"/>
        </w:rPr>
        <w:t xml:space="preserve"> </w:t>
      </w:r>
      <w:r w:rsidRPr="00F71056">
        <w:t>ადგილზე დათვალიერების აქტი N</w:t>
      </w:r>
      <w:r w:rsidRPr="00F71056">
        <w:rPr>
          <w:lang w:val="ka-GE"/>
        </w:rPr>
        <w:t>35</w:t>
      </w:r>
      <w:r w:rsidRPr="00F71056">
        <w:t>, 2</w:t>
      </w:r>
      <w:r w:rsidRPr="00F71056">
        <w:rPr>
          <w:lang w:val="ka-GE"/>
        </w:rPr>
        <w:t>1</w:t>
      </w:r>
      <w:r w:rsidRPr="00F71056">
        <w:t>.0</w:t>
      </w:r>
      <w:r w:rsidRPr="00F71056">
        <w:rPr>
          <w:lang w:val="ka-GE"/>
        </w:rPr>
        <w:t>4</w:t>
      </w:r>
      <w:r w:rsidRPr="00F71056">
        <w:t>.2015წ.</w:t>
      </w:r>
    </w:p>
    <w:p w:rsidR="007A3DD3" w:rsidRDefault="007A3DD3" w:rsidP="00F71056">
      <w:pPr>
        <w:pStyle w:val="abzacixml"/>
        <w:rPr>
          <w:b/>
          <w:bCs/>
        </w:rPr>
      </w:pPr>
    </w:p>
    <w:p w:rsidR="007A3DD3" w:rsidRPr="00F71056" w:rsidRDefault="007A3DD3" w:rsidP="00F71056">
      <w:pPr>
        <w:pStyle w:val="abzacixml"/>
        <w:rPr>
          <w:b/>
          <w:bCs/>
          <w:lang w:val="ka-GE"/>
        </w:rPr>
      </w:pPr>
      <w:r w:rsidRPr="00F71056">
        <w:rPr>
          <w:b/>
          <w:bCs/>
        </w:rPr>
        <w:t>სააგენტოს უფროსი</w:t>
      </w: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71056">
        <w:rPr>
          <w:b/>
          <w:bCs/>
        </w:rPr>
        <w:t>გია თვალავაძე</w:t>
      </w:r>
    </w:p>
    <w:sectPr w:rsidR="007A3DD3" w:rsidRPr="00F71056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387B764F"/>
    <w:multiLevelType w:val="hybridMultilevel"/>
    <w:tmpl w:val="8E886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8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10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2"/>
  </w:num>
  <w:num w:numId="5">
    <w:abstractNumId w:val="8"/>
  </w:num>
  <w:num w:numId="6">
    <w:abstractNumId w:val="12"/>
  </w:num>
  <w:num w:numId="7">
    <w:abstractNumId w:val="11"/>
  </w:num>
  <w:num w:numId="8">
    <w:abstractNumId w:val="0"/>
  </w:num>
  <w:num w:numId="9">
    <w:abstractNumId w:val="4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00763"/>
    <w:rsid w:val="000238A7"/>
    <w:rsid w:val="000677DC"/>
    <w:rsid w:val="00093181"/>
    <w:rsid w:val="000B019C"/>
    <w:rsid w:val="000F108B"/>
    <w:rsid w:val="00107A71"/>
    <w:rsid w:val="00111DE5"/>
    <w:rsid w:val="00143F7A"/>
    <w:rsid w:val="001572AC"/>
    <w:rsid w:val="001764F4"/>
    <w:rsid w:val="00176FD2"/>
    <w:rsid w:val="00181C8E"/>
    <w:rsid w:val="001A3D9E"/>
    <w:rsid w:val="001C3D93"/>
    <w:rsid w:val="001F702D"/>
    <w:rsid w:val="002130EF"/>
    <w:rsid w:val="002431F8"/>
    <w:rsid w:val="00243AF6"/>
    <w:rsid w:val="002549CE"/>
    <w:rsid w:val="002C3BD5"/>
    <w:rsid w:val="002E0117"/>
    <w:rsid w:val="00304169"/>
    <w:rsid w:val="00314221"/>
    <w:rsid w:val="00325146"/>
    <w:rsid w:val="00333907"/>
    <w:rsid w:val="00396707"/>
    <w:rsid w:val="003B5DE8"/>
    <w:rsid w:val="003B657B"/>
    <w:rsid w:val="003E5A68"/>
    <w:rsid w:val="003F435A"/>
    <w:rsid w:val="004515BC"/>
    <w:rsid w:val="00465D5D"/>
    <w:rsid w:val="00477EBE"/>
    <w:rsid w:val="00494D49"/>
    <w:rsid w:val="00497492"/>
    <w:rsid w:val="004D2794"/>
    <w:rsid w:val="004D3755"/>
    <w:rsid w:val="004E3ADE"/>
    <w:rsid w:val="004F467D"/>
    <w:rsid w:val="004F5C47"/>
    <w:rsid w:val="004F6B0C"/>
    <w:rsid w:val="004F746E"/>
    <w:rsid w:val="00516A52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72E2D"/>
    <w:rsid w:val="00677584"/>
    <w:rsid w:val="00686500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869D8"/>
    <w:rsid w:val="00791E79"/>
    <w:rsid w:val="007959B9"/>
    <w:rsid w:val="007A3DD3"/>
    <w:rsid w:val="007A5585"/>
    <w:rsid w:val="007A5AD6"/>
    <w:rsid w:val="007B1DB3"/>
    <w:rsid w:val="007B6D57"/>
    <w:rsid w:val="007C14DE"/>
    <w:rsid w:val="007D4ED8"/>
    <w:rsid w:val="00823E2D"/>
    <w:rsid w:val="008249E2"/>
    <w:rsid w:val="00833622"/>
    <w:rsid w:val="008460E1"/>
    <w:rsid w:val="00861C6A"/>
    <w:rsid w:val="008642F7"/>
    <w:rsid w:val="0086456A"/>
    <w:rsid w:val="0086750F"/>
    <w:rsid w:val="00887742"/>
    <w:rsid w:val="008A26A1"/>
    <w:rsid w:val="008C6C92"/>
    <w:rsid w:val="008E40A4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8362E"/>
    <w:rsid w:val="00A9503B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BF13DA"/>
    <w:rsid w:val="00C1120B"/>
    <w:rsid w:val="00C15592"/>
    <w:rsid w:val="00C2062B"/>
    <w:rsid w:val="00C40EF5"/>
    <w:rsid w:val="00C45B3B"/>
    <w:rsid w:val="00CA22A2"/>
    <w:rsid w:val="00CC1C68"/>
    <w:rsid w:val="00CD5616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3F50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1056"/>
    <w:rsid w:val="00F7419E"/>
    <w:rsid w:val="00F832C4"/>
    <w:rsid w:val="00F848A7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tarigixml">
    <w:name w:val="tarigi_xml"/>
    <w:basedOn w:val="abzacixml"/>
    <w:autoRedefine/>
    <w:uiPriority w:val="99"/>
    <w:rsid w:val="00F7105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7105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7105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F7105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mimgebixml">
    <w:name w:val="mimgebi_xml"/>
    <w:basedOn w:val="Normal"/>
    <w:uiPriority w:val="99"/>
    <w:rsid w:val="00F71056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7105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7105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90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90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0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890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90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0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0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0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9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179</Words>
  <Characters>1024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ssakhelashvili</cp:lastModifiedBy>
  <cp:revision>5</cp:revision>
  <cp:lastPrinted>2015-05-04T10:37:00Z</cp:lastPrinted>
  <dcterms:created xsi:type="dcterms:W3CDTF">2015-05-01T03:01:00Z</dcterms:created>
  <dcterms:modified xsi:type="dcterms:W3CDTF">2015-05-04T12:09:00Z</dcterms:modified>
</cp:coreProperties>
</file>