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A57" w:rsidRPr="003133CC" w:rsidRDefault="00026A57" w:rsidP="003133CC">
      <w:pPr>
        <w:pStyle w:val="mimgebixml"/>
        <w:rPr>
          <w:lang w:val="ka-GE"/>
        </w:rPr>
      </w:pPr>
      <w:r w:rsidRPr="003133CC">
        <w:rPr>
          <w:lang w:val="ka-GE"/>
        </w:rPr>
        <w:t xml:space="preserve">საქართველოს მთავრობის </w:t>
      </w:r>
    </w:p>
    <w:p w:rsidR="00026A57" w:rsidRPr="003133CC" w:rsidRDefault="00026A57" w:rsidP="003133CC">
      <w:pPr>
        <w:pStyle w:val="saxexml"/>
        <w:rPr>
          <w:lang w:val="ka-GE"/>
        </w:rPr>
      </w:pPr>
      <w:r w:rsidRPr="003133CC">
        <w:rPr>
          <w:lang w:val="ka-GE"/>
        </w:rPr>
        <w:t>განკარგულება №683</w:t>
      </w:r>
    </w:p>
    <w:p w:rsidR="00026A57" w:rsidRPr="003133CC" w:rsidRDefault="00026A57" w:rsidP="003133CC">
      <w:pPr>
        <w:pStyle w:val="tarigixml"/>
        <w:rPr>
          <w:lang w:val="ka-GE"/>
        </w:rPr>
      </w:pPr>
      <w:r w:rsidRPr="003133CC">
        <w:rPr>
          <w:lang w:val="ka-GE"/>
        </w:rPr>
        <w:t xml:space="preserve">2015 წლის 3 აპრილი </w:t>
      </w:r>
    </w:p>
    <w:p w:rsidR="00026A57" w:rsidRPr="003133CC" w:rsidRDefault="00026A57" w:rsidP="003133CC">
      <w:pPr>
        <w:pStyle w:val="adgilixml"/>
        <w:rPr>
          <w:lang w:val="ka-GE"/>
        </w:rPr>
      </w:pPr>
      <w:r w:rsidRPr="003133CC">
        <w:rPr>
          <w:lang w:val="ka-GE"/>
        </w:rPr>
        <w:t>ქ. თბილისი</w:t>
      </w:r>
    </w:p>
    <w:p w:rsidR="00026A57" w:rsidRPr="003133CC" w:rsidRDefault="00026A57" w:rsidP="003133CC">
      <w:pPr>
        <w:pStyle w:val="sataurixml"/>
        <w:rPr>
          <w:lang w:val="ka-GE"/>
        </w:rPr>
      </w:pPr>
      <w:r w:rsidRPr="003133CC">
        <w:rPr>
          <w:lang w:val="ka-GE"/>
        </w:rPr>
        <w:t xml:space="preserve">სსიპ </w:t>
      </w:r>
      <w:r>
        <w:t>–</w:t>
      </w:r>
      <w:r w:rsidRPr="003133CC">
        <w:rPr>
          <w:lang w:val="ka-GE"/>
        </w:rPr>
        <w:t xml:space="preserve"> საქართველოს მუნიციპალური განვითარების ფონდის მიერ განსახორციელებელი ღონისძიებების შესახებ</w:t>
      </w:r>
    </w:p>
    <w:p w:rsidR="00026A57" w:rsidRPr="003133CC" w:rsidRDefault="00026A57" w:rsidP="003133CC">
      <w:pPr>
        <w:pStyle w:val="abzacixml"/>
        <w:rPr>
          <w:lang w:val="ka-GE"/>
        </w:rPr>
      </w:pPr>
      <w:r w:rsidRPr="003133CC">
        <w:rPr>
          <w:lang w:val="ka-GE"/>
        </w:rPr>
        <w:t xml:space="preserve">„საჯარო სამართლის იურიდიული პირის – საქართველოს მუნიციპალური განვითარების ფონდის დებულებისა და სამეთვალყურეო საბჭოს დამტკიცების შესახებ“ საქართველოს მთავრობის 2005 წლის 23 ივლისის №118 დადგენილებით დამტკიცებული დებულების მე-2 მუხლის მე-2 პუნქტის „ღ“ ქვეპუნქტის საფუძველზე, სსიპ </w:t>
      </w:r>
      <w:r>
        <w:t>–</w:t>
      </w:r>
      <w:r w:rsidRPr="003133CC">
        <w:rPr>
          <w:lang w:val="ka-GE"/>
        </w:rPr>
        <w:t xml:space="preserve"> საქართველოს მუნიციპალური განვითარების ფონდმა უზრუნველყოს:</w:t>
      </w:r>
    </w:p>
    <w:p w:rsidR="00026A57" w:rsidRPr="003133CC" w:rsidRDefault="00026A57" w:rsidP="003133CC">
      <w:pPr>
        <w:pStyle w:val="abzacixml"/>
        <w:rPr>
          <w:lang w:val="ka-GE"/>
        </w:rPr>
      </w:pPr>
      <w:r w:rsidRPr="003133CC">
        <w:rPr>
          <w:lang w:val="ka-GE"/>
        </w:rPr>
        <w:t>ა) საქართველოს მუნიციპალიტეტებში ინფრასტრუქტურული პროექტების განსახორციელებლად გამოყოფილი მიწის ნაკვეთების აზომვითი საკადასტრო ნახაზების მოსამზადებლად მომსახურების შესყიდვა;</w:t>
      </w:r>
    </w:p>
    <w:p w:rsidR="00026A57" w:rsidRPr="003133CC" w:rsidRDefault="00026A57" w:rsidP="003133CC">
      <w:pPr>
        <w:pStyle w:val="abzacixml"/>
        <w:rPr>
          <w:lang w:val="ka-GE"/>
        </w:rPr>
      </w:pPr>
      <w:r w:rsidRPr="003133CC">
        <w:rPr>
          <w:lang w:val="ka-GE"/>
        </w:rPr>
        <w:t xml:space="preserve">ბ) ამ განკარგულების „ა“ ქვეპუნქტით გათვალისწინებული ღონისძიების დაფინანსება „საქართველოს 2015 წლის სახელმწიფო ბიუჯეტის შესახებ“ საქართველოს კანონის საფუძველზე, სსიპ </w:t>
      </w:r>
      <w:r>
        <w:t>–</w:t>
      </w:r>
      <w:r w:rsidRPr="003133CC">
        <w:rPr>
          <w:lang w:val="ka-GE"/>
        </w:rPr>
        <w:t xml:space="preserve"> საქართველოს მუნიციპალური განვითარების ფონდისათვის დამტკიცებული „საქართველოს მუნიციპალური განვითარების ფონდის მიერ განსახორციელებელი პროექტები“ ქვეპროგრამით (პროგრამული კოდი: 25 03 01) განსაზღვრული ასიგნებებიდან;</w:t>
      </w:r>
    </w:p>
    <w:p w:rsidR="00026A57" w:rsidRPr="003133CC" w:rsidRDefault="00026A57" w:rsidP="003133CC">
      <w:pPr>
        <w:pStyle w:val="abzacixml"/>
        <w:rPr>
          <w:lang w:val="ka-GE"/>
        </w:rPr>
      </w:pPr>
      <w:r w:rsidRPr="003133CC">
        <w:rPr>
          <w:lang w:val="ka-GE"/>
        </w:rPr>
        <w:t>გ) სახელმწიფოებრივი და საზოგადოებრივი მნიშვნელობის ღონისძიების შეზღუდულ ვადაში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3133CC">
        <w:rPr>
          <w:vertAlign w:val="superscript"/>
          <w:lang w:val="ka-GE"/>
        </w:rPr>
        <w:t>1</w:t>
      </w:r>
      <w:r w:rsidRPr="003133CC">
        <w:rPr>
          <w:lang w:val="ka-GE"/>
        </w:rPr>
        <w:t xml:space="preserve"> მუხლის 3</w:t>
      </w:r>
      <w:r w:rsidRPr="003133CC">
        <w:rPr>
          <w:vertAlign w:val="superscript"/>
          <w:lang w:val="ka-GE"/>
        </w:rPr>
        <w:t>1</w:t>
      </w:r>
      <w:r w:rsidRPr="003133CC">
        <w:rPr>
          <w:lang w:val="ka-GE"/>
        </w:rPr>
        <w:t xml:space="preserve"> პუნქტის შესაბამისად, ამ განკარგულების „ა“ ქვეპუნქტით გათვალისწინებული ღონისძიების სახელმწიფო შესყიდვის გამარტივებული ელექტრონული ტენდერის მეშვეობით განხორციელება.</w:t>
      </w:r>
    </w:p>
    <w:p w:rsidR="00026A57" w:rsidRPr="003133CC" w:rsidRDefault="00026A57" w:rsidP="003133CC">
      <w:pPr>
        <w:pStyle w:val="abzacixml"/>
        <w:rPr>
          <w:b/>
          <w:bCs/>
          <w:lang w:val="ka-GE"/>
        </w:rPr>
      </w:pPr>
    </w:p>
    <w:p w:rsidR="00026A57" w:rsidRPr="003133CC" w:rsidRDefault="00026A57" w:rsidP="003133CC">
      <w:pPr>
        <w:pStyle w:val="abzacixml"/>
        <w:rPr>
          <w:b/>
          <w:bCs/>
          <w:lang w:val="ka-GE"/>
        </w:rPr>
      </w:pPr>
      <w:r w:rsidRPr="003133CC">
        <w:rPr>
          <w:b/>
          <w:bCs/>
          <w:lang w:val="ka-GE"/>
        </w:rPr>
        <w:t xml:space="preserve">პრემიერ-მინისტრი                </w:t>
      </w:r>
      <w:r>
        <w:rPr>
          <w:b/>
          <w:bCs/>
        </w:rPr>
        <w:t xml:space="preserve">                               </w:t>
      </w:r>
      <w:r w:rsidRPr="003133CC">
        <w:rPr>
          <w:b/>
          <w:bCs/>
          <w:lang w:val="ka-GE"/>
        </w:rPr>
        <w:t xml:space="preserve"> ირაკლი ღარიბაშვილი</w:t>
      </w:r>
    </w:p>
    <w:p w:rsidR="00026A57" w:rsidRPr="003133CC" w:rsidRDefault="00026A57" w:rsidP="003133CC">
      <w:pPr>
        <w:pStyle w:val="abzacixml"/>
        <w:rPr>
          <w:b/>
          <w:bCs/>
          <w:lang w:val="ka-GE"/>
        </w:rPr>
      </w:pPr>
    </w:p>
    <w:p w:rsidR="00026A57" w:rsidRPr="003133CC" w:rsidRDefault="00026A57" w:rsidP="003133CC">
      <w:pPr>
        <w:pStyle w:val="abzacixml"/>
        <w:rPr>
          <w:b/>
          <w:bCs/>
          <w:lang w:val="ka-GE"/>
        </w:rPr>
      </w:pPr>
    </w:p>
    <w:sectPr w:rsidR="00026A57" w:rsidRPr="003133CC" w:rsidSect="00CE4126">
      <w:headerReference w:type="default" r:id="rId6"/>
      <w:headerReference w:type="firs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A57" w:rsidRDefault="00026A57" w:rsidP="0072046D">
      <w:pPr>
        <w:spacing w:after="0" w:line="240" w:lineRule="auto"/>
      </w:pPr>
      <w:r>
        <w:separator/>
      </w:r>
    </w:p>
  </w:endnote>
  <w:endnote w:type="continuationSeparator" w:id="0">
    <w:p w:rsidR="00026A57" w:rsidRDefault="00026A57" w:rsidP="007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A57" w:rsidRDefault="00026A57" w:rsidP="0072046D">
      <w:pPr>
        <w:spacing w:after="0" w:line="240" w:lineRule="auto"/>
      </w:pPr>
      <w:r>
        <w:separator/>
      </w:r>
    </w:p>
  </w:footnote>
  <w:footnote w:type="continuationSeparator" w:id="0">
    <w:p w:rsidR="00026A57" w:rsidRDefault="00026A57" w:rsidP="00720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A57" w:rsidRDefault="00026A57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26A57" w:rsidRDefault="00026A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A57" w:rsidRDefault="00026A57">
    <w:pPr>
      <w:pStyle w:val="Header"/>
      <w:jc w:val="right"/>
    </w:pPr>
  </w:p>
  <w:p w:rsidR="00026A57" w:rsidRDefault="00026A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A0E"/>
    <w:rsid w:val="00026A57"/>
    <w:rsid w:val="001116E3"/>
    <w:rsid w:val="00144C0F"/>
    <w:rsid w:val="002212F3"/>
    <w:rsid w:val="00300FB0"/>
    <w:rsid w:val="003133CC"/>
    <w:rsid w:val="00472059"/>
    <w:rsid w:val="005B6EA6"/>
    <w:rsid w:val="0072046D"/>
    <w:rsid w:val="008A3EEE"/>
    <w:rsid w:val="008E4D91"/>
    <w:rsid w:val="00A3393F"/>
    <w:rsid w:val="00AF1283"/>
    <w:rsid w:val="00B0218B"/>
    <w:rsid w:val="00CE4126"/>
    <w:rsid w:val="00D80A0E"/>
    <w:rsid w:val="00DB6A18"/>
    <w:rsid w:val="00E16C5A"/>
    <w:rsid w:val="00E46D37"/>
    <w:rsid w:val="00ED3EB8"/>
    <w:rsid w:val="00F1308B"/>
    <w:rsid w:val="00F953A6"/>
    <w:rsid w:val="00FB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204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46D"/>
  </w:style>
  <w:style w:type="paragraph" w:styleId="Footer">
    <w:name w:val="footer"/>
    <w:basedOn w:val="Normal"/>
    <w:link w:val="FooterChar"/>
    <w:uiPriority w:val="99"/>
    <w:rsid w:val="007204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46D"/>
  </w:style>
  <w:style w:type="paragraph" w:styleId="BalloonText">
    <w:name w:val="Balloon Text"/>
    <w:basedOn w:val="Normal"/>
    <w:link w:val="BalloonTextChar"/>
    <w:uiPriority w:val="99"/>
    <w:semiHidden/>
    <w:rsid w:val="00CE4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126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3133C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133C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133C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133C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133C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133C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133C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221</Words>
  <Characters>1265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Purtskhvanidze</dc:creator>
  <cp:keywords/>
  <dc:description/>
  <cp:lastModifiedBy>nvaradashvili</cp:lastModifiedBy>
  <cp:revision>4</cp:revision>
  <cp:lastPrinted>2015-04-20T06:49:00Z</cp:lastPrinted>
  <dcterms:created xsi:type="dcterms:W3CDTF">2015-04-06T06:59:00Z</dcterms:created>
  <dcterms:modified xsi:type="dcterms:W3CDTF">2015-04-20T09:35:00Z</dcterms:modified>
</cp:coreProperties>
</file>