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9A4" w:rsidRDefault="000979A4" w:rsidP="00AC478A">
      <w:pPr>
        <w:pStyle w:val="mimgebixml"/>
        <w:rPr>
          <w:lang w:val="ka-GE"/>
        </w:rPr>
      </w:pPr>
      <w:r>
        <w:rPr>
          <w:lang w:val="ka-GE"/>
        </w:rPr>
        <w:t xml:space="preserve">საქართველოს მთავრობის </w:t>
      </w:r>
    </w:p>
    <w:p w:rsidR="000979A4" w:rsidRDefault="000979A4" w:rsidP="00AC478A">
      <w:pPr>
        <w:pStyle w:val="saxexml"/>
      </w:pPr>
      <w:r>
        <w:t xml:space="preserve">განკარგულება </w:t>
      </w:r>
      <w:bookmarkStart w:id="0" w:name="_GoBack"/>
      <w:r>
        <w:rPr>
          <w:lang w:val="ru-RU"/>
        </w:rPr>
        <w:t>№</w:t>
      </w:r>
      <w:r>
        <w:t>603</w:t>
      </w:r>
    </w:p>
    <w:p w:rsidR="000979A4" w:rsidRDefault="000979A4" w:rsidP="00AC478A">
      <w:pPr>
        <w:pStyle w:val="tarigixml"/>
        <w:rPr>
          <w:lang w:val="ka-GE"/>
        </w:rPr>
      </w:pPr>
      <w:r w:rsidRPr="009D6DDC">
        <w:rPr>
          <w:lang w:val="ka-GE"/>
        </w:rPr>
        <w:t>2015</w:t>
      </w:r>
      <w:r>
        <w:rPr>
          <w:lang w:val="ka-GE"/>
        </w:rPr>
        <w:t xml:space="preserve"> </w:t>
      </w:r>
      <w:r w:rsidRPr="009D6DDC">
        <w:rPr>
          <w:lang w:val="ka-GE"/>
        </w:rPr>
        <w:t xml:space="preserve">წლის </w:t>
      </w:r>
      <w:r>
        <w:t xml:space="preserve">20 </w:t>
      </w:r>
      <w:r w:rsidRPr="009D6DDC">
        <w:rPr>
          <w:lang w:val="ka-GE"/>
        </w:rPr>
        <w:t xml:space="preserve">მარტი </w:t>
      </w:r>
    </w:p>
    <w:p w:rsidR="000979A4" w:rsidRPr="009D6DDC" w:rsidRDefault="000979A4" w:rsidP="00AC478A">
      <w:pPr>
        <w:pStyle w:val="adgilixml"/>
        <w:rPr>
          <w:lang w:val="ka-GE"/>
        </w:rPr>
      </w:pPr>
      <w:r w:rsidRPr="009D6DDC">
        <w:rPr>
          <w:lang w:val="ka-GE"/>
        </w:rPr>
        <w:t>ქ. თბილისი</w:t>
      </w:r>
    </w:p>
    <w:bookmarkEnd w:id="0"/>
    <w:p w:rsidR="000979A4" w:rsidRPr="00AC478A" w:rsidRDefault="000979A4" w:rsidP="00AC478A">
      <w:pPr>
        <w:pStyle w:val="sataurixml"/>
      </w:pPr>
      <w:r w:rsidRPr="00AC478A">
        <w:rPr>
          <w:lang w:val="ka-GE"/>
        </w:rPr>
        <w:t>შპს „გარდაბნის თბოსადგურს“, სს „საპარტნიორო ფონდს“, სს „საქართველოს ნავთობისა და გაზის კორპორაციას“ და კომპანია „Pegasus East West“-ს შორის დასადები წილის ნასყიდობის ხელშეკრულების თაობაზე</w:t>
      </w:r>
      <w:r w:rsidRPr="00AC478A">
        <w:t xml:space="preserve">  </w:t>
      </w:r>
    </w:p>
    <w:p w:rsidR="000979A4" w:rsidRPr="00AC478A" w:rsidRDefault="000979A4" w:rsidP="00AC478A">
      <w:pPr>
        <w:pStyle w:val="abzacixml"/>
        <w:rPr>
          <w:lang w:val="ka-GE"/>
        </w:rPr>
      </w:pPr>
      <w:r w:rsidRPr="00AC478A">
        <w:t>1.</w:t>
      </w:r>
      <w:r w:rsidRPr="00AC478A">
        <w:rPr>
          <w:lang w:val="ka-GE"/>
        </w:rPr>
        <w:t xml:space="preserve"> მოწონებულ იქნეს </w:t>
      </w:r>
      <w:r w:rsidRPr="00AC478A">
        <w:t>შპს „გარდაბნის თბოსადგურს“, სს „საპარტნიორო ფონდს“, სს „საქართველოს ნავთობისა და გაზის კორპორაციას“ და კომპანია „Pegasus East West“-ს შორის დასადები წილის ნასყიდობის ხელშეკრულების</w:t>
      </w:r>
      <w:r w:rsidRPr="00AC478A">
        <w:rPr>
          <w:lang w:val="ka-GE"/>
        </w:rPr>
        <w:t xml:space="preserve"> პროექტი</w:t>
      </w:r>
      <w:r w:rsidRPr="00AC478A">
        <w:rPr>
          <w:lang w:val="de-DE"/>
        </w:rPr>
        <w:t>.</w:t>
      </w:r>
    </w:p>
    <w:p w:rsidR="000979A4" w:rsidRPr="00AC478A" w:rsidRDefault="000979A4" w:rsidP="00AC478A">
      <w:pPr>
        <w:pStyle w:val="abzacixml"/>
        <w:rPr>
          <w:lang w:val="ka-GE"/>
        </w:rPr>
      </w:pPr>
      <w:r w:rsidRPr="00AC478A">
        <w:t>2.</w:t>
      </w:r>
      <w:r w:rsidRPr="00AC478A">
        <w:rPr>
          <w:lang w:val="ka-GE"/>
        </w:rPr>
        <w:t xml:space="preserve"> საქართველოს ენერგეტიკის სამინისტრომ, ამ განკარგულების პირველი პუნქტით გათვალისწინებული ხელშეკრულების დადებასთან დაკავშირებით, უზრუნველყოს შესაბამისი ღონისძიებების განხორციელება,  კანონმდებლობით დადგენილი წესით.</w:t>
      </w:r>
    </w:p>
    <w:p w:rsidR="000979A4" w:rsidRPr="00AC478A" w:rsidRDefault="000979A4" w:rsidP="00AC478A">
      <w:pPr>
        <w:pStyle w:val="khelmoceraxml"/>
        <w:rPr>
          <w:lang w:val="ka-GE"/>
        </w:rPr>
      </w:pPr>
      <w:r w:rsidRPr="00AC478A">
        <w:rPr>
          <w:lang w:val="ka-GE"/>
        </w:rPr>
        <w:t>პრემიერ-მინისტრი</w:t>
      </w:r>
      <w:r w:rsidRPr="00AC478A">
        <w:rPr>
          <w:lang w:val="ka-GE"/>
        </w:rPr>
        <w:tab/>
      </w:r>
      <w:r w:rsidRPr="00AC478A">
        <w:rPr>
          <w:lang w:val="ka-GE"/>
        </w:rPr>
        <w:tab/>
      </w:r>
      <w:r w:rsidRPr="00AC478A">
        <w:rPr>
          <w:lang w:val="ka-GE"/>
        </w:rPr>
        <w:tab/>
      </w:r>
      <w:r w:rsidRPr="00AC478A">
        <w:rPr>
          <w:lang w:val="ka-GE"/>
        </w:rPr>
        <w:tab/>
      </w:r>
      <w:r w:rsidRPr="00AC478A">
        <w:t xml:space="preserve">                </w:t>
      </w:r>
      <w:r w:rsidRPr="00AC478A">
        <w:rPr>
          <w:lang w:val="ka-GE"/>
        </w:rPr>
        <w:t xml:space="preserve">   ი</w:t>
      </w:r>
      <w:r>
        <w:t>.</w:t>
      </w:r>
      <w:r w:rsidRPr="00AC478A">
        <w:rPr>
          <w:lang w:val="ka-GE"/>
        </w:rPr>
        <w:t xml:space="preserve"> ღარიბაშვილი</w:t>
      </w:r>
    </w:p>
    <w:p w:rsidR="000979A4" w:rsidRPr="00AC478A" w:rsidRDefault="000979A4" w:rsidP="00AC478A">
      <w:pPr>
        <w:pStyle w:val="abzacixml"/>
        <w:rPr>
          <w:lang w:val="ka-GE"/>
        </w:rPr>
      </w:pPr>
    </w:p>
    <w:sectPr w:rsidR="000979A4" w:rsidRPr="00AC478A" w:rsidSect="00003A59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CC0"/>
    <w:rsid w:val="00003A59"/>
    <w:rsid w:val="00005452"/>
    <w:rsid w:val="00005CEE"/>
    <w:rsid w:val="00006E8C"/>
    <w:rsid w:val="000218A2"/>
    <w:rsid w:val="00022D30"/>
    <w:rsid w:val="00026D3D"/>
    <w:rsid w:val="000317A7"/>
    <w:rsid w:val="00036AA6"/>
    <w:rsid w:val="000417E7"/>
    <w:rsid w:val="000461E1"/>
    <w:rsid w:val="00050085"/>
    <w:rsid w:val="0006667A"/>
    <w:rsid w:val="000734FA"/>
    <w:rsid w:val="0007562C"/>
    <w:rsid w:val="00082968"/>
    <w:rsid w:val="00085969"/>
    <w:rsid w:val="00085B85"/>
    <w:rsid w:val="00096D14"/>
    <w:rsid w:val="000979A4"/>
    <w:rsid w:val="000A1A9B"/>
    <w:rsid w:val="000A4454"/>
    <w:rsid w:val="000B6292"/>
    <w:rsid w:val="000B729C"/>
    <w:rsid w:val="000E127F"/>
    <w:rsid w:val="000E4CC1"/>
    <w:rsid w:val="000E71CE"/>
    <w:rsid w:val="000F394E"/>
    <w:rsid w:val="000F6A34"/>
    <w:rsid w:val="000F748F"/>
    <w:rsid w:val="00105C4F"/>
    <w:rsid w:val="001068AC"/>
    <w:rsid w:val="0010757B"/>
    <w:rsid w:val="00120736"/>
    <w:rsid w:val="00133184"/>
    <w:rsid w:val="00134EC8"/>
    <w:rsid w:val="0013746E"/>
    <w:rsid w:val="00141CB8"/>
    <w:rsid w:val="00153635"/>
    <w:rsid w:val="00154F28"/>
    <w:rsid w:val="00155054"/>
    <w:rsid w:val="00157716"/>
    <w:rsid w:val="00174F25"/>
    <w:rsid w:val="00177746"/>
    <w:rsid w:val="00185765"/>
    <w:rsid w:val="00193ACD"/>
    <w:rsid w:val="001A3B8E"/>
    <w:rsid w:val="001D03E3"/>
    <w:rsid w:val="001D654C"/>
    <w:rsid w:val="001D6A0D"/>
    <w:rsid w:val="001E02E6"/>
    <w:rsid w:val="001E05DF"/>
    <w:rsid w:val="001E62C2"/>
    <w:rsid w:val="001E6335"/>
    <w:rsid w:val="001F5654"/>
    <w:rsid w:val="001F5D72"/>
    <w:rsid w:val="00200DCC"/>
    <w:rsid w:val="00201768"/>
    <w:rsid w:val="00203F43"/>
    <w:rsid w:val="00210785"/>
    <w:rsid w:val="00227AE7"/>
    <w:rsid w:val="0023188D"/>
    <w:rsid w:val="0023576F"/>
    <w:rsid w:val="002367F3"/>
    <w:rsid w:val="00251FC1"/>
    <w:rsid w:val="002627F9"/>
    <w:rsid w:val="002637C1"/>
    <w:rsid w:val="0027139D"/>
    <w:rsid w:val="0028131B"/>
    <w:rsid w:val="00286257"/>
    <w:rsid w:val="0029144E"/>
    <w:rsid w:val="002936F9"/>
    <w:rsid w:val="002C3C68"/>
    <w:rsid w:val="002C4ECF"/>
    <w:rsid w:val="002E430F"/>
    <w:rsid w:val="002E76FC"/>
    <w:rsid w:val="002E77B4"/>
    <w:rsid w:val="002F4BFF"/>
    <w:rsid w:val="003121A0"/>
    <w:rsid w:val="0031484B"/>
    <w:rsid w:val="00314C8B"/>
    <w:rsid w:val="0031509D"/>
    <w:rsid w:val="00316D2B"/>
    <w:rsid w:val="00320C78"/>
    <w:rsid w:val="00322428"/>
    <w:rsid w:val="00331316"/>
    <w:rsid w:val="00336386"/>
    <w:rsid w:val="00350C89"/>
    <w:rsid w:val="00357084"/>
    <w:rsid w:val="00361753"/>
    <w:rsid w:val="00361C81"/>
    <w:rsid w:val="00366087"/>
    <w:rsid w:val="00373601"/>
    <w:rsid w:val="0039728F"/>
    <w:rsid w:val="003A1201"/>
    <w:rsid w:val="003A270C"/>
    <w:rsid w:val="003A4667"/>
    <w:rsid w:val="003B6A5A"/>
    <w:rsid w:val="003C05AA"/>
    <w:rsid w:val="003C5E16"/>
    <w:rsid w:val="003F040C"/>
    <w:rsid w:val="003F0C56"/>
    <w:rsid w:val="004058B7"/>
    <w:rsid w:val="004070FF"/>
    <w:rsid w:val="00424428"/>
    <w:rsid w:val="00433152"/>
    <w:rsid w:val="00435DFA"/>
    <w:rsid w:val="00452361"/>
    <w:rsid w:val="0045572C"/>
    <w:rsid w:val="00456312"/>
    <w:rsid w:val="0045743C"/>
    <w:rsid w:val="00463457"/>
    <w:rsid w:val="004654F5"/>
    <w:rsid w:val="00481FD1"/>
    <w:rsid w:val="0048627A"/>
    <w:rsid w:val="00495B0D"/>
    <w:rsid w:val="004A2ED2"/>
    <w:rsid w:val="004A6155"/>
    <w:rsid w:val="004A62B4"/>
    <w:rsid w:val="004B1767"/>
    <w:rsid w:val="004C4F37"/>
    <w:rsid w:val="004E6BA8"/>
    <w:rsid w:val="004F6FE3"/>
    <w:rsid w:val="00502E77"/>
    <w:rsid w:val="00506FE4"/>
    <w:rsid w:val="00513950"/>
    <w:rsid w:val="00521A62"/>
    <w:rsid w:val="005235ED"/>
    <w:rsid w:val="005253FC"/>
    <w:rsid w:val="0055378B"/>
    <w:rsid w:val="00562214"/>
    <w:rsid w:val="00572827"/>
    <w:rsid w:val="00580EB0"/>
    <w:rsid w:val="00584817"/>
    <w:rsid w:val="00585CA8"/>
    <w:rsid w:val="005A5D70"/>
    <w:rsid w:val="005B31A4"/>
    <w:rsid w:val="005B4AAF"/>
    <w:rsid w:val="005B4CD4"/>
    <w:rsid w:val="005B54BA"/>
    <w:rsid w:val="005C53D0"/>
    <w:rsid w:val="005C69D9"/>
    <w:rsid w:val="005C70EB"/>
    <w:rsid w:val="005D71CA"/>
    <w:rsid w:val="005E1A6B"/>
    <w:rsid w:val="005E3ABB"/>
    <w:rsid w:val="005E7B23"/>
    <w:rsid w:val="005F5EE3"/>
    <w:rsid w:val="00601809"/>
    <w:rsid w:val="00601AAD"/>
    <w:rsid w:val="006139D3"/>
    <w:rsid w:val="00617554"/>
    <w:rsid w:val="00631013"/>
    <w:rsid w:val="006501FD"/>
    <w:rsid w:val="0065240A"/>
    <w:rsid w:val="0065767D"/>
    <w:rsid w:val="00664A6D"/>
    <w:rsid w:val="006720DC"/>
    <w:rsid w:val="00683D76"/>
    <w:rsid w:val="006950B6"/>
    <w:rsid w:val="00695B8F"/>
    <w:rsid w:val="006A0BF4"/>
    <w:rsid w:val="006A2E56"/>
    <w:rsid w:val="006B53D0"/>
    <w:rsid w:val="006B6169"/>
    <w:rsid w:val="006C0387"/>
    <w:rsid w:val="006D43D5"/>
    <w:rsid w:val="006D7FDE"/>
    <w:rsid w:val="006E39CA"/>
    <w:rsid w:val="006E76E8"/>
    <w:rsid w:val="006F106E"/>
    <w:rsid w:val="006F79A7"/>
    <w:rsid w:val="0070406D"/>
    <w:rsid w:val="007046CB"/>
    <w:rsid w:val="00713143"/>
    <w:rsid w:val="00717932"/>
    <w:rsid w:val="00717D7F"/>
    <w:rsid w:val="00717F72"/>
    <w:rsid w:val="00722700"/>
    <w:rsid w:val="00737737"/>
    <w:rsid w:val="007503CD"/>
    <w:rsid w:val="00753A5C"/>
    <w:rsid w:val="00753AA5"/>
    <w:rsid w:val="0076135B"/>
    <w:rsid w:val="00771C74"/>
    <w:rsid w:val="007905D9"/>
    <w:rsid w:val="0079078F"/>
    <w:rsid w:val="007941D5"/>
    <w:rsid w:val="00794B17"/>
    <w:rsid w:val="007C171E"/>
    <w:rsid w:val="007C2DB4"/>
    <w:rsid w:val="007D088B"/>
    <w:rsid w:val="007D64BB"/>
    <w:rsid w:val="007D7062"/>
    <w:rsid w:val="007F390D"/>
    <w:rsid w:val="00815AA8"/>
    <w:rsid w:val="00820CD6"/>
    <w:rsid w:val="008229D5"/>
    <w:rsid w:val="00825576"/>
    <w:rsid w:val="008266FA"/>
    <w:rsid w:val="00827708"/>
    <w:rsid w:val="00857195"/>
    <w:rsid w:val="008627B4"/>
    <w:rsid w:val="008703AF"/>
    <w:rsid w:val="00877C45"/>
    <w:rsid w:val="00882045"/>
    <w:rsid w:val="008A4EF7"/>
    <w:rsid w:val="008B3BD2"/>
    <w:rsid w:val="008B550B"/>
    <w:rsid w:val="008B7AA8"/>
    <w:rsid w:val="008C4E21"/>
    <w:rsid w:val="008D4212"/>
    <w:rsid w:val="008D6399"/>
    <w:rsid w:val="008F2238"/>
    <w:rsid w:val="008F26D9"/>
    <w:rsid w:val="008F6213"/>
    <w:rsid w:val="008F7AFE"/>
    <w:rsid w:val="00903F70"/>
    <w:rsid w:val="00910197"/>
    <w:rsid w:val="00912E86"/>
    <w:rsid w:val="009219E2"/>
    <w:rsid w:val="009277FF"/>
    <w:rsid w:val="00930CE9"/>
    <w:rsid w:val="00946AE4"/>
    <w:rsid w:val="00947E54"/>
    <w:rsid w:val="00952096"/>
    <w:rsid w:val="009657F3"/>
    <w:rsid w:val="009762ED"/>
    <w:rsid w:val="0098161D"/>
    <w:rsid w:val="009843CA"/>
    <w:rsid w:val="0098607E"/>
    <w:rsid w:val="00992785"/>
    <w:rsid w:val="0099792B"/>
    <w:rsid w:val="009A238C"/>
    <w:rsid w:val="009B6A87"/>
    <w:rsid w:val="009C3DD5"/>
    <w:rsid w:val="009D17D0"/>
    <w:rsid w:val="009D24AD"/>
    <w:rsid w:val="009D6DDC"/>
    <w:rsid w:val="009E01ED"/>
    <w:rsid w:val="009E0C23"/>
    <w:rsid w:val="009F0E23"/>
    <w:rsid w:val="00A02427"/>
    <w:rsid w:val="00A05DA8"/>
    <w:rsid w:val="00A12778"/>
    <w:rsid w:val="00A269F7"/>
    <w:rsid w:val="00A27F16"/>
    <w:rsid w:val="00A37160"/>
    <w:rsid w:val="00A4098A"/>
    <w:rsid w:val="00A43E41"/>
    <w:rsid w:val="00A50F63"/>
    <w:rsid w:val="00A75E18"/>
    <w:rsid w:val="00A9148F"/>
    <w:rsid w:val="00A9187C"/>
    <w:rsid w:val="00A93D6F"/>
    <w:rsid w:val="00A9489A"/>
    <w:rsid w:val="00AA78D9"/>
    <w:rsid w:val="00AA795B"/>
    <w:rsid w:val="00AC478A"/>
    <w:rsid w:val="00AE243D"/>
    <w:rsid w:val="00AE263E"/>
    <w:rsid w:val="00AE77C1"/>
    <w:rsid w:val="00B018CC"/>
    <w:rsid w:val="00B0331A"/>
    <w:rsid w:val="00B13A36"/>
    <w:rsid w:val="00B306E6"/>
    <w:rsid w:val="00B30A15"/>
    <w:rsid w:val="00B323F5"/>
    <w:rsid w:val="00B33125"/>
    <w:rsid w:val="00B33524"/>
    <w:rsid w:val="00B37A12"/>
    <w:rsid w:val="00B41863"/>
    <w:rsid w:val="00B41EC5"/>
    <w:rsid w:val="00B478D8"/>
    <w:rsid w:val="00B52074"/>
    <w:rsid w:val="00B626EE"/>
    <w:rsid w:val="00B6503C"/>
    <w:rsid w:val="00B6637A"/>
    <w:rsid w:val="00B83F3B"/>
    <w:rsid w:val="00B91F73"/>
    <w:rsid w:val="00B97369"/>
    <w:rsid w:val="00BA02FD"/>
    <w:rsid w:val="00BA303A"/>
    <w:rsid w:val="00BA35DB"/>
    <w:rsid w:val="00BA6612"/>
    <w:rsid w:val="00BB156F"/>
    <w:rsid w:val="00BB3726"/>
    <w:rsid w:val="00BC7976"/>
    <w:rsid w:val="00BD28CE"/>
    <w:rsid w:val="00BD56C3"/>
    <w:rsid w:val="00BD66C6"/>
    <w:rsid w:val="00BD7CCC"/>
    <w:rsid w:val="00BD7CFA"/>
    <w:rsid w:val="00BE03E2"/>
    <w:rsid w:val="00C0654F"/>
    <w:rsid w:val="00C22B67"/>
    <w:rsid w:val="00C245BE"/>
    <w:rsid w:val="00C267B6"/>
    <w:rsid w:val="00C335C5"/>
    <w:rsid w:val="00C346D0"/>
    <w:rsid w:val="00C354C6"/>
    <w:rsid w:val="00C35DB4"/>
    <w:rsid w:val="00C40F84"/>
    <w:rsid w:val="00C53EBF"/>
    <w:rsid w:val="00C54BF5"/>
    <w:rsid w:val="00C55F45"/>
    <w:rsid w:val="00C606E5"/>
    <w:rsid w:val="00C60E91"/>
    <w:rsid w:val="00C61F64"/>
    <w:rsid w:val="00C6377E"/>
    <w:rsid w:val="00C66523"/>
    <w:rsid w:val="00C706FF"/>
    <w:rsid w:val="00C803BD"/>
    <w:rsid w:val="00C8061B"/>
    <w:rsid w:val="00C94131"/>
    <w:rsid w:val="00C94E7D"/>
    <w:rsid w:val="00CB041D"/>
    <w:rsid w:val="00CC0AA4"/>
    <w:rsid w:val="00CD339D"/>
    <w:rsid w:val="00CD586C"/>
    <w:rsid w:val="00CE0EC1"/>
    <w:rsid w:val="00CE1CC7"/>
    <w:rsid w:val="00CF3698"/>
    <w:rsid w:val="00CF5E65"/>
    <w:rsid w:val="00CF6AD0"/>
    <w:rsid w:val="00D04A75"/>
    <w:rsid w:val="00D074CE"/>
    <w:rsid w:val="00D117D2"/>
    <w:rsid w:val="00D201CF"/>
    <w:rsid w:val="00D21CC0"/>
    <w:rsid w:val="00D26CE2"/>
    <w:rsid w:val="00D30F2C"/>
    <w:rsid w:val="00D31A9B"/>
    <w:rsid w:val="00D32526"/>
    <w:rsid w:val="00D34084"/>
    <w:rsid w:val="00D34182"/>
    <w:rsid w:val="00D37EE0"/>
    <w:rsid w:val="00D411D7"/>
    <w:rsid w:val="00D41C0D"/>
    <w:rsid w:val="00D442F9"/>
    <w:rsid w:val="00D44F68"/>
    <w:rsid w:val="00D56682"/>
    <w:rsid w:val="00D57112"/>
    <w:rsid w:val="00DA0A00"/>
    <w:rsid w:val="00DB177A"/>
    <w:rsid w:val="00DB758B"/>
    <w:rsid w:val="00DD1533"/>
    <w:rsid w:val="00DE767F"/>
    <w:rsid w:val="00DF0279"/>
    <w:rsid w:val="00DF0C41"/>
    <w:rsid w:val="00E021B7"/>
    <w:rsid w:val="00E03313"/>
    <w:rsid w:val="00E061C5"/>
    <w:rsid w:val="00E22CF5"/>
    <w:rsid w:val="00E278AA"/>
    <w:rsid w:val="00E41355"/>
    <w:rsid w:val="00E42103"/>
    <w:rsid w:val="00E5198C"/>
    <w:rsid w:val="00E54557"/>
    <w:rsid w:val="00E56977"/>
    <w:rsid w:val="00E576AD"/>
    <w:rsid w:val="00E57A73"/>
    <w:rsid w:val="00E668B5"/>
    <w:rsid w:val="00E706E1"/>
    <w:rsid w:val="00E721F6"/>
    <w:rsid w:val="00E749B5"/>
    <w:rsid w:val="00E75136"/>
    <w:rsid w:val="00E76229"/>
    <w:rsid w:val="00E83350"/>
    <w:rsid w:val="00E97274"/>
    <w:rsid w:val="00EA6880"/>
    <w:rsid w:val="00EC23FA"/>
    <w:rsid w:val="00EC5653"/>
    <w:rsid w:val="00EC65C2"/>
    <w:rsid w:val="00ED7A60"/>
    <w:rsid w:val="00EF2728"/>
    <w:rsid w:val="00EF4246"/>
    <w:rsid w:val="00EF7288"/>
    <w:rsid w:val="00EF7FA7"/>
    <w:rsid w:val="00F103D7"/>
    <w:rsid w:val="00F1054F"/>
    <w:rsid w:val="00F15032"/>
    <w:rsid w:val="00F152CA"/>
    <w:rsid w:val="00F169EE"/>
    <w:rsid w:val="00F2526D"/>
    <w:rsid w:val="00F2664C"/>
    <w:rsid w:val="00F27ACB"/>
    <w:rsid w:val="00F3004C"/>
    <w:rsid w:val="00F41E5E"/>
    <w:rsid w:val="00F474DD"/>
    <w:rsid w:val="00F576A4"/>
    <w:rsid w:val="00F7384A"/>
    <w:rsid w:val="00F75CDF"/>
    <w:rsid w:val="00F91E44"/>
    <w:rsid w:val="00FA38D8"/>
    <w:rsid w:val="00FA3960"/>
    <w:rsid w:val="00FB4A2F"/>
    <w:rsid w:val="00FB56D2"/>
    <w:rsid w:val="00FC1166"/>
    <w:rsid w:val="00FC319E"/>
    <w:rsid w:val="00FC7F82"/>
    <w:rsid w:val="00FD245A"/>
    <w:rsid w:val="00FD2C39"/>
    <w:rsid w:val="00FD4E9C"/>
    <w:rsid w:val="00FD572B"/>
    <w:rsid w:val="00FE29FF"/>
    <w:rsid w:val="00FF2228"/>
    <w:rsid w:val="00FF3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3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53D0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E22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22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2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2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2CF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E2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2CF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3B6A5A"/>
    <w:pPr>
      <w:spacing w:after="240" w:line="240" w:lineRule="auto"/>
      <w:jc w:val="both"/>
    </w:pPr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B6A5A"/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hps">
    <w:name w:val="hps"/>
    <w:basedOn w:val="DefaultParagraphFont"/>
    <w:uiPriority w:val="99"/>
    <w:rsid w:val="00FD4E9C"/>
  </w:style>
  <w:style w:type="paragraph" w:customStyle="1" w:styleId="abzacixml">
    <w:name w:val="abzaci_xml"/>
    <w:basedOn w:val="PlainText"/>
    <w:autoRedefine/>
    <w:uiPriority w:val="99"/>
    <w:rsid w:val="00AC478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C478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651C1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AC478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C478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C478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C478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AC478A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C478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AC478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AC478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AC478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AC478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C478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C478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44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110</Words>
  <Characters>629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tphailodze</cp:lastModifiedBy>
  <cp:revision>3</cp:revision>
  <cp:lastPrinted>2014-03-05T12:27:00Z</cp:lastPrinted>
  <dcterms:created xsi:type="dcterms:W3CDTF">2015-03-24T05:22:00Z</dcterms:created>
  <dcterms:modified xsi:type="dcterms:W3CDTF">2015-04-01T09:37:00Z</dcterms:modified>
</cp:coreProperties>
</file>