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4A" w:rsidRPr="00AB5229" w:rsidRDefault="00D05D4A" w:rsidP="00AB5229">
      <w:pPr>
        <w:pStyle w:val="mimgebixml"/>
        <w:rPr>
          <w:lang w:val="ka-GE"/>
        </w:rPr>
      </w:pPr>
      <w:r w:rsidRPr="00AB5229">
        <w:rPr>
          <w:lang w:val="ka-GE"/>
        </w:rPr>
        <w:t>საქართველოს მთავრობის</w:t>
      </w:r>
    </w:p>
    <w:p w:rsidR="00D05D4A" w:rsidRPr="00AB5229" w:rsidRDefault="00D05D4A" w:rsidP="00AB5229">
      <w:pPr>
        <w:pStyle w:val="saxexml"/>
        <w:rPr>
          <w:lang w:val="en-US"/>
        </w:rPr>
      </w:pPr>
      <w:r w:rsidRPr="00AB5229">
        <w:t>განკარგულება №4</w:t>
      </w:r>
      <w:r w:rsidRPr="00AB5229">
        <w:rPr>
          <w:lang w:val="en-US"/>
        </w:rPr>
        <w:t>31</w:t>
      </w:r>
    </w:p>
    <w:p w:rsidR="00D05D4A" w:rsidRPr="00AB5229" w:rsidRDefault="00D05D4A" w:rsidP="00AB5229">
      <w:pPr>
        <w:pStyle w:val="tarigixml"/>
        <w:rPr>
          <w:lang w:val="ka-GE"/>
        </w:rPr>
      </w:pPr>
      <w:r w:rsidRPr="00AB5229">
        <w:rPr>
          <w:lang w:val="ka-GE"/>
        </w:rPr>
        <w:t>2015 წლის 9 მარტი</w:t>
      </w:r>
    </w:p>
    <w:p w:rsidR="00D05D4A" w:rsidRPr="00AB5229" w:rsidRDefault="00D05D4A" w:rsidP="00AB5229">
      <w:pPr>
        <w:pStyle w:val="adgilixml"/>
        <w:rPr>
          <w:lang w:val="ka-GE"/>
        </w:rPr>
      </w:pPr>
      <w:r w:rsidRPr="00AB5229">
        <w:rPr>
          <w:lang w:val="ka-GE"/>
        </w:rPr>
        <w:t>ქ. თბილისი</w:t>
      </w:r>
    </w:p>
    <w:p w:rsidR="00D05D4A" w:rsidRPr="00AB5229" w:rsidRDefault="00D05D4A" w:rsidP="00AB5229">
      <w:pPr>
        <w:pStyle w:val="sataurixml"/>
        <w:rPr>
          <w:lang w:val="ka-GE"/>
        </w:rPr>
      </w:pPr>
      <w:r w:rsidRPr="00AB5229">
        <w:rPr>
          <w:lang w:eastAsia="ru-RU"/>
        </w:rPr>
        <w:t>სახელმწიფო საკუთრებაში არსებული</w:t>
      </w:r>
      <w:r w:rsidRPr="00AB5229">
        <w:rPr>
          <w:lang w:val="ka-GE" w:eastAsia="ru-RU"/>
        </w:rPr>
        <w:t xml:space="preserve"> უძრავი</w:t>
      </w:r>
      <w:r w:rsidRPr="00AB5229">
        <w:rPr>
          <w:lang w:eastAsia="ru-RU"/>
        </w:rPr>
        <w:t xml:space="preserve"> </w:t>
      </w:r>
      <w:r w:rsidRPr="00AB5229">
        <w:rPr>
          <w:lang w:val="ka-GE" w:eastAsia="ru-RU"/>
        </w:rPr>
        <w:t>ქონების</w:t>
      </w:r>
      <w:r>
        <w:rPr>
          <w:lang w:val="ka-GE" w:eastAsia="ru-RU"/>
        </w:rPr>
        <w:t xml:space="preserve"> </w:t>
      </w:r>
      <w:r w:rsidRPr="00AB5229">
        <w:rPr>
          <w:lang w:val="ka-GE"/>
        </w:rPr>
        <w:t xml:space="preserve">შპს „ნეო პლასტიკისათვის“ </w:t>
      </w:r>
      <w:r w:rsidRPr="00AB5229">
        <w:t xml:space="preserve">პირდაპირი მიყიდვის ფორმით პრივატიზების </w:t>
      </w:r>
      <w:r w:rsidRPr="00AB5229">
        <w:rPr>
          <w:lang w:val="ka-GE"/>
        </w:rPr>
        <w:t>შესახებ</w:t>
      </w:r>
    </w:p>
    <w:p w:rsidR="00D05D4A" w:rsidRPr="00AB5229" w:rsidRDefault="00D05D4A" w:rsidP="00AB5229">
      <w:pPr>
        <w:pStyle w:val="abzacixml"/>
        <w:rPr>
          <w:color w:val="FF0000"/>
          <w:lang w:val="gl-ES"/>
        </w:rPr>
      </w:pPr>
      <w:r w:rsidRPr="00AB5229">
        <w:rPr>
          <w:noProof/>
        </w:rPr>
        <w:t>1.</w:t>
      </w:r>
      <w:r>
        <w:rPr>
          <w:noProof/>
        </w:rPr>
        <w:t xml:space="preserve"> </w:t>
      </w:r>
      <w:r w:rsidRPr="00AB5229">
        <w:rPr>
          <w:noProof/>
        </w:rPr>
        <w:t>„სახელმწიფო ქონების შესახებ“ საქართველოს კანონის მე-18 მუხლის მე-3 პუნქტის და ,,აწარმოე საქართველოში“ სახელმწიფო პროგრამის დამტკიცების შესახებ</w:t>
      </w:r>
      <w:r w:rsidRPr="00AB5229">
        <w:rPr>
          <w:noProof/>
          <w:lang w:val="ka-GE"/>
        </w:rPr>
        <w:t>“</w:t>
      </w:r>
      <w:r w:rsidRPr="00AB5229">
        <w:rPr>
          <w:noProof/>
        </w:rPr>
        <w:t xml:space="preserve"> საქართველოს მთავრობის 2014 წლის 30 მაისის </w:t>
      </w:r>
      <w:r w:rsidRPr="00AB5229">
        <w:rPr>
          <w:noProof/>
          <w:lang w:val="ru-RU"/>
        </w:rPr>
        <w:t>№</w:t>
      </w:r>
      <w:r w:rsidRPr="00AB5229">
        <w:rPr>
          <w:noProof/>
        </w:rPr>
        <w:t xml:space="preserve">365 დადგენილებით დამტკიცებული </w:t>
      </w:r>
      <w:r w:rsidRPr="00AB5229">
        <w:rPr>
          <w:noProof/>
          <w:lang w:val="ka-GE"/>
        </w:rPr>
        <w:t xml:space="preserve">„სახელმწიფო </w:t>
      </w:r>
      <w:r w:rsidRPr="00AB5229">
        <w:rPr>
          <w:noProof/>
        </w:rPr>
        <w:t>პროგრამის</w:t>
      </w:r>
      <w:r w:rsidRPr="00AB5229">
        <w:rPr>
          <w:noProof/>
          <w:lang w:val="ka-GE"/>
        </w:rPr>
        <w:t>“</w:t>
      </w:r>
      <w:r w:rsidRPr="00AB5229">
        <w:rPr>
          <w:noProof/>
        </w:rPr>
        <w:t xml:space="preserve"> მე-7 მუხლის შესაბამისად</w:t>
      </w:r>
      <w:r w:rsidRPr="00AB5229">
        <w:rPr>
          <w:noProof/>
          <w:lang w:val="ka-GE"/>
        </w:rPr>
        <w:t xml:space="preserve">, </w:t>
      </w:r>
      <w:r w:rsidRPr="00AB5229">
        <w:rPr>
          <w:lang w:val="gl-ES"/>
        </w:rPr>
        <w:t>სახელმწიფო საკუთრებაში არსებული,</w:t>
      </w:r>
      <w:r w:rsidRPr="00AB5229">
        <w:rPr>
          <w:lang w:val="ka-GE"/>
        </w:rPr>
        <w:t xml:space="preserve"> ქალაქ გარდაბანში, ბოტანიკის დასახლებაში</w:t>
      </w:r>
      <w:r>
        <w:rPr>
          <w:lang w:val="ka-GE"/>
        </w:rPr>
        <w:t xml:space="preserve"> </w:t>
      </w:r>
      <w:r w:rsidRPr="00AB5229">
        <w:rPr>
          <w:lang w:val="ka-GE"/>
        </w:rPr>
        <w:t xml:space="preserve">არსებული 12167.00 კვ.მ არასასოფლო-სამეურნეო დანიშნულების მიწის ნაკვეთი და მასზე არსებული შენობა-ნაგებობა: </w:t>
      </w:r>
      <w:r w:rsidRPr="00AB5229">
        <w:rPr>
          <w:lang w:val="ru-RU"/>
        </w:rPr>
        <w:t>№</w:t>
      </w:r>
      <w:r w:rsidRPr="00AB5229">
        <w:rPr>
          <w:lang w:val="ka-GE"/>
        </w:rPr>
        <w:t>1-საერთო ფართით-1522.4 კვ.მ (მიწის (უძრავი ქონების) საკადასტრო კოდი:</w:t>
      </w:r>
      <w:r>
        <w:rPr>
          <w:lang w:val="ka-GE"/>
        </w:rPr>
        <w:t xml:space="preserve"> </w:t>
      </w:r>
      <w:r w:rsidRPr="00AB5229">
        <w:rPr>
          <w:lang w:val="ru-RU"/>
        </w:rPr>
        <w:t>№</w:t>
      </w:r>
      <w:r w:rsidRPr="00AB5229">
        <w:rPr>
          <w:lang w:val="ka-GE"/>
        </w:rPr>
        <w:t>81.15.05.217)</w:t>
      </w:r>
      <w:r w:rsidRPr="00AB5229">
        <w:rPr>
          <w:lang w:val="gl-ES"/>
        </w:rPr>
        <w:t xml:space="preserve"> </w:t>
      </w:r>
      <w:r w:rsidRPr="00AB5229">
        <w:t>პირდაპირი მიყიდვის ფორმით,</w:t>
      </w:r>
      <w:r w:rsidRPr="00AB5229">
        <w:rPr>
          <w:lang w:val="ka-GE"/>
        </w:rPr>
        <w:t xml:space="preserve"> </w:t>
      </w:r>
      <w:r w:rsidRPr="00AB5229">
        <w:t>1</w:t>
      </w:r>
      <w:r w:rsidRPr="00AB5229">
        <w:rPr>
          <w:lang w:val="ka-GE"/>
        </w:rPr>
        <w:t xml:space="preserve"> (ერთი) ლარად</w:t>
      </w:r>
      <w:r w:rsidRPr="00AB5229">
        <w:t>,</w:t>
      </w:r>
      <w:r w:rsidRPr="00AB5229">
        <w:rPr>
          <w:lang w:val="ka-GE"/>
        </w:rPr>
        <w:t xml:space="preserve"> საკუთრებაში</w:t>
      </w:r>
      <w:r w:rsidRPr="00AB5229">
        <w:t xml:space="preserve"> </w:t>
      </w:r>
      <w:r w:rsidRPr="00AB5229">
        <w:rPr>
          <w:lang w:val="ka-GE"/>
        </w:rPr>
        <w:t>გადაეცეს</w:t>
      </w:r>
      <w:r w:rsidRPr="00AB5229">
        <w:t xml:space="preserve"> </w:t>
      </w:r>
      <w:r w:rsidRPr="00AB5229">
        <w:rPr>
          <w:lang w:val="ka-GE"/>
        </w:rPr>
        <w:t>შპს „ნეო პლასტიკს“</w:t>
      </w:r>
      <w:r>
        <w:rPr>
          <w:lang w:val="ka-GE"/>
        </w:rPr>
        <w:t xml:space="preserve"> </w:t>
      </w:r>
      <w:r w:rsidRPr="00AB5229">
        <w:rPr>
          <w:lang w:val="ka-GE"/>
        </w:rPr>
        <w:t>(ს/კ:</w:t>
      </w:r>
      <w:r>
        <w:rPr>
          <w:lang w:val="ka-GE"/>
        </w:rPr>
        <w:t xml:space="preserve"> </w:t>
      </w:r>
      <w:r w:rsidRPr="00AB5229">
        <w:rPr>
          <w:lang w:val="ka-GE"/>
        </w:rPr>
        <w:t>426525245)</w:t>
      </w:r>
      <w:r w:rsidRPr="00AB5229">
        <w:t>.</w:t>
      </w:r>
    </w:p>
    <w:p w:rsidR="00D05D4A" w:rsidRPr="00AB5229" w:rsidRDefault="00D05D4A" w:rsidP="00AB5229">
      <w:pPr>
        <w:pStyle w:val="abzacixml"/>
        <w:rPr>
          <w:color w:val="FF0000"/>
          <w:lang w:val="gl-ES"/>
        </w:rPr>
      </w:pPr>
      <w:r w:rsidRPr="00AB5229">
        <w:t xml:space="preserve">2. </w:t>
      </w:r>
      <w:r w:rsidRPr="00AB5229">
        <w:rPr>
          <w:lang w:val="ka-GE"/>
        </w:rPr>
        <w:t>ამ განკარგულების პირველი პუნქტით გადაცემული უძრავი ქონების</w:t>
      </w:r>
      <w:r>
        <w:rPr>
          <w:lang w:val="ka-GE"/>
        </w:rPr>
        <w:t xml:space="preserve"> </w:t>
      </w:r>
      <w:r w:rsidRPr="00AB5229">
        <w:t>საპრივატიზებო პირობ</w:t>
      </w:r>
      <w:r w:rsidRPr="00AB5229">
        <w:rPr>
          <w:lang w:val="ka-GE"/>
        </w:rPr>
        <w:t>ებ</w:t>
      </w:r>
      <w:r w:rsidRPr="00AB5229">
        <w:t>ად განისაზღვროს: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rPr>
          <w:lang w:val="ka-GE"/>
        </w:rPr>
        <w:t>ა)</w:t>
      </w:r>
      <w:r w:rsidRPr="00AB5229">
        <w:rPr>
          <w:lang w:val="gl-ES"/>
        </w:rPr>
        <w:t xml:space="preserve"> </w:t>
      </w:r>
      <w:r w:rsidRPr="00AB5229">
        <w:rPr>
          <w:noProof/>
          <w:lang w:val="en-GB"/>
        </w:rPr>
        <w:t xml:space="preserve">საპრივატიზებო </w:t>
      </w:r>
      <w:r w:rsidRPr="00AB5229">
        <w:rPr>
          <w:noProof/>
          <w:lang w:val="ka-GE"/>
        </w:rPr>
        <w:t>თანხის გადახდა ამ განკარგულების</w:t>
      </w:r>
      <w:r w:rsidRPr="00AB5229">
        <w:rPr>
          <w:lang w:val="ka-GE"/>
        </w:rPr>
        <w:t xml:space="preserve"> გამოცემიდან 1 (ერთი) თვის ვადაში;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rPr>
          <w:lang w:val="ka-GE"/>
        </w:rPr>
        <w:t>ბ) ამ განკარგულების პირველი პუნქტით გადაცემულ უძრავ ქონებაზე პლასტმასების და მათი ნაწარმის</w:t>
      </w:r>
      <w:r>
        <w:rPr>
          <w:lang w:val="ka-GE"/>
        </w:rPr>
        <w:t xml:space="preserve"> </w:t>
      </w:r>
      <w:r w:rsidRPr="00AB5229">
        <w:rPr>
          <w:lang w:val="ka-GE"/>
        </w:rPr>
        <w:t>მწარმოებელი საწარმოს შექმნა და წარმოების დაწყება ამ განკარგულების გამოცემიდან არა უმეტეს 2 (ორი) წლის ვადაში;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rPr>
          <w:lang w:val="ka-GE"/>
        </w:rPr>
        <w:t xml:space="preserve">გ) ამ პუნქტის ,,ბ“ ქვეპუნქტით </w:t>
      </w:r>
      <w:r w:rsidRPr="00AB5229">
        <w:rPr>
          <w:lang w:val="gl-ES"/>
        </w:rPr>
        <w:t>გათვალისწინებული საპრივატიზებო პირობის შესრულების მიზნით</w:t>
      </w:r>
      <w:r w:rsidRPr="00AB5229">
        <w:rPr>
          <w:lang w:val="ka-GE"/>
        </w:rPr>
        <w:t>,</w:t>
      </w:r>
      <w:r w:rsidRPr="00AB5229">
        <w:rPr>
          <w:lang w:val="gl-ES"/>
        </w:rPr>
        <w:t xml:space="preserve"> </w:t>
      </w:r>
      <w:r w:rsidRPr="00AB5229">
        <w:rPr>
          <w:lang w:val="ka-GE"/>
        </w:rPr>
        <w:t>არანაკლებ 602 480 (ექვსასორი ათას ოთხას ოთხმოცი) ლარის ინვესტიციის განხორციელება შემდეგი გრაფიკის მიხედვით: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rPr>
          <w:lang w:val="ka-GE"/>
        </w:rPr>
        <w:t>გ.ა) ინვესტიციის არანაკლებ 25% - ამ განკარგულების გამოცემიდან 1 (ერთი) წლის განმავლობაში;</w:t>
      </w:r>
    </w:p>
    <w:p w:rsidR="00D05D4A" w:rsidRPr="00AB5229" w:rsidRDefault="00D05D4A" w:rsidP="00AB5229">
      <w:pPr>
        <w:pStyle w:val="abzacixml"/>
        <w:rPr>
          <w:u w:color="FF0000"/>
          <w:lang w:val="ka-GE"/>
        </w:rPr>
      </w:pPr>
      <w:r w:rsidRPr="00AB5229">
        <w:rPr>
          <w:lang w:val="ka-GE"/>
        </w:rPr>
        <w:t>გ.ბ) ინვესტიციის დარჩენილი ნაწილი - ამ განკარგულების გამოცემიდან მეორე წლის განმავლობაში.</w:t>
      </w:r>
      <w:r>
        <w:rPr>
          <w:lang w:val="ka-GE"/>
        </w:rPr>
        <w:t xml:space="preserve"> </w:t>
      </w:r>
    </w:p>
    <w:p w:rsidR="00D05D4A" w:rsidRPr="00AB5229" w:rsidRDefault="00D05D4A" w:rsidP="00AB5229">
      <w:pPr>
        <w:pStyle w:val="abzacixml"/>
        <w:rPr>
          <w:u w:color="FF0000"/>
          <w:lang w:val="ka-GE"/>
        </w:rPr>
      </w:pPr>
      <w:r w:rsidRPr="00AB5229">
        <w:rPr>
          <w:u w:color="FF0000"/>
          <w:lang w:val="ka-GE"/>
        </w:rPr>
        <w:t>დ) ამ პუნქტის „ბ“ ქვეპუნქტით განსაზღვრული წარმოების დაწყებიდან არანაკლებ 2 (ორი) წლის განმავლობაში წარმოების პროფილის შენარჩუნება და ამ განკარგულების გამოცემამდე შემოთავაზებული პროდუქციის წლიური მოცულობის, კერძოდ არანაკლებ 150 (ასორმოცდაათი) ტონა პლასტმასის მილებისა და</w:t>
      </w:r>
      <w:r>
        <w:rPr>
          <w:u w:color="FF0000"/>
          <w:lang w:val="ka-GE"/>
        </w:rPr>
        <w:t xml:space="preserve"> </w:t>
      </w:r>
      <w:r w:rsidRPr="00AB5229">
        <w:rPr>
          <w:u w:color="FF0000"/>
          <w:lang w:val="ka-GE"/>
        </w:rPr>
        <w:t>არანაკლებ 150 (ასორმოცდაათი) ტონა ფასონური პროფილების (პოლიმერული მასალებისგან)</w:t>
      </w:r>
      <w:r>
        <w:rPr>
          <w:u w:color="FF0000"/>
          <w:lang w:val="ka-GE"/>
        </w:rPr>
        <w:t xml:space="preserve"> </w:t>
      </w:r>
      <w:r w:rsidRPr="00AB5229">
        <w:rPr>
          <w:u w:color="FF0000"/>
          <w:lang w:val="ka-GE"/>
        </w:rPr>
        <w:t>წარმოების უზრუნველყოფა შემდეგი პირობებით:</w:t>
      </w:r>
      <w:r>
        <w:rPr>
          <w:u w:color="FF0000"/>
          <w:lang w:val="ka-GE"/>
        </w:rPr>
        <w:t xml:space="preserve"> 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rPr>
          <w:lang w:val="ka-GE"/>
        </w:rPr>
        <w:t>დ.ა) წარმოების დაწყებიდან პირველი წლის განმავლობაში - წარმოების შემოთავაზებული პროდუქციის</w:t>
      </w:r>
      <w:r>
        <w:t xml:space="preserve"> </w:t>
      </w:r>
      <w:r w:rsidRPr="00AB5229">
        <w:rPr>
          <w:lang w:val="ka-GE"/>
        </w:rPr>
        <w:t>წლიური</w:t>
      </w:r>
      <w:r>
        <w:t xml:space="preserve"> </w:t>
      </w:r>
      <w:r w:rsidRPr="00AB5229">
        <w:rPr>
          <w:lang w:val="ka-GE"/>
        </w:rPr>
        <w:t>მოცულობის</w:t>
      </w:r>
      <w:r>
        <w:t xml:space="preserve"> </w:t>
      </w:r>
      <w:r>
        <w:rPr>
          <w:lang w:val="ka-GE"/>
        </w:rPr>
        <w:t>-</w:t>
      </w:r>
      <w:r>
        <w:t xml:space="preserve"> </w:t>
      </w:r>
      <w:r w:rsidRPr="00AB5229">
        <w:rPr>
          <w:lang w:val="ka-GE"/>
        </w:rPr>
        <w:t>არანაკლებ</w:t>
      </w:r>
      <w:r>
        <w:t xml:space="preserve"> </w:t>
      </w:r>
      <w:r w:rsidRPr="00AB5229">
        <w:rPr>
          <w:lang w:val="ka-GE"/>
        </w:rPr>
        <w:t>25%-ის წარმოება;</w:t>
      </w:r>
    </w:p>
    <w:p w:rsidR="00D05D4A" w:rsidRPr="00AB5229" w:rsidRDefault="00D05D4A" w:rsidP="00AB5229">
      <w:pPr>
        <w:pStyle w:val="abzacixml"/>
      </w:pPr>
      <w:r w:rsidRPr="00AB5229">
        <w:rPr>
          <w:lang w:val="ka-GE"/>
        </w:rPr>
        <w:t>დ.ბ) წარმოების დაწყებიდან მეორე წლის განმავლობაში - წარმოების შემოთავაზებული პროდუქციის წლიური მოცულობის - 50%-ის წარმოება.</w:t>
      </w:r>
      <w:r>
        <w:rPr>
          <w:lang w:val="ka-GE"/>
        </w:rPr>
        <w:t xml:space="preserve"> </w:t>
      </w:r>
    </w:p>
    <w:p w:rsidR="00D05D4A" w:rsidRPr="00AB5229" w:rsidRDefault="00D05D4A" w:rsidP="00AB5229">
      <w:pPr>
        <w:pStyle w:val="abzacixml"/>
        <w:rPr>
          <w:noProof/>
          <w:lang w:val="ka-GE"/>
        </w:rPr>
      </w:pPr>
      <w:r w:rsidRPr="00AB5229">
        <w:t xml:space="preserve">3. </w:t>
      </w:r>
      <w:r w:rsidRPr="00AB5229">
        <w:rPr>
          <w:lang w:val="ka-GE"/>
        </w:rPr>
        <w:t xml:space="preserve">შპს „ნეო პლასტიკის“ მიერ წარმოდგენილი, განსახორცილებელი ინვესტიციის 10%-ის ოდენობის უპირობო და გამოუხმობი საბანკო გარანტია უზრუნველყოფს, ამ განკარგულების საფუძველზე, შესაბამისი ნასყიდობის ხელშეკრულების გაფორმებასა და ამ განკარგულების მე-2 პუნქტის „ა“-„გ“ ქვეპუნქტებით გათვალისწინებული საპრივატიზებო პირობების შესრულებას (მათ შორის, ვალდებულებ(ებ)ის შეუსრულებლობისათვის ნასყიდობის ხელშეკრულების საფუძველზე დაკისრებული პირგასამტეხლოს გადახდას). </w:t>
      </w:r>
    </w:p>
    <w:p w:rsidR="00D05D4A" w:rsidRPr="00AB5229" w:rsidRDefault="00D05D4A" w:rsidP="00AB5229">
      <w:pPr>
        <w:pStyle w:val="abzacixml"/>
        <w:rPr>
          <w:lang w:val="ka-GE"/>
        </w:rPr>
      </w:pPr>
      <w:r w:rsidRPr="00AB5229">
        <w:t xml:space="preserve">4. </w:t>
      </w:r>
      <w:r w:rsidRPr="00AB5229">
        <w:rPr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- სახელმწიფო ქონების ეროვნულმა სააგენტომ, ამ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D05D4A" w:rsidRPr="00AB5229" w:rsidRDefault="00D05D4A" w:rsidP="00AB5229">
      <w:pPr>
        <w:pStyle w:val="khelmoceraxml"/>
        <w:rPr>
          <w:lang w:val="ka-GE"/>
        </w:rPr>
      </w:pPr>
      <w:r w:rsidRPr="00AB5229">
        <w:rPr>
          <w:lang w:val="ka-GE"/>
        </w:rPr>
        <w:t>პრემიერ-მინისტრი</w:t>
      </w:r>
      <w:r>
        <w:rPr>
          <w:lang w:val="ka-GE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B5229">
        <w:rPr>
          <w:lang w:val="ka-GE"/>
        </w:rPr>
        <w:t>ირაკლი ღარიბაშვილი</w:t>
      </w:r>
    </w:p>
    <w:sectPr w:rsidR="00D05D4A" w:rsidRPr="00AB5229" w:rsidSect="00AB5229">
      <w:headerReference w:type="default" r:id="rId7"/>
      <w:pgSz w:w="12240" w:h="15840"/>
      <w:pgMar w:top="360" w:right="1134" w:bottom="7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D4A" w:rsidRDefault="00D05D4A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05D4A" w:rsidRDefault="00D05D4A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D4A" w:rsidRDefault="00D05D4A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05D4A" w:rsidRDefault="00D05D4A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D4A" w:rsidRDefault="00D05D4A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05D4A" w:rsidRDefault="00D05D4A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3FB"/>
    <w:rsid w:val="00011CFE"/>
    <w:rsid w:val="00011F6B"/>
    <w:rsid w:val="00016A25"/>
    <w:rsid w:val="00022022"/>
    <w:rsid w:val="00023408"/>
    <w:rsid w:val="00023D5F"/>
    <w:rsid w:val="0002794B"/>
    <w:rsid w:val="00030110"/>
    <w:rsid w:val="000345BA"/>
    <w:rsid w:val="00040A2F"/>
    <w:rsid w:val="00053F4A"/>
    <w:rsid w:val="000549FF"/>
    <w:rsid w:val="000561BB"/>
    <w:rsid w:val="00060E64"/>
    <w:rsid w:val="00063012"/>
    <w:rsid w:val="000651C2"/>
    <w:rsid w:val="00065E13"/>
    <w:rsid w:val="00065EB6"/>
    <w:rsid w:val="0007346B"/>
    <w:rsid w:val="000734ED"/>
    <w:rsid w:val="00082EF2"/>
    <w:rsid w:val="000924BD"/>
    <w:rsid w:val="000A2783"/>
    <w:rsid w:val="000A3492"/>
    <w:rsid w:val="000B1F56"/>
    <w:rsid w:val="000B466E"/>
    <w:rsid w:val="000B48B5"/>
    <w:rsid w:val="000C66EC"/>
    <w:rsid w:val="000C6C49"/>
    <w:rsid w:val="000D592B"/>
    <w:rsid w:val="000F3BF6"/>
    <w:rsid w:val="000F4FA1"/>
    <w:rsid w:val="00100101"/>
    <w:rsid w:val="00105B04"/>
    <w:rsid w:val="0010725F"/>
    <w:rsid w:val="00112DF5"/>
    <w:rsid w:val="0012202C"/>
    <w:rsid w:val="00122642"/>
    <w:rsid w:val="00125D11"/>
    <w:rsid w:val="0012608B"/>
    <w:rsid w:val="001268AA"/>
    <w:rsid w:val="00141948"/>
    <w:rsid w:val="001457B1"/>
    <w:rsid w:val="00152C91"/>
    <w:rsid w:val="00172433"/>
    <w:rsid w:val="001748E2"/>
    <w:rsid w:val="00177DC2"/>
    <w:rsid w:val="00186527"/>
    <w:rsid w:val="00186BC8"/>
    <w:rsid w:val="00190D44"/>
    <w:rsid w:val="00197162"/>
    <w:rsid w:val="001A0E6F"/>
    <w:rsid w:val="001A2BE6"/>
    <w:rsid w:val="001A5BC8"/>
    <w:rsid w:val="001B4F81"/>
    <w:rsid w:val="001C3FFA"/>
    <w:rsid w:val="001D4D12"/>
    <w:rsid w:val="001D51E0"/>
    <w:rsid w:val="001E720C"/>
    <w:rsid w:val="001F26E3"/>
    <w:rsid w:val="00201F49"/>
    <w:rsid w:val="00206859"/>
    <w:rsid w:val="00215A49"/>
    <w:rsid w:val="002168FD"/>
    <w:rsid w:val="00217241"/>
    <w:rsid w:val="002302D2"/>
    <w:rsid w:val="0024038C"/>
    <w:rsid w:val="0024771D"/>
    <w:rsid w:val="002506FB"/>
    <w:rsid w:val="0027083E"/>
    <w:rsid w:val="00272EE9"/>
    <w:rsid w:val="0027630F"/>
    <w:rsid w:val="0028260A"/>
    <w:rsid w:val="002834A1"/>
    <w:rsid w:val="0029700E"/>
    <w:rsid w:val="002A2D71"/>
    <w:rsid w:val="002A5605"/>
    <w:rsid w:val="002B10B7"/>
    <w:rsid w:val="002B6DA9"/>
    <w:rsid w:val="002B70F9"/>
    <w:rsid w:val="002C314D"/>
    <w:rsid w:val="002D152B"/>
    <w:rsid w:val="002D2560"/>
    <w:rsid w:val="002D7722"/>
    <w:rsid w:val="002E2CD4"/>
    <w:rsid w:val="002E4BBD"/>
    <w:rsid w:val="002E5823"/>
    <w:rsid w:val="002F06FE"/>
    <w:rsid w:val="002F0C73"/>
    <w:rsid w:val="002F593A"/>
    <w:rsid w:val="00302661"/>
    <w:rsid w:val="00306120"/>
    <w:rsid w:val="00307593"/>
    <w:rsid w:val="00310BA7"/>
    <w:rsid w:val="00320265"/>
    <w:rsid w:val="00331F01"/>
    <w:rsid w:val="003439D5"/>
    <w:rsid w:val="00355607"/>
    <w:rsid w:val="00363DB4"/>
    <w:rsid w:val="00371E9D"/>
    <w:rsid w:val="003740B1"/>
    <w:rsid w:val="003A6452"/>
    <w:rsid w:val="003B539E"/>
    <w:rsid w:val="003B57EE"/>
    <w:rsid w:val="003C6679"/>
    <w:rsid w:val="003C6E89"/>
    <w:rsid w:val="003D6488"/>
    <w:rsid w:val="003E0047"/>
    <w:rsid w:val="003E0E11"/>
    <w:rsid w:val="003E2C6E"/>
    <w:rsid w:val="003E7CD4"/>
    <w:rsid w:val="003F0EBD"/>
    <w:rsid w:val="00401AE4"/>
    <w:rsid w:val="00401FEA"/>
    <w:rsid w:val="00405124"/>
    <w:rsid w:val="00407266"/>
    <w:rsid w:val="00412E71"/>
    <w:rsid w:val="00413CE4"/>
    <w:rsid w:val="00414A0A"/>
    <w:rsid w:val="004207A1"/>
    <w:rsid w:val="00425CC4"/>
    <w:rsid w:val="00426487"/>
    <w:rsid w:val="00426631"/>
    <w:rsid w:val="004454FA"/>
    <w:rsid w:val="00445E15"/>
    <w:rsid w:val="00455BDB"/>
    <w:rsid w:val="0045738B"/>
    <w:rsid w:val="0047589F"/>
    <w:rsid w:val="004803CE"/>
    <w:rsid w:val="0048133A"/>
    <w:rsid w:val="004831A6"/>
    <w:rsid w:val="00484B2A"/>
    <w:rsid w:val="004878E4"/>
    <w:rsid w:val="004901C6"/>
    <w:rsid w:val="00494CAB"/>
    <w:rsid w:val="00495730"/>
    <w:rsid w:val="004B5874"/>
    <w:rsid w:val="004C2A01"/>
    <w:rsid w:val="004C35A4"/>
    <w:rsid w:val="004C4FDC"/>
    <w:rsid w:val="004C7BA0"/>
    <w:rsid w:val="004C7CF7"/>
    <w:rsid w:val="004D6885"/>
    <w:rsid w:val="004E5F45"/>
    <w:rsid w:val="004E76BF"/>
    <w:rsid w:val="004F6BBF"/>
    <w:rsid w:val="005029B2"/>
    <w:rsid w:val="00502DC3"/>
    <w:rsid w:val="00515C77"/>
    <w:rsid w:val="0052255E"/>
    <w:rsid w:val="005236F3"/>
    <w:rsid w:val="00533426"/>
    <w:rsid w:val="005460B3"/>
    <w:rsid w:val="0054782A"/>
    <w:rsid w:val="005501DB"/>
    <w:rsid w:val="00554187"/>
    <w:rsid w:val="00556903"/>
    <w:rsid w:val="00563AEB"/>
    <w:rsid w:val="005647B9"/>
    <w:rsid w:val="00567268"/>
    <w:rsid w:val="00580F33"/>
    <w:rsid w:val="00585E75"/>
    <w:rsid w:val="00594150"/>
    <w:rsid w:val="00595908"/>
    <w:rsid w:val="005A2F0F"/>
    <w:rsid w:val="005A2FFB"/>
    <w:rsid w:val="005B1421"/>
    <w:rsid w:val="005B6431"/>
    <w:rsid w:val="005C6624"/>
    <w:rsid w:val="005E13BD"/>
    <w:rsid w:val="005F210A"/>
    <w:rsid w:val="005F5557"/>
    <w:rsid w:val="0060210A"/>
    <w:rsid w:val="00604468"/>
    <w:rsid w:val="00610139"/>
    <w:rsid w:val="0061421D"/>
    <w:rsid w:val="006172BE"/>
    <w:rsid w:val="00630BF3"/>
    <w:rsid w:val="00637117"/>
    <w:rsid w:val="00643B0B"/>
    <w:rsid w:val="00647447"/>
    <w:rsid w:val="00651272"/>
    <w:rsid w:val="00652F49"/>
    <w:rsid w:val="00657818"/>
    <w:rsid w:val="006613C8"/>
    <w:rsid w:val="006628D3"/>
    <w:rsid w:val="00662DF4"/>
    <w:rsid w:val="00666CCB"/>
    <w:rsid w:val="00672029"/>
    <w:rsid w:val="00674975"/>
    <w:rsid w:val="0068439E"/>
    <w:rsid w:val="0068592B"/>
    <w:rsid w:val="00692E24"/>
    <w:rsid w:val="006A19F2"/>
    <w:rsid w:val="006A576C"/>
    <w:rsid w:val="006C7086"/>
    <w:rsid w:val="006D7463"/>
    <w:rsid w:val="006E2B71"/>
    <w:rsid w:val="006E368D"/>
    <w:rsid w:val="006E61DA"/>
    <w:rsid w:val="006F1C1C"/>
    <w:rsid w:val="006F7399"/>
    <w:rsid w:val="00711F1C"/>
    <w:rsid w:val="00717416"/>
    <w:rsid w:val="00723E09"/>
    <w:rsid w:val="00725469"/>
    <w:rsid w:val="00730F89"/>
    <w:rsid w:val="00734D95"/>
    <w:rsid w:val="007555BE"/>
    <w:rsid w:val="00757F63"/>
    <w:rsid w:val="00761B43"/>
    <w:rsid w:val="007633C7"/>
    <w:rsid w:val="00777B52"/>
    <w:rsid w:val="00785681"/>
    <w:rsid w:val="00785DCF"/>
    <w:rsid w:val="007A1B71"/>
    <w:rsid w:val="007A4DDD"/>
    <w:rsid w:val="007B4FCC"/>
    <w:rsid w:val="007C5A25"/>
    <w:rsid w:val="007C6255"/>
    <w:rsid w:val="007D2E78"/>
    <w:rsid w:val="007D72C5"/>
    <w:rsid w:val="007E15C2"/>
    <w:rsid w:val="007E17E7"/>
    <w:rsid w:val="007E7894"/>
    <w:rsid w:val="00800A67"/>
    <w:rsid w:val="00815BBA"/>
    <w:rsid w:val="00815E71"/>
    <w:rsid w:val="008239A0"/>
    <w:rsid w:val="00834ABB"/>
    <w:rsid w:val="008369C3"/>
    <w:rsid w:val="0084691A"/>
    <w:rsid w:val="008510E9"/>
    <w:rsid w:val="00853A3B"/>
    <w:rsid w:val="008635D8"/>
    <w:rsid w:val="008703A1"/>
    <w:rsid w:val="00874E15"/>
    <w:rsid w:val="0087519C"/>
    <w:rsid w:val="00876D25"/>
    <w:rsid w:val="00880445"/>
    <w:rsid w:val="00884835"/>
    <w:rsid w:val="00887D42"/>
    <w:rsid w:val="00896143"/>
    <w:rsid w:val="0089726A"/>
    <w:rsid w:val="00897F5B"/>
    <w:rsid w:val="008A75E4"/>
    <w:rsid w:val="008B25FA"/>
    <w:rsid w:val="008C0DE4"/>
    <w:rsid w:val="008C1185"/>
    <w:rsid w:val="008C36DA"/>
    <w:rsid w:val="008C47F9"/>
    <w:rsid w:val="008D7871"/>
    <w:rsid w:val="008E48BA"/>
    <w:rsid w:val="008E5BE0"/>
    <w:rsid w:val="008E66C7"/>
    <w:rsid w:val="008F6481"/>
    <w:rsid w:val="009074C4"/>
    <w:rsid w:val="00907874"/>
    <w:rsid w:val="00921C68"/>
    <w:rsid w:val="00921DD6"/>
    <w:rsid w:val="00922CB8"/>
    <w:rsid w:val="00936117"/>
    <w:rsid w:val="009374A9"/>
    <w:rsid w:val="00957A49"/>
    <w:rsid w:val="00963436"/>
    <w:rsid w:val="0096351A"/>
    <w:rsid w:val="0096466F"/>
    <w:rsid w:val="009649E1"/>
    <w:rsid w:val="00966D3E"/>
    <w:rsid w:val="00970A39"/>
    <w:rsid w:val="00974487"/>
    <w:rsid w:val="00981448"/>
    <w:rsid w:val="009916CF"/>
    <w:rsid w:val="0099667D"/>
    <w:rsid w:val="009C045E"/>
    <w:rsid w:val="009C303B"/>
    <w:rsid w:val="009C5226"/>
    <w:rsid w:val="009D12AF"/>
    <w:rsid w:val="009D12DD"/>
    <w:rsid w:val="009D1B9C"/>
    <w:rsid w:val="009D2870"/>
    <w:rsid w:val="009E086B"/>
    <w:rsid w:val="009E43C9"/>
    <w:rsid w:val="009E4901"/>
    <w:rsid w:val="00A0773C"/>
    <w:rsid w:val="00A12442"/>
    <w:rsid w:val="00A12A81"/>
    <w:rsid w:val="00A1316B"/>
    <w:rsid w:val="00A15FE0"/>
    <w:rsid w:val="00A17BEF"/>
    <w:rsid w:val="00A328A8"/>
    <w:rsid w:val="00A36BBE"/>
    <w:rsid w:val="00A40B79"/>
    <w:rsid w:val="00A44E69"/>
    <w:rsid w:val="00A517CA"/>
    <w:rsid w:val="00A5555D"/>
    <w:rsid w:val="00A571ED"/>
    <w:rsid w:val="00A573EC"/>
    <w:rsid w:val="00A72948"/>
    <w:rsid w:val="00A76851"/>
    <w:rsid w:val="00A80F40"/>
    <w:rsid w:val="00A90B08"/>
    <w:rsid w:val="00A920B9"/>
    <w:rsid w:val="00AB5229"/>
    <w:rsid w:val="00AB5EF7"/>
    <w:rsid w:val="00AC09B0"/>
    <w:rsid w:val="00AC288F"/>
    <w:rsid w:val="00AC73D3"/>
    <w:rsid w:val="00AC76CD"/>
    <w:rsid w:val="00AD1090"/>
    <w:rsid w:val="00AD2249"/>
    <w:rsid w:val="00AD4E57"/>
    <w:rsid w:val="00AE3F32"/>
    <w:rsid w:val="00AF3096"/>
    <w:rsid w:val="00AF4B76"/>
    <w:rsid w:val="00AF5658"/>
    <w:rsid w:val="00AF56C7"/>
    <w:rsid w:val="00B03070"/>
    <w:rsid w:val="00B073B0"/>
    <w:rsid w:val="00B10123"/>
    <w:rsid w:val="00B10F63"/>
    <w:rsid w:val="00B11287"/>
    <w:rsid w:val="00B15E97"/>
    <w:rsid w:val="00B16246"/>
    <w:rsid w:val="00B2049C"/>
    <w:rsid w:val="00B24630"/>
    <w:rsid w:val="00B24A2E"/>
    <w:rsid w:val="00B267D0"/>
    <w:rsid w:val="00B27094"/>
    <w:rsid w:val="00B2762E"/>
    <w:rsid w:val="00B33012"/>
    <w:rsid w:val="00B357C0"/>
    <w:rsid w:val="00B366FD"/>
    <w:rsid w:val="00B64B08"/>
    <w:rsid w:val="00B711B5"/>
    <w:rsid w:val="00B711C5"/>
    <w:rsid w:val="00B71F2B"/>
    <w:rsid w:val="00B75517"/>
    <w:rsid w:val="00B83C1A"/>
    <w:rsid w:val="00B86D8A"/>
    <w:rsid w:val="00B94A87"/>
    <w:rsid w:val="00BA11A9"/>
    <w:rsid w:val="00BA190E"/>
    <w:rsid w:val="00BA363A"/>
    <w:rsid w:val="00BB44FD"/>
    <w:rsid w:val="00BB5D40"/>
    <w:rsid w:val="00BC619D"/>
    <w:rsid w:val="00BD113F"/>
    <w:rsid w:val="00BD2432"/>
    <w:rsid w:val="00BD7CD1"/>
    <w:rsid w:val="00BE119D"/>
    <w:rsid w:val="00C013FB"/>
    <w:rsid w:val="00C107F1"/>
    <w:rsid w:val="00C30174"/>
    <w:rsid w:val="00C302CD"/>
    <w:rsid w:val="00C347FE"/>
    <w:rsid w:val="00C43164"/>
    <w:rsid w:val="00C61674"/>
    <w:rsid w:val="00C62AEF"/>
    <w:rsid w:val="00C72ECE"/>
    <w:rsid w:val="00C74032"/>
    <w:rsid w:val="00C7586D"/>
    <w:rsid w:val="00C767E7"/>
    <w:rsid w:val="00C76F4A"/>
    <w:rsid w:val="00C80773"/>
    <w:rsid w:val="00C93A83"/>
    <w:rsid w:val="00C968E4"/>
    <w:rsid w:val="00CA0644"/>
    <w:rsid w:val="00CB0CB8"/>
    <w:rsid w:val="00CB502F"/>
    <w:rsid w:val="00CB6716"/>
    <w:rsid w:val="00CC1C72"/>
    <w:rsid w:val="00CF101E"/>
    <w:rsid w:val="00CF3552"/>
    <w:rsid w:val="00CF54C5"/>
    <w:rsid w:val="00CF6588"/>
    <w:rsid w:val="00CF65F1"/>
    <w:rsid w:val="00D05D4A"/>
    <w:rsid w:val="00D06E69"/>
    <w:rsid w:val="00D1133C"/>
    <w:rsid w:val="00D50239"/>
    <w:rsid w:val="00D51DFE"/>
    <w:rsid w:val="00D57B3F"/>
    <w:rsid w:val="00D64D7D"/>
    <w:rsid w:val="00D74254"/>
    <w:rsid w:val="00D8176B"/>
    <w:rsid w:val="00D844A6"/>
    <w:rsid w:val="00D95583"/>
    <w:rsid w:val="00DA4B35"/>
    <w:rsid w:val="00DB1121"/>
    <w:rsid w:val="00DB46D6"/>
    <w:rsid w:val="00DC75B5"/>
    <w:rsid w:val="00DD6780"/>
    <w:rsid w:val="00DE0E38"/>
    <w:rsid w:val="00DF0EB9"/>
    <w:rsid w:val="00DF15BA"/>
    <w:rsid w:val="00DF26EF"/>
    <w:rsid w:val="00DF63C9"/>
    <w:rsid w:val="00E04291"/>
    <w:rsid w:val="00E054D8"/>
    <w:rsid w:val="00E12922"/>
    <w:rsid w:val="00E32E54"/>
    <w:rsid w:val="00E336C7"/>
    <w:rsid w:val="00E3375D"/>
    <w:rsid w:val="00E344AC"/>
    <w:rsid w:val="00E3781C"/>
    <w:rsid w:val="00E44F69"/>
    <w:rsid w:val="00E47BD9"/>
    <w:rsid w:val="00E5095B"/>
    <w:rsid w:val="00E50A5F"/>
    <w:rsid w:val="00E50CA0"/>
    <w:rsid w:val="00E520F3"/>
    <w:rsid w:val="00E530BF"/>
    <w:rsid w:val="00E56F26"/>
    <w:rsid w:val="00E57E9A"/>
    <w:rsid w:val="00E66A30"/>
    <w:rsid w:val="00E94F9E"/>
    <w:rsid w:val="00E95252"/>
    <w:rsid w:val="00E957DA"/>
    <w:rsid w:val="00E97291"/>
    <w:rsid w:val="00EA2DF5"/>
    <w:rsid w:val="00EA7024"/>
    <w:rsid w:val="00EB1407"/>
    <w:rsid w:val="00EB59B4"/>
    <w:rsid w:val="00EB73B1"/>
    <w:rsid w:val="00EC1003"/>
    <w:rsid w:val="00EC52BF"/>
    <w:rsid w:val="00EE1A1D"/>
    <w:rsid w:val="00F11C3E"/>
    <w:rsid w:val="00F13969"/>
    <w:rsid w:val="00F205C3"/>
    <w:rsid w:val="00F21ADC"/>
    <w:rsid w:val="00F2401D"/>
    <w:rsid w:val="00F2495F"/>
    <w:rsid w:val="00F30910"/>
    <w:rsid w:val="00F34016"/>
    <w:rsid w:val="00F34065"/>
    <w:rsid w:val="00F34CC8"/>
    <w:rsid w:val="00F4264B"/>
    <w:rsid w:val="00F517F9"/>
    <w:rsid w:val="00F5575E"/>
    <w:rsid w:val="00F61D76"/>
    <w:rsid w:val="00F67E25"/>
    <w:rsid w:val="00F91888"/>
    <w:rsid w:val="00FA5C1E"/>
    <w:rsid w:val="00FB3367"/>
    <w:rsid w:val="00FE33A9"/>
    <w:rsid w:val="00FE4860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7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2D71"/>
    <w:pPr>
      <w:ind w:left="720"/>
    </w:pPr>
  </w:style>
  <w:style w:type="paragraph" w:styleId="NormalWeb">
    <w:name w:val="Normal (Web)"/>
    <w:basedOn w:val="Normal"/>
    <w:uiPriority w:val="99"/>
    <w:rsid w:val="002A2D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ate1">
    <w:name w:val="Date1"/>
    <w:uiPriority w:val="99"/>
    <w:rsid w:val="002A2D71"/>
  </w:style>
  <w:style w:type="paragraph" w:styleId="BalloonText">
    <w:name w:val="Balloon Text"/>
    <w:basedOn w:val="Normal"/>
    <w:link w:val="BalloonTextChar"/>
    <w:uiPriority w:val="99"/>
    <w:semiHidden/>
    <w:rsid w:val="0088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83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A7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7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75E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A7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75E4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49F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49FF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AB522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B5229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B522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B5229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B5229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B522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01418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AB5229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B522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B522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B522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AB5229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B522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B522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B522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7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446</Words>
  <Characters>2546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ssakhelashvili</cp:lastModifiedBy>
  <cp:revision>3</cp:revision>
  <cp:lastPrinted>2015-03-13T08:06:00Z</cp:lastPrinted>
  <dcterms:created xsi:type="dcterms:W3CDTF">2015-03-10T05:49:00Z</dcterms:created>
  <dcterms:modified xsi:type="dcterms:W3CDTF">2015-03-13T08:06:00Z</dcterms:modified>
</cp:coreProperties>
</file>