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92A" w:rsidRPr="008C11D6" w:rsidRDefault="0057792A" w:rsidP="0046335F">
      <w:pPr>
        <w:pStyle w:val="mimgebixml"/>
        <w:rPr>
          <w:lang w:val="ka-GE"/>
        </w:rPr>
      </w:pPr>
      <w:r w:rsidRPr="008C11D6">
        <w:rPr>
          <w:lang w:val="ka-GE"/>
        </w:rPr>
        <w:t xml:space="preserve">საქართველოს მთავრობის </w:t>
      </w:r>
    </w:p>
    <w:p w:rsidR="0057792A" w:rsidRPr="008C11D6" w:rsidRDefault="0057792A" w:rsidP="0046335F">
      <w:pPr>
        <w:pStyle w:val="saxexml"/>
      </w:pPr>
      <w:r w:rsidRPr="008C11D6">
        <w:t xml:space="preserve">განკარგულება </w:t>
      </w:r>
      <w:r>
        <w:rPr>
          <w:lang w:val="ru-RU"/>
        </w:rPr>
        <w:t>№</w:t>
      </w:r>
      <w:r w:rsidRPr="008C11D6">
        <w:t>3</w:t>
      </w:r>
      <w:r>
        <w:t>51</w:t>
      </w:r>
      <w:r w:rsidRPr="008C11D6">
        <w:t xml:space="preserve"> </w:t>
      </w:r>
    </w:p>
    <w:p w:rsidR="0057792A" w:rsidRPr="008C11D6" w:rsidRDefault="0057792A" w:rsidP="0046335F">
      <w:pPr>
        <w:pStyle w:val="tarigixml"/>
        <w:rPr>
          <w:lang w:val="ka-GE"/>
        </w:rPr>
      </w:pPr>
      <w:r w:rsidRPr="008C11D6">
        <w:rPr>
          <w:lang w:val="ka-GE"/>
        </w:rPr>
        <w:t xml:space="preserve">2015 წლის </w:t>
      </w:r>
      <w:r>
        <w:t>5</w:t>
      </w:r>
      <w:r w:rsidRPr="008C11D6">
        <w:t xml:space="preserve"> </w:t>
      </w:r>
      <w:r w:rsidRPr="008C11D6">
        <w:rPr>
          <w:lang w:val="ka-GE"/>
        </w:rPr>
        <w:t>მარტი</w:t>
      </w:r>
    </w:p>
    <w:p w:rsidR="0057792A" w:rsidRPr="008C11D6" w:rsidRDefault="0057792A" w:rsidP="0046335F">
      <w:pPr>
        <w:pStyle w:val="adgilixml"/>
        <w:rPr>
          <w:lang w:val="ka-GE"/>
        </w:rPr>
      </w:pPr>
      <w:r w:rsidRPr="008C11D6">
        <w:rPr>
          <w:lang w:val="ka-GE"/>
        </w:rPr>
        <w:t>ქ. თბილისი</w:t>
      </w:r>
    </w:p>
    <w:p w:rsidR="0057792A" w:rsidRPr="0046335F" w:rsidRDefault="0057792A" w:rsidP="0046335F">
      <w:pPr>
        <w:pStyle w:val="sataurixml"/>
      </w:pPr>
      <w:bookmarkStart w:id="0" w:name="_GoBack"/>
      <w:r w:rsidRPr="0046335F">
        <w:t>საქართველოს პარლამენტიდან საქართველოს მთავრობის საკანონმდებლო ინიციატივი</w:t>
      </w:r>
      <w:r w:rsidRPr="0046335F">
        <w:rPr>
          <w:lang w:val="ka-GE"/>
        </w:rPr>
        <w:t>ს წესით</w:t>
      </w:r>
      <w:r w:rsidRPr="0046335F">
        <w:t xml:space="preserve"> წარდგენილი კანონპროექტის გამოთხოვის შესახებ</w:t>
      </w:r>
    </w:p>
    <w:bookmarkEnd w:id="0"/>
    <w:p w:rsidR="0057792A" w:rsidRPr="0046335F" w:rsidRDefault="0057792A" w:rsidP="0046335F">
      <w:pPr>
        <w:pStyle w:val="abzacixml"/>
      </w:pPr>
      <w:r w:rsidRPr="0046335F">
        <w:rPr>
          <w:lang w:val="ka-GE"/>
        </w:rPr>
        <w:t>„</w:t>
      </w:r>
      <w:r w:rsidRPr="0046335F">
        <w:t>საპარლამენტო მდივნის შესახებ</w:t>
      </w:r>
      <w:r w:rsidRPr="0046335F">
        <w:rPr>
          <w:lang w:val="ka-GE"/>
        </w:rPr>
        <w:t>“</w:t>
      </w:r>
      <w:r w:rsidRPr="0046335F">
        <w:t xml:space="preserve"> საქართველოს კანონის მე-4 მუხლის მე-5 პუნქტის </w:t>
      </w:r>
      <w:r w:rsidRPr="0046335F">
        <w:rPr>
          <w:lang w:val="ka-GE"/>
        </w:rPr>
        <w:t>„</w:t>
      </w:r>
      <w:r w:rsidRPr="0046335F">
        <w:t>ზ</w:t>
      </w:r>
      <w:r w:rsidRPr="0046335F">
        <w:rPr>
          <w:lang w:val="ka-GE"/>
        </w:rPr>
        <w:t>“</w:t>
      </w:r>
      <w:r w:rsidRPr="0046335F">
        <w:t xml:space="preserve"> ქვეპუნქტის შესაბამისად</w:t>
      </w:r>
      <w:r w:rsidRPr="0046335F">
        <w:rPr>
          <w:lang w:val="ka-GE"/>
        </w:rPr>
        <w:t>,</w:t>
      </w:r>
      <w:r w:rsidRPr="0046335F">
        <w:t xml:space="preserve"> საქართველოს მთავრობის საპარლამენტო მდივანს, </w:t>
      </w:r>
      <w:r w:rsidRPr="0046335F">
        <w:rPr>
          <w:lang w:val="ka-GE"/>
        </w:rPr>
        <w:t>შალვა</w:t>
      </w:r>
      <w:r w:rsidRPr="0046335F">
        <w:t xml:space="preserve"> </w:t>
      </w:r>
      <w:r w:rsidRPr="0046335F">
        <w:rPr>
          <w:lang w:val="ka-GE"/>
        </w:rPr>
        <w:t>თადუმაძეს</w:t>
      </w:r>
      <w:r>
        <w:rPr>
          <w:lang w:val="ka-GE"/>
        </w:rPr>
        <w:t>,</w:t>
      </w:r>
      <w:r w:rsidRPr="0046335F">
        <w:t xml:space="preserve"> მიეცეს თანხმობა, რომ საქართველოს პარლამენტიდან გამოითხოვოს საქართველოს მთავრობის</w:t>
      </w:r>
      <w:r w:rsidRPr="0046335F">
        <w:rPr>
          <w:lang w:val="ka-GE"/>
        </w:rPr>
        <w:t xml:space="preserve"> </w:t>
      </w:r>
      <w:r w:rsidRPr="0046335F">
        <w:t>საკანონმდებლო ინიციატივის წესით წარდგენილი საკანონმდებლო პაკეტის</w:t>
      </w:r>
      <w:r w:rsidRPr="0046335F">
        <w:rPr>
          <w:lang w:val="ka-GE"/>
        </w:rPr>
        <w:t xml:space="preserve"> („პატიმრობის კოდექსში ცვლილების შეტანის შესახებ“ და მისგან გამომდინარე საკანონმდებლო აქტების პროექტები. </w:t>
      </w:r>
      <w:r w:rsidRPr="0046335F">
        <w:t>საქართველოს პარლამენტში წარდგენის თარიღია</w:t>
      </w:r>
      <w:r w:rsidRPr="0046335F">
        <w:rPr>
          <w:lang w:val="ka-GE"/>
        </w:rPr>
        <w:t>:</w:t>
      </w:r>
      <w:r w:rsidRPr="0046335F">
        <w:t xml:space="preserve"> </w:t>
      </w:r>
      <w:r w:rsidRPr="0046335F">
        <w:rPr>
          <w:lang w:val="ka-GE"/>
        </w:rPr>
        <w:t>2</w:t>
      </w:r>
      <w:r w:rsidRPr="0046335F">
        <w:t>5</w:t>
      </w:r>
      <w:r w:rsidRPr="0046335F">
        <w:rPr>
          <w:lang w:val="ka-GE"/>
        </w:rPr>
        <w:t>.</w:t>
      </w:r>
      <w:r w:rsidRPr="0046335F">
        <w:t>12</w:t>
      </w:r>
      <w:r w:rsidRPr="0046335F">
        <w:rPr>
          <w:lang w:val="ka-GE"/>
        </w:rPr>
        <w:t>.2014წ</w:t>
      </w:r>
      <w:r>
        <w:rPr>
          <w:lang w:val="ka-GE"/>
        </w:rPr>
        <w:t>,</w:t>
      </w:r>
      <w:r w:rsidRPr="0046335F">
        <w:rPr>
          <w:lang w:val="ka-GE"/>
        </w:rPr>
        <w:t xml:space="preserve"> </w:t>
      </w:r>
      <w:r>
        <w:rPr>
          <w:lang w:val="ru-RU"/>
        </w:rPr>
        <w:t>№</w:t>
      </w:r>
      <w:r w:rsidRPr="0046335F">
        <w:t>44078)</w:t>
      </w:r>
      <w:r w:rsidRPr="0046335F">
        <w:rPr>
          <w:lang w:val="ka-GE"/>
        </w:rPr>
        <w:t xml:space="preserve"> შემადგენელი </w:t>
      </w:r>
      <w:r w:rsidRPr="0046335F">
        <w:t xml:space="preserve">კანონპროექტი </w:t>
      </w:r>
      <w:r w:rsidRPr="0046335F">
        <w:rPr>
          <w:lang w:val="ka-GE"/>
        </w:rPr>
        <w:t>„სახელმწიფო საიდუმლოების შესახებ“ საქართველოს კანონში ცვლილების შეტანის შესახებ“</w:t>
      </w:r>
      <w:r w:rsidRPr="0046335F">
        <w:t>.</w:t>
      </w:r>
    </w:p>
    <w:p w:rsidR="0057792A" w:rsidRPr="0046335F" w:rsidRDefault="0057792A" w:rsidP="0046335F">
      <w:pPr>
        <w:pStyle w:val="khelmoceraxml"/>
        <w:rPr>
          <w:lang w:val="ka-GE"/>
        </w:rPr>
      </w:pPr>
      <w:r w:rsidRPr="0046335F">
        <w:t xml:space="preserve">პრემიერ-მინისტრი </w:t>
      </w:r>
      <w:r w:rsidRPr="0046335F">
        <w:rPr>
          <w:lang w:val="ka-GE"/>
        </w:rPr>
        <w:t xml:space="preserve">                                                       ი</w:t>
      </w:r>
      <w:r>
        <w:t>.</w:t>
      </w:r>
      <w:r w:rsidRPr="0046335F">
        <w:rPr>
          <w:lang w:val="ka-GE"/>
        </w:rPr>
        <w:t xml:space="preserve"> ღარიბაშვილი</w:t>
      </w:r>
    </w:p>
    <w:sectPr w:rsidR="0057792A" w:rsidRPr="0046335F" w:rsidSect="00EB0CEE">
      <w:pgSz w:w="12240" w:h="15840"/>
      <w:pgMar w:top="900" w:right="1440" w:bottom="126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hyphenationZone w:val="141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8036E"/>
    <w:rsid w:val="00000230"/>
    <w:rsid w:val="00002F20"/>
    <w:rsid w:val="00007B17"/>
    <w:rsid w:val="000126F3"/>
    <w:rsid w:val="00013209"/>
    <w:rsid w:val="000168DC"/>
    <w:rsid w:val="000255A9"/>
    <w:rsid w:val="00033EEA"/>
    <w:rsid w:val="00037F51"/>
    <w:rsid w:val="0004164E"/>
    <w:rsid w:val="0004312E"/>
    <w:rsid w:val="00044738"/>
    <w:rsid w:val="0004543D"/>
    <w:rsid w:val="000456BA"/>
    <w:rsid w:val="000460A8"/>
    <w:rsid w:val="000461A6"/>
    <w:rsid w:val="000525A9"/>
    <w:rsid w:val="00055C89"/>
    <w:rsid w:val="00056B7B"/>
    <w:rsid w:val="00057CFA"/>
    <w:rsid w:val="00061762"/>
    <w:rsid w:val="0006644A"/>
    <w:rsid w:val="0007094C"/>
    <w:rsid w:val="00070D7C"/>
    <w:rsid w:val="00071F29"/>
    <w:rsid w:val="00072264"/>
    <w:rsid w:val="000730C7"/>
    <w:rsid w:val="00073EFE"/>
    <w:rsid w:val="0007541F"/>
    <w:rsid w:val="000764E9"/>
    <w:rsid w:val="00076A52"/>
    <w:rsid w:val="0008152C"/>
    <w:rsid w:val="00081C4E"/>
    <w:rsid w:val="000851BC"/>
    <w:rsid w:val="00093683"/>
    <w:rsid w:val="00093957"/>
    <w:rsid w:val="0009491D"/>
    <w:rsid w:val="000A4DE6"/>
    <w:rsid w:val="000A78D3"/>
    <w:rsid w:val="000B0820"/>
    <w:rsid w:val="000B1FDC"/>
    <w:rsid w:val="000B2343"/>
    <w:rsid w:val="000B6225"/>
    <w:rsid w:val="000B7670"/>
    <w:rsid w:val="000C1762"/>
    <w:rsid w:val="000C34D2"/>
    <w:rsid w:val="000C4954"/>
    <w:rsid w:val="000C79D7"/>
    <w:rsid w:val="000C7B6A"/>
    <w:rsid w:val="000D03C1"/>
    <w:rsid w:val="000D0F69"/>
    <w:rsid w:val="000D1A7B"/>
    <w:rsid w:val="000D3237"/>
    <w:rsid w:val="000D5356"/>
    <w:rsid w:val="000D65BD"/>
    <w:rsid w:val="000D773F"/>
    <w:rsid w:val="000D77EA"/>
    <w:rsid w:val="000E1134"/>
    <w:rsid w:val="000E251D"/>
    <w:rsid w:val="000E3A34"/>
    <w:rsid w:val="000E3F46"/>
    <w:rsid w:val="000E533A"/>
    <w:rsid w:val="000E58CB"/>
    <w:rsid w:val="000E602D"/>
    <w:rsid w:val="000E6619"/>
    <w:rsid w:val="000E7E83"/>
    <w:rsid w:val="000F2029"/>
    <w:rsid w:val="000F3753"/>
    <w:rsid w:val="000F5F39"/>
    <w:rsid w:val="0010016C"/>
    <w:rsid w:val="001042D1"/>
    <w:rsid w:val="00104441"/>
    <w:rsid w:val="00104A83"/>
    <w:rsid w:val="00105ED4"/>
    <w:rsid w:val="00107A79"/>
    <w:rsid w:val="00107BA4"/>
    <w:rsid w:val="001149DA"/>
    <w:rsid w:val="00115E96"/>
    <w:rsid w:val="001161E4"/>
    <w:rsid w:val="0011665B"/>
    <w:rsid w:val="001231E3"/>
    <w:rsid w:val="00125147"/>
    <w:rsid w:val="0013033C"/>
    <w:rsid w:val="00131690"/>
    <w:rsid w:val="00131D30"/>
    <w:rsid w:val="001326E9"/>
    <w:rsid w:val="00133F27"/>
    <w:rsid w:val="00133F42"/>
    <w:rsid w:val="0013403F"/>
    <w:rsid w:val="00140AC1"/>
    <w:rsid w:val="00142099"/>
    <w:rsid w:val="001427C6"/>
    <w:rsid w:val="00143FE6"/>
    <w:rsid w:val="00146FBB"/>
    <w:rsid w:val="00150304"/>
    <w:rsid w:val="001505ED"/>
    <w:rsid w:val="00151848"/>
    <w:rsid w:val="00155024"/>
    <w:rsid w:val="00156957"/>
    <w:rsid w:val="001635FB"/>
    <w:rsid w:val="00164175"/>
    <w:rsid w:val="001641A3"/>
    <w:rsid w:val="00164498"/>
    <w:rsid w:val="001700EC"/>
    <w:rsid w:val="0017026B"/>
    <w:rsid w:val="00170BC7"/>
    <w:rsid w:val="00171E1E"/>
    <w:rsid w:val="00173E27"/>
    <w:rsid w:val="00173F66"/>
    <w:rsid w:val="001740A9"/>
    <w:rsid w:val="00180529"/>
    <w:rsid w:val="0018123E"/>
    <w:rsid w:val="0018198B"/>
    <w:rsid w:val="00181A75"/>
    <w:rsid w:val="00181D9E"/>
    <w:rsid w:val="00184631"/>
    <w:rsid w:val="00185977"/>
    <w:rsid w:val="0018774C"/>
    <w:rsid w:val="001909C1"/>
    <w:rsid w:val="00190EA8"/>
    <w:rsid w:val="001928C9"/>
    <w:rsid w:val="00193B37"/>
    <w:rsid w:val="001949DC"/>
    <w:rsid w:val="001953DD"/>
    <w:rsid w:val="001970C6"/>
    <w:rsid w:val="001A2BCF"/>
    <w:rsid w:val="001A3111"/>
    <w:rsid w:val="001A4B57"/>
    <w:rsid w:val="001B047A"/>
    <w:rsid w:val="001B0552"/>
    <w:rsid w:val="001B09C4"/>
    <w:rsid w:val="001B64F1"/>
    <w:rsid w:val="001B6F6C"/>
    <w:rsid w:val="001C03F3"/>
    <w:rsid w:val="001C0EFF"/>
    <w:rsid w:val="001C1D2F"/>
    <w:rsid w:val="001C221B"/>
    <w:rsid w:val="001C7420"/>
    <w:rsid w:val="001C742C"/>
    <w:rsid w:val="001C7894"/>
    <w:rsid w:val="001C7B0A"/>
    <w:rsid w:val="001D02C4"/>
    <w:rsid w:val="001D1787"/>
    <w:rsid w:val="001D5502"/>
    <w:rsid w:val="001D58AF"/>
    <w:rsid w:val="001D69A7"/>
    <w:rsid w:val="001E1F2C"/>
    <w:rsid w:val="001E3831"/>
    <w:rsid w:val="001E5F59"/>
    <w:rsid w:val="001E6707"/>
    <w:rsid w:val="001E7534"/>
    <w:rsid w:val="001E7AF1"/>
    <w:rsid w:val="001F4963"/>
    <w:rsid w:val="001F5EC0"/>
    <w:rsid w:val="001F7251"/>
    <w:rsid w:val="002005E0"/>
    <w:rsid w:val="002014B5"/>
    <w:rsid w:val="00203ECD"/>
    <w:rsid w:val="00204816"/>
    <w:rsid w:val="00205F4E"/>
    <w:rsid w:val="002068AC"/>
    <w:rsid w:val="00207D96"/>
    <w:rsid w:val="002115DF"/>
    <w:rsid w:val="0021302E"/>
    <w:rsid w:val="0021381B"/>
    <w:rsid w:val="00216F34"/>
    <w:rsid w:val="00224EB3"/>
    <w:rsid w:val="002302B5"/>
    <w:rsid w:val="00230C4D"/>
    <w:rsid w:val="00231853"/>
    <w:rsid w:val="00233018"/>
    <w:rsid w:val="00236E2F"/>
    <w:rsid w:val="00240489"/>
    <w:rsid w:val="002418E5"/>
    <w:rsid w:val="00243F22"/>
    <w:rsid w:val="0024706F"/>
    <w:rsid w:val="00250FDE"/>
    <w:rsid w:val="00251948"/>
    <w:rsid w:val="00261191"/>
    <w:rsid w:val="002638D1"/>
    <w:rsid w:val="00266396"/>
    <w:rsid w:val="002708D7"/>
    <w:rsid w:val="00270BC3"/>
    <w:rsid w:val="00270D24"/>
    <w:rsid w:val="0027477C"/>
    <w:rsid w:val="002750CB"/>
    <w:rsid w:val="00277EA6"/>
    <w:rsid w:val="00280E64"/>
    <w:rsid w:val="00281B58"/>
    <w:rsid w:val="00282C99"/>
    <w:rsid w:val="00282D18"/>
    <w:rsid w:val="00283565"/>
    <w:rsid w:val="00284F1E"/>
    <w:rsid w:val="00285F24"/>
    <w:rsid w:val="00286044"/>
    <w:rsid w:val="00287CD9"/>
    <w:rsid w:val="0029107D"/>
    <w:rsid w:val="0029303A"/>
    <w:rsid w:val="00294AB2"/>
    <w:rsid w:val="00296BCD"/>
    <w:rsid w:val="00296C18"/>
    <w:rsid w:val="00297AC1"/>
    <w:rsid w:val="002A1517"/>
    <w:rsid w:val="002A154C"/>
    <w:rsid w:val="002A363E"/>
    <w:rsid w:val="002A6E8D"/>
    <w:rsid w:val="002B03B9"/>
    <w:rsid w:val="002B1262"/>
    <w:rsid w:val="002B175F"/>
    <w:rsid w:val="002B1BC2"/>
    <w:rsid w:val="002B63F2"/>
    <w:rsid w:val="002B7CDE"/>
    <w:rsid w:val="002C093D"/>
    <w:rsid w:val="002C163B"/>
    <w:rsid w:val="002C1C72"/>
    <w:rsid w:val="002C4E35"/>
    <w:rsid w:val="002C56D0"/>
    <w:rsid w:val="002D1423"/>
    <w:rsid w:val="002D2C89"/>
    <w:rsid w:val="002D39C3"/>
    <w:rsid w:val="002D4039"/>
    <w:rsid w:val="002D78AE"/>
    <w:rsid w:val="002E2AFD"/>
    <w:rsid w:val="002E48C3"/>
    <w:rsid w:val="002E590E"/>
    <w:rsid w:val="002F00A8"/>
    <w:rsid w:val="002F0F4C"/>
    <w:rsid w:val="002F11EE"/>
    <w:rsid w:val="002F1343"/>
    <w:rsid w:val="002F42F5"/>
    <w:rsid w:val="002F5767"/>
    <w:rsid w:val="002F7831"/>
    <w:rsid w:val="003008FE"/>
    <w:rsid w:val="003012DC"/>
    <w:rsid w:val="0030553D"/>
    <w:rsid w:val="003064CF"/>
    <w:rsid w:val="00306AED"/>
    <w:rsid w:val="00306D94"/>
    <w:rsid w:val="003101F4"/>
    <w:rsid w:val="003110FF"/>
    <w:rsid w:val="00313C0A"/>
    <w:rsid w:val="00314E7C"/>
    <w:rsid w:val="0031722D"/>
    <w:rsid w:val="00323106"/>
    <w:rsid w:val="00324168"/>
    <w:rsid w:val="00324541"/>
    <w:rsid w:val="00324D1C"/>
    <w:rsid w:val="00325552"/>
    <w:rsid w:val="00325A72"/>
    <w:rsid w:val="00326243"/>
    <w:rsid w:val="0032774C"/>
    <w:rsid w:val="003304DA"/>
    <w:rsid w:val="00332FA3"/>
    <w:rsid w:val="003335D9"/>
    <w:rsid w:val="00335C8A"/>
    <w:rsid w:val="00340588"/>
    <w:rsid w:val="003434D7"/>
    <w:rsid w:val="003452CC"/>
    <w:rsid w:val="003466EA"/>
    <w:rsid w:val="00346E28"/>
    <w:rsid w:val="003475BF"/>
    <w:rsid w:val="00350D2D"/>
    <w:rsid w:val="00351D1E"/>
    <w:rsid w:val="00352C1E"/>
    <w:rsid w:val="00354550"/>
    <w:rsid w:val="0035646A"/>
    <w:rsid w:val="003612E0"/>
    <w:rsid w:val="00361BFB"/>
    <w:rsid w:val="00362B52"/>
    <w:rsid w:val="003636C4"/>
    <w:rsid w:val="0036430A"/>
    <w:rsid w:val="00367361"/>
    <w:rsid w:val="003675C3"/>
    <w:rsid w:val="00367890"/>
    <w:rsid w:val="0036796A"/>
    <w:rsid w:val="00371759"/>
    <w:rsid w:val="003727A6"/>
    <w:rsid w:val="00372CDD"/>
    <w:rsid w:val="00372F1B"/>
    <w:rsid w:val="00373E6C"/>
    <w:rsid w:val="003748D3"/>
    <w:rsid w:val="00381658"/>
    <w:rsid w:val="003829D2"/>
    <w:rsid w:val="003842E2"/>
    <w:rsid w:val="0038569F"/>
    <w:rsid w:val="00385A5E"/>
    <w:rsid w:val="0038788E"/>
    <w:rsid w:val="00390AD2"/>
    <w:rsid w:val="0039154C"/>
    <w:rsid w:val="00391D0D"/>
    <w:rsid w:val="003A2A3F"/>
    <w:rsid w:val="003A31F6"/>
    <w:rsid w:val="003A3A33"/>
    <w:rsid w:val="003A51D2"/>
    <w:rsid w:val="003A57AC"/>
    <w:rsid w:val="003A5DD6"/>
    <w:rsid w:val="003B077A"/>
    <w:rsid w:val="003B2AA2"/>
    <w:rsid w:val="003B2FA6"/>
    <w:rsid w:val="003B49F2"/>
    <w:rsid w:val="003B7AB2"/>
    <w:rsid w:val="003C0029"/>
    <w:rsid w:val="003C3C2F"/>
    <w:rsid w:val="003C49D2"/>
    <w:rsid w:val="003C6A0C"/>
    <w:rsid w:val="003C6D2D"/>
    <w:rsid w:val="003C7444"/>
    <w:rsid w:val="003C7708"/>
    <w:rsid w:val="003D0B81"/>
    <w:rsid w:val="003D4ED2"/>
    <w:rsid w:val="003D5886"/>
    <w:rsid w:val="003D6681"/>
    <w:rsid w:val="003D6A17"/>
    <w:rsid w:val="003E19FE"/>
    <w:rsid w:val="003E2035"/>
    <w:rsid w:val="003E663F"/>
    <w:rsid w:val="003E79DB"/>
    <w:rsid w:val="003E7E8E"/>
    <w:rsid w:val="003F0763"/>
    <w:rsid w:val="003F4FE6"/>
    <w:rsid w:val="003F60E1"/>
    <w:rsid w:val="00402163"/>
    <w:rsid w:val="0040619F"/>
    <w:rsid w:val="0041603E"/>
    <w:rsid w:val="00417633"/>
    <w:rsid w:val="00427262"/>
    <w:rsid w:val="00430B37"/>
    <w:rsid w:val="004318E5"/>
    <w:rsid w:val="00431F51"/>
    <w:rsid w:val="004327CD"/>
    <w:rsid w:val="0043424A"/>
    <w:rsid w:val="004362C7"/>
    <w:rsid w:val="00436D63"/>
    <w:rsid w:val="004372C5"/>
    <w:rsid w:val="00437736"/>
    <w:rsid w:val="00440EF7"/>
    <w:rsid w:val="00441432"/>
    <w:rsid w:val="0044477C"/>
    <w:rsid w:val="0044638A"/>
    <w:rsid w:val="0045106B"/>
    <w:rsid w:val="00451181"/>
    <w:rsid w:val="00451294"/>
    <w:rsid w:val="004518B7"/>
    <w:rsid w:val="00451C8F"/>
    <w:rsid w:val="0045235C"/>
    <w:rsid w:val="00452D15"/>
    <w:rsid w:val="00453458"/>
    <w:rsid w:val="00454096"/>
    <w:rsid w:val="00454971"/>
    <w:rsid w:val="00454A51"/>
    <w:rsid w:val="004556C7"/>
    <w:rsid w:val="00455EF5"/>
    <w:rsid w:val="00456899"/>
    <w:rsid w:val="00460741"/>
    <w:rsid w:val="0046335F"/>
    <w:rsid w:val="0046376E"/>
    <w:rsid w:val="00464FFE"/>
    <w:rsid w:val="004671DE"/>
    <w:rsid w:val="00467288"/>
    <w:rsid w:val="0046743A"/>
    <w:rsid w:val="00467FED"/>
    <w:rsid w:val="00474AE1"/>
    <w:rsid w:val="0048036E"/>
    <w:rsid w:val="00481426"/>
    <w:rsid w:val="00482014"/>
    <w:rsid w:val="004827A2"/>
    <w:rsid w:val="00485135"/>
    <w:rsid w:val="00485F86"/>
    <w:rsid w:val="00491DEA"/>
    <w:rsid w:val="004947FB"/>
    <w:rsid w:val="004969FF"/>
    <w:rsid w:val="004A0555"/>
    <w:rsid w:val="004A11CC"/>
    <w:rsid w:val="004A136B"/>
    <w:rsid w:val="004A516D"/>
    <w:rsid w:val="004A571C"/>
    <w:rsid w:val="004B09C6"/>
    <w:rsid w:val="004B2A65"/>
    <w:rsid w:val="004B35CF"/>
    <w:rsid w:val="004B3CA7"/>
    <w:rsid w:val="004B4D4A"/>
    <w:rsid w:val="004B548D"/>
    <w:rsid w:val="004B707B"/>
    <w:rsid w:val="004B70BD"/>
    <w:rsid w:val="004B79F4"/>
    <w:rsid w:val="004C35AA"/>
    <w:rsid w:val="004C4709"/>
    <w:rsid w:val="004C50DA"/>
    <w:rsid w:val="004C5FAD"/>
    <w:rsid w:val="004C7534"/>
    <w:rsid w:val="004C7FB7"/>
    <w:rsid w:val="004D041E"/>
    <w:rsid w:val="004D05B1"/>
    <w:rsid w:val="004D08F7"/>
    <w:rsid w:val="004D21CE"/>
    <w:rsid w:val="004D5B01"/>
    <w:rsid w:val="004D6D26"/>
    <w:rsid w:val="004E2F4D"/>
    <w:rsid w:val="004E50E7"/>
    <w:rsid w:val="004E7619"/>
    <w:rsid w:val="004F3058"/>
    <w:rsid w:val="004F34DE"/>
    <w:rsid w:val="004F584B"/>
    <w:rsid w:val="004F7FC8"/>
    <w:rsid w:val="0050053F"/>
    <w:rsid w:val="0050216D"/>
    <w:rsid w:val="00502675"/>
    <w:rsid w:val="00502802"/>
    <w:rsid w:val="00502B97"/>
    <w:rsid w:val="00502C3F"/>
    <w:rsid w:val="005035A4"/>
    <w:rsid w:val="00504A62"/>
    <w:rsid w:val="00507EE5"/>
    <w:rsid w:val="00514573"/>
    <w:rsid w:val="00514C42"/>
    <w:rsid w:val="00514E1B"/>
    <w:rsid w:val="00516EB5"/>
    <w:rsid w:val="00517A7C"/>
    <w:rsid w:val="00517F0A"/>
    <w:rsid w:val="005209A5"/>
    <w:rsid w:val="00521DC1"/>
    <w:rsid w:val="0052363B"/>
    <w:rsid w:val="00523D1D"/>
    <w:rsid w:val="00525E8E"/>
    <w:rsid w:val="005270F8"/>
    <w:rsid w:val="0053070B"/>
    <w:rsid w:val="00531281"/>
    <w:rsid w:val="005321E2"/>
    <w:rsid w:val="00532AC1"/>
    <w:rsid w:val="00535B62"/>
    <w:rsid w:val="005401CC"/>
    <w:rsid w:val="0054083A"/>
    <w:rsid w:val="00541704"/>
    <w:rsid w:val="00543BAE"/>
    <w:rsid w:val="0054647D"/>
    <w:rsid w:val="00550918"/>
    <w:rsid w:val="00553DBA"/>
    <w:rsid w:val="00555154"/>
    <w:rsid w:val="00556A77"/>
    <w:rsid w:val="00557FFB"/>
    <w:rsid w:val="00562BD5"/>
    <w:rsid w:val="0056696F"/>
    <w:rsid w:val="00566D8F"/>
    <w:rsid w:val="00572CE4"/>
    <w:rsid w:val="005736A5"/>
    <w:rsid w:val="0057496F"/>
    <w:rsid w:val="00574F80"/>
    <w:rsid w:val="005754D4"/>
    <w:rsid w:val="00575A5F"/>
    <w:rsid w:val="005776C8"/>
    <w:rsid w:val="0057792A"/>
    <w:rsid w:val="00577960"/>
    <w:rsid w:val="005849EF"/>
    <w:rsid w:val="00586B85"/>
    <w:rsid w:val="00586CA3"/>
    <w:rsid w:val="00590263"/>
    <w:rsid w:val="00591C59"/>
    <w:rsid w:val="00592919"/>
    <w:rsid w:val="005936AF"/>
    <w:rsid w:val="00596609"/>
    <w:rsid w:val="005974DA"/>
    <w:rsid w:val="00597BD4"/>
    <w:rsid w:val="005A097C"/>
    <w:rsid w:val="005A15F4"/>
    <w:rsid w:val="005A34FA"/>
    <w:rsid w:val="005A3BB6"/>
    <w:rsid w:val="005A46CE"/>
    <w:rsid w:val="005A688B"/>
    <w:rsid w:val="005A7E8C"/>
    <w:rsid w:val="005B1AA6"/>
    <w:rsid w:val="005B51DC"/>
    <w:rsid w:val="005B786B"/>
    <w:rsid w:val="005C02D7"/>
    <w:rsid w:val="005C25CD"/>
    <w:rsid w:val="005C2DCA"/>
    <w:rsid w:val="005C3277"/>
    <w:rsid w:val="005C4BE8"/>
    <w:rsid w:val="005C58BA"/>
    <w:rsid w:val="005C69CE"/>
    <w:rsid w:val="005C6AE4"/>
    <w:rsid w:val="005C7781"/>
    <w:rsid w:val="005C77C6"/>
    <w:rsid w:val="005C7DF6"/>
    <w:rsid w:val="005D09BE"/>
    <w:rsid w:val="005D2498"/>
    <w:rsid w:val="005D3C71"/>
    <w:rsid w:val="005D4A12"/>
    <w:rsid w:val="005D6DF7"/>
    <w:rsid w:val="005D7CA2"/>
    <w:rsid w:val="005E2E0F"/>
    <w:rsid w:val="005E6998"/>
    <w:rsid w:val="005E7EC1"/>
    <w:rsid w:val="005F0902"/>
    <w:rsid w:val="00601793"/>
    <w:rsid w:val="00601868"/>
    <w:rsid w:val="00601D32"/>
    <w:rsid w:val="00603468"/>
    <w:rsid w:val="00603969"/>
    <w:rsid w:val="00606D6A"/>
    <w:rsid w:val="00607DDF"/>
    <w:rsid w:val="006118E0"/>
    <w:rsid w:val="00612636"/>
    <w:rsid w:val="00612B3A"/>
    <w:rsid w:val="00614194"/>
    <w:rsid w:val="0061428A"/>
    <w:rsid w:val="00615DDA"/>
    <w:rsid w:val="00621B0A"/>
    <w:rsid w:val="00623C43"/>
    <w:rsid w:val="00624033"/>
    <w:rsid w:val="00625991"/>
    <w:rsid w:val="00626549"/>
    <w:rsid w:val="006274FA"/>
    <w:rsid w:val="00632DFC"/>
    <w:rsid w:val="0063490C"/>
    <w:rsid w:val="0063498D"/>
    <w:rsid w:val="00644CE0"/>
    <w:rsid w:val="00645643"/>
    <w:rsid w:val="0064742F"/>
    <w:rsid w:val="00650701"/>
    <w:rsid w:val="006510CD"/>
    <w:rsid w:val="00652E60"/>
    <w:rsid w:val="0065477D"/>
    <w:rsid w:val="00656C48"/>
    <w:rsid w:val="00661401"/>
    <w:rsid w:val="006627F6"/>
    <w:rsid w:val="00665F74"/>
    <w:rsid w:val="006678D3"/>
    <w:rsid w:val="00670797"/>
    <w:rsid w:val="006713B4"/>
    <w:rsid w:val="00671834"/>
    <w:rsid w:val="00672886"/>
    <w:rsid w:val="00673139"/>
    <w:rsid w:val="00674342"/>
    <w:rsid w:val="00675E9D"/>
    <w:rsid w:val="006768DC"/>
    <w:rsid w:val="006804EC"/>
    <w:rsid w:val="006859EF"/>
    <w:rsid w:val="006861A3"/>
    <w:rsid w:val="0068678D"/>
    <w:rsid w:val="00686DAF"/>
    <w:rsid w:val="0069026C"/>
    <w:rsid w:val="00691348"/>
    <w:rsid w:val="00691697"/>
    <w:rsid w:val="00691A6A"/>
    <w:rsid w:val="00691BBA"/>
    <w:rsid w:val="00691E50"/>
    <w:rsid w:val="006936CA"/>
    <w:rsid w:val="00695A1C"/>
    <w:rsid w:val="00695CA1"/>
    <w:rsid w:val="0069659A"/>
    <w:rsid w:val="006A00F6"/>
    <w:rsid w:val="006A75BC"/>
    <w:rsid w:val="006A78A6"/>
    <w:rsid w:val="006B0715"/>
    <w:rsid w:val="006B0FF3"/>
    <w:rsid w:val="006B168B"/>
    <w:rsid w:val="006B3168"/>
    <w:rsid w:val="006B46B2"/>
    <w:rsid w:val="006B537E"/>
    <w:rsid w:val="006B75D5"/>
    <w:rsid w:val="006C03B5"/>
    <w:rsid w:val="006C0ED9"/>
    <w:rsid w:val="006C29AD"/>
    <w:rsid w:val="006C6920"/>
    <w:rsid w:val="006C697B"/>
    <w:rsid w:val="006D0865"/>
    <w:rsid w:val="006D089A"/>
    <w:rsid w:val="006D0EC2"/>
    <w:rsid w:val="006D1C8B"/>
    <w:rsid w:val="006D1C97"/>
    <w:rsid w:val="006D75FB"/>
    <w:rsid w:val="006E2BD4"/>
    <w:rsid w:val="006E3E79"/>
    <w:rsid w:val="006E56C5"/>
    <w:rsid w:val="006F1411"/>
    <w:rsid w:val="006F343A"/>
    <w:rsid w:val="006F38CB"/>
    <w:rsid w:val="007034F1"/>
    <w:rsid w:val="00703747"/>
    <w:rsid w:val="0071063C"/>
    <w:rsid w:val="007121C4"/>
    <w:rsid w:val="007164E3"/>
    <w:rsid w:val="007165E0"/>
    <w:rsid w:val="00717F7C"/>
    <w:rsid w:val="00721A1D"/>
    <w:rsid w:val="00725823"/>
    <w:rsid w:val="007279EA"/>
    <w:rsid w:val="007306E5"/>
    <w:rsid w:val="0073130B"/>
    <w:rsid w:val="0073139A"/>
    <w:rsid w:val="00732509"/>
    <w:rsid w:val="00732647"/>
    <w:rsid w:val="00736199"/>
    <w:rsid w:val="0074002A"/>
    <w:rsid w:val="007404F3"/>
    <w:rsid w:val="00742DA7"/>
    <w:rsid w:val="00743CF4"/>
    <w:rsid w:val="00744082"/>
    <w:rsid w:val="00745F3C"/>
    <w:rsid w:val="0075039A"/>
    <w:rsid w:val="00753AD7"/>
    <w:rsid w:val="00753F21"/>
    <w:rsid w:val="0076032D"/>
    <w:rsid w:val="0076313B"/>
    <w:rsid w:val="00763D13"/>
    <w:rsid w:val="00770673"/>
    <w:rsid w:val="00770D0E"/>
    <w:rsid w:val="00771098"/>
    <w:rsid w:val="007720D8"/>
    <w:rsid w:val="00773F5D"/>
    <w:rsid w:val="00775D1B"/>
    <w:rsid w:val="007769CE"/>
    <w:rsid w:val="007769F6"/>
    <w:rsid w:val="00777A8D"/>
    <w:rsid w:val="00780B03"/>
    <w:rsid w:val="00781E81"/>
    <w:rsid w:val="00783737"/>
    <w:rsid w:val="007855BF"/>
    <w:rsid w:val="00793824"/>
    <w:rsid w:val="007954DD"/>
    <w:rsid w:val="00795EE1"/>
    <w:rsid w:val="00796888"/>
    <w:rsid w:val="007A242B"/>
    <w:rsid w:val="007A5175"/>
    <w:rsid w:val="007A587E"/>
    <w:rsid w:val="007A72F2"/>
    <w:rsid w:val="007A7C2A"/>
    <w:rsid w:val="007B29BC"/>
    <w:rsid w:val="007B33E1"/>
    <w:rsid w:val="007B586D"/>
    <w:rsid w:val="007B76A1"/>
    <w:rsid w:val="007C1AF9"/>
    <w:rsid w:val="007C2B57"/>
    <w:rsid w:val="007C518E"/>
    <w:rsid w:val="007C5A96"/>
    <w:rsid w:val="007C5DF6"/>
    <w:rsid w:val="007C7C65"/>
    <w:rsid w:val="007D4242"/>
    <w:rsid w:val="007D4584"/>
    <w:rsid w:val="007D6C4B"/>
    <w:rsid w:val="007E0A32"/>
    <w:rsid w:val="007E1500"/>
    <w:rsid w:val="007E16FC"/>
    <w:rsid w:val="007E3C5F"/>
    <w:rsid w:val="007E521D"/>
    <w:rsid w:val="007E683D"/>
    <w:rsid w:val="007F6FC6"/>
    <w:rsid w:val="008003DD"/>
    <w:rsid w:val="008005FA"/>
    <w:rsid w:val="00801651"/>
    <w:rsid w:val="00802436"/>
    <w:rsid w:val="008025C1"/>
    <w:rsid w:val="008066B5"/>
    <w:rsid w:val="008074AA"/>
    <w:rsid w:val="008079C9"/>
    <w:rsid w:val="008137CB"/>
    <w:rsid w:val="008144DD"/>
    <w:rsid w:val="0081585F"/>
    <w:rsid w:val="008159DB"/>
    <w:rsid w:val="00817101"/>
    <w:rsid w:val="00817B5D"/>
    <w:rsid w:val="00822860"/>
    <w:rsid w:val="00822DD6"/>
    <w:rsid w:val="00825D32"/>
    <w:rsid w:val="00826E62"/>
    <w:rsid w:val="00830390"/>
    <w:rsid w:val="008335CA"/>
    <w:rsid w:val="00834636"/>
    <w:rsid w:val="00837366"/>
    <w:rsid w:val="008376B6"/>
    <w:rsid w:val="00841F90"/>
    <w:rsid w:val="008430BA"/>
    <w:rsid w:val="0084490D"/>
    <w:rsid w:val="00846351"/>
    <w:rsid w:val="00850300"/>
    <w:rsid w:val="008524BA"/>
    <w:rsid w:val="00855307"/>
    <w:rsid w:val="00861336"/>
    <w:rsid w:val="00862E2A"/>
    <w:rsid w:val="00864BF1"/>
    <w:rsid w:val="00864C18"/>
    <w:rsid w:val="00866B8F"/>
    <w:rsid w:val="0087278E"/>
    <w:rsid w:val="00873FC5"/>
    <w:rsid w:val="00877B60"/>
    <w:rsid w:val="0088196A"/>
    <w:rsid w:val="0088307B"/>
    <w:rsid w:val="00883DCF"/>
    <w:rsid w:val="008845EF"/>
    <w:rsid w:val="00884896"/>
    <w:rsid w:val="00887837"/>
    <w:rsid w:val="00890323"/>
    <w:rsid w:val="008905A0"/>
    <w:rsid w:val="008929F5"/>
    <w:rsid w:val="00892D99"/>
    <w:rsid w:val="00893400"/>
    <w:rsid w:val="0089464B"/>
    <w:rsid w:val="00896003"/>
    <w:rsid w:val="0089656E"/>
    <w:rsid w:val="008A0651"/>
    <w:rsid w:val="008A1CB7"/>
    <w:rsid w:val="008A4192"/>
    <w:rsid w:val="008A5955"/>
    <w:rsid w:val="008A6A6F"/>
    <w:rsid w:val="008A7100"/>
    <w:rsid w:val="008A7225"/>
    <w:rsid w:val="008B1285"/>
    <w:rsid w:val="008B2DB6"/>
    <w:rsid w:val="008B5812"/>
    <w:rsid w:val="008B587C"/>
    <w:rsid w:val="008B597A"/>
    <w:rsid w:val="008B68F2"/>
    <w:rsid w:val="008C11D6"/>
    <w:rsid w:val="008C1712"/>
    <w:rsid w:val="008C292C"/>
    <w:rsid w:val="008C2C16"/>
    <w:rsid w:val="008C311D"/>
    <w:rsid w:val="008C58E0"/>
    <w:rsid w:val="008C69CC"/>
    <w:rsid w:val="008D2AAB"/>
    <w:rsid w:val="008D3C8D"/>
    <w:rsid w:val="008D3E9A"/>
    <w:rsid w:val="008D4C13"/>
    <w:rsid w:val="008D4C3F"/>
    <w:rsid w:val="008D6F1D"/>
    <w:rsid w:val="008E03C2"/>
    <w:rsid w:val="008E0D72"/>
    <w:rsid w:val="008E25F1"/>
    <w:rsid w:val="008E5E9D"/>
    <w:rsid w:val="008E672A"/>
    <w:rsid w:val="008F2A5A"/>
    <w:rsid w:val="008F483A"/>
    <w:rsid w:val="008F4AC3"/>
    <w:rsid w:val="008F55B1"/>
    <w:rsid w:val="008F59E6"/>
    <w:rsid w:val="008F695A"/>
    <w:rsid w:val="009010C6"/>
    <w:rsid w:val="00902B76"/>
    <w:rsid w:val="0090344B"/>
    <w:rsid w:val="009045C5"/>
    <w:rsid w:val="00906084"/>
    <w:rsid w:val="0090669E"/>
    <w:rsid w:val="00907426"/>
    <w:rsid w:val="00912080"/>
    <w:rsid w:val="00914AD8"/>
    <w:rsid w:val="00920C5C"/>
    <w:rsid w:val="009222B7"/>
    <w:rsid w:val="00922540"/>
    <w:rsid w:val="00922C3F"/>
    <w:rsid w:val="009235FC"/>
    <w:rsid w:val="00925337"/>
    <w:rsid w:val="00925924"/>
    <w:rsid w:val="0092775A"/>
    <w:rsid w:val="00932FD7"/>
    <w:rsid w:val="009331EE"/>
    <w:rsid w:val="009355F4"/>
    <w:rsid w:val="00935AA0"/>
    <w:rsid w:val="00935EB9"/>
    <w:rsid w:val="009360FC"/>
    <w:rsid w:val="009409CB"/>
    <w:rsid w:val="009420DB"/>
    <w:rsid w:val="009421DD"/>
    <w:rsid w:val="00942989"/>
    <w:rsid w:val="0094459F"/>
    <w:rsid w:val="009446F3"/>
    <w:rsid w:val="00946E52"/>
    <w:rsid w:val="00954478"/>
    <w:rsid w:val="00957779"/>
    <w:rsid w:val="00961EB6"/>
    <w:rsid w:val="00963B28"/>
    <w:rsid w:val="00965182"/>
    <w:rsid w:val="00967227"/>
    <w:rsid w:val="009679AB"/>
    <w:rsid w:val="0097083B"/>
    <w:rsid w:val="00972AD5"/>
    <w:rsid w:val="00976D8E"/>
    <w:rsid w:val="00977A98"/>
    <w:rsid w:val="00980854"/>
    <w:rsid w:val="00981664"/>
    <w:rsid w:val="009852C1"/>
    <w:rsid w:val="00986426"/>
    <w:rsid w:val="00987498"/>
    <w:rsid w:val="00991A11"/>
    <w:rsid w:val="00992599"/>
    <w:rsid w:val="00992B52"/>
    <w:rsid w:val="00994AB3"/>
    <w:rsid w:val="00994C3D"/>
    <w:rsid w:val="009972BF"/>
    <w:rsid w:val="009978E3"/>
    <w:rsid w:val="009A140D"/>
    <w:rsid w:val="009A5660"/>
    <w:rsid w:val="009B17C8"/>
    <w:rsid w:val="009B379C"/>
    <w:rsid w:val="009B5278"/>
    <w:rsid w:val="009C175B"/>
    <w:rsid w:val="009C4735"/>
    <w:rsid w:val="009C4A31"/>
    <w:rsid w:val="009C4C73"/>
    <w:rsid w:val="009C7FE2"/>
    <w:rsid w:val="009D0767"/>
    <w:rsid w:val="009D40D6"/>
    <w:rsid w:val="009E177C"/>
    <w:rsid w:val="009E18F5"/>
    <w:rsid w:val="009E4218"/>
    <w:rsid w:val="009E6648"/>
    <w:rsid w:val="009F28F2"/>
    <w:rsid w:val="009F315A"/>
    <w:rsid w:val="009F46DC"/>
    <w:rsid w:val="00A00ACE"/>
    <w:rsid w:val="00A014C4"/>
    <w:rsid w:val="00A06CCC"/>
    <w:rsid w:val="00A07945"/>
    <w:rsid w:val="00A13448"/>
    <w:rsid w:val="00A14FB5"/>
    <w:rsid w:val="00A15C10"/>
    <w:rsid w:val="00A15C55"/>
    <w:rsid w:val="00A1651B"/>
    <w:rsid w:val="00A16FA7"/>
    <w:rsid w:val="00A264CF"/>
    <w:rsid w:val="00A26E4B"/>
    <w:rsid w:val="00A30F07"/>
    <w:rsid w:val="00A32543"/>
    <w:rsid w:val="00A328FD"/>
    <w:rsid w:val="00A32F9B"/>
    <w:rsid w:val="00A37113"/>
    <w:rsid w:val="00A3784A"/>
    <w:rsid w:val="00A40A8C"/>
    <w:rsid w:val="00A41DB9"/>
    <w:rsid w:val="00A43C2C"/>
    <w:rsid w:val="00A445B6"/>
    <w:rsid w:val="00A46692"/>
    <w:rsid w:val="00A503AF"/>
    <w:rsid w:val="00A526D1"/>
    <w:rsid w:val="00A52DE2"/>
    <w:rsid w:val="00A52E27"/>
    <w:rsid w:val="00A61615"/>
    <w:rsid w:val="00A61A19"/>
    <w:rsid w:val="00A62014"/>
    <w:rsid w:val="00A6203F"/>
    <w:rsid w:val="00A633DC"/>
    <w:rsid w:val="00A64915"/>
    <w:rsid w:val="00A67519"/>
    <w:rsid w:val="00A720F5"/>
    <w:rsid w:val="00A72CCD"/>
    <w:rsid w:val="00A738AA"/>
    <w:rsid w:val="00A77B46"/>
    <w:rsid w:val="00A80D80"/>
    <w:rsid w:val="00A80FE5"/>
    <w:rsid w:val="00A812CF"/>
    <w:rsid w:val="00A83A53"/>
    <w:rsid w:val="00A84409"/>
    <w:rsid w:val="00A844E9"/>
    <w:rsid w:val="00A913D5"/>
    <w:rsid w:val="00A94594"/>
    <w:rsid w:val="00A9485F"/>
    <w:rsid w:val="00A95195"/>
    <w:rsid w:val="00A95BC5"/>
    <w:rsid w:val="00A96580"/>
    <w:rsid w:val="00AA0BD2"/>
    <w:rsid w:val="00AA1292"/>
    <w:rsid w:val="00AA2059"/>
    <w:rsid w:val="00AA2485"/>
    <w:rsid w:val="00AA2C4C"/>
    <w:rsid w:val="00AA2F4E"/>
    <w:rsid w:val="00AA3614"/>
    <w:rsid w:val="00AA5D64"/>
    <w:rsid w:val="00AA602D"/>
    <w:rsid w:val="00AA647C"/>
    <w:rsid w:val="00AA65A5"/>
    <w:rsid w:val="00AA6A05"/>
    <w:rsid w:val="00AA7000"/>
    <w:rsid w:val="00AA7809"/>
    <w:rsid w:val="00AB055B"/>
    <w:rsid w:val="00AB109A"/>
    <w:rsid w:val="00AB1D4F"/>
    <w:rsid w:val="00AB58C9"/>
    <w:rsid w:val="00AB748C"/>
    <w:rsid w:val="00AC14B5"/>
    <w:rsid w:val="00AC1530"/>
    <w:rsid w:val="00AC24AE"/>
    <w:rsid w:val="00AC26FA"/>
    <w:rsid w:val="00AC6905"/>
    <w:rsid w:val="00AC6D24"/>
    <w:rsid w:val="00AC7A7D"/>
    <w:rsid w:val="00AD2EC4"/>
    <w:rsid w:val="00AD5FE4"/>
    <w:rsid w:val="00AD7EB6"/>
    <w:rsid w:val="00AE152C"/>
    <w:rsid w:val="00AE28F7"/>
    <w:rsid w:val="00AE2A85"/>
    <w:rsid w:val="00AE38EB"/>
    <w:rsid w:val="00AE60C5"/>
    <w:rsid w:val="00AE6B7D"/>
    <w:rsid w:val="00AE7FB3"/>
    <w:rsid w:val="00AF11E0"/>
    <w:rsid w:val="00AF26EF"/>
    <w:rsid w:val="00AF43B8"/>
    <w:rsid w:val="00AF4F9A"/>
    <w:rsid w:val="00AF65DD"/>
    <w:rsid w:val="00AF7CC5"/>
    <w:rsid w:val="00B001B5"/>
    <w:rsid w:val="00B0156B"/>
    <w:rsid w:val="00B03861"/>
    <w:rsid w:val="00B056A2"/>
    <w:rsid w:val="00B06112"/>
    <w:rsid w:val="00B108BB"/>
    <w:rsid w:val="00B11E64"/>
    <w:rsid w:val="00B11F53"/>
    <w:rsid w:val="00B15580"/>
    <w:rsid w:val="00B20BD7"/>
    <w:rsid w:val="00B2218B"/>
    <w:rsid w:val="00B2453A"/>
    <w:rsid w:val="00B252D8"/>
    <w:rsid w:val="00B30DD8"/>
    <w:rsid w:val="00B3198D"/>
    <w:rsid w:val="00B33F3C"/>
    <w:rsid w:val="00B35774"/>
    <w:rsid w:val="00B35D0F"/>
    <w:rsid w:val="00B45D1A"/>
    <w:rsid w:val="00B542C8"/>
    <w:rsid w:val="00B5555C"/>
    <w:rsid w:val="00B6064C"/>
    <w:rsid w:val="00B606FE"/>
    <w:rsid w:val="00B61486"/>
    <w:rsid w:val="00B62A34"/>
    <w:rsid w:val="00B62D12"/>
    <w:rsid w:val="00B64088"/>
    <w:rsid w:val="00B64237"/>
    <w:rsid w:val="00B6480A"/>
    <w:rsid w:val="00B65C9A"/>
    <w:rsid w:val="00B662B3"/>
    <w:rsid w:val="00B662CF"/>
    <w:rsid w:val="00B67893"/>
    <w:rsid w:val="00B70119"/>
    <w:rsid w:val="00B73089"/>
    <w:rsid w:val="00B75DE4"/>
    <w:rsid w:val="00B7686E"/>
    <w:rsid w:val="00B76C09"/>
    <w:rsid w:val="00B82516"/>
    <w:rsid w:val="00B83887"/>
    <w:rsid w:val="00B90E6A"/>
    <w:rsid w:val="00BA2913"/>
    <w:rsid w:val="00BA2956"/>
    <w:rsid w:val="00BA4931"/>
    <w:rsid w:val="00BA7111"/>
    <w:rsid w:val="00BA7941"/>
    <w:rsid w:val="00BB00EF"/>
    <w:rsid w:val="00BB0244"/>
    <w:rsid w:val="00BB0FB3"/>
    <w:rsid w:val="00BB287B"/>
    <w:rsid w:val="00BB32A9"/>
    <w:rsid w:val="00BB3844"/>
    <w:rsid w:val="00BB3D0F"/>
    <w:rsid w:val="00BB463C"/>
    <w:rsid w:val="00BB4809"/>
    <w:rsid w:val="00BB548F"/>
    <w:rsid w:val="00BB59A4"/>
    <w:rsid w:val="00BB6B98"/>
    <w:rsid w:val="00BB73DA"/>
    <w:rsid w:val="00BC1032"/>
    <w:rsid w:val="00BC18DA"/>
    <w:rsid w:val="00BC2047"/>
    <w:rsid w:val="00BC34F7"/>
    <w:rsid w:val="00BC4D9A"/>
    <w:rsid w:val="00BC50F9"/>
    <w:rsid w:val="00BC7337"/>
    <w:rsid w:val="00BD1425"/>
    <w:rsid w:val="00BD36DE"/>
    <w:rsid w:val="00BD4E96"/>
    <w:rsid w:val="00BD6110"/>
    <w:rsid w:val="00BD68C7"/>
    <w:rsid w:val="00BD6E41"/>
    <w:rsid w:val="00BD7DB1"/>
    <w:rsid w:val="00BE1719"/>
    <w:rsid w:val="00BE1783"/>
    <w:rsid w:val="00BE1B72"/>
    <w:rsid w:val="00BE3D23"/>
    <w:rsid w:val="00BE4352"/>
    <w:rsid w:val="00BE6814"/>
    <w:rsid w:val="00BE7448"/>
    <w:rsid w:val="00BF1CE0"/>
    <w:rsid w:val="00BF2D70"/>
    <w:rsid w:val="00BF4C3B"/>
    <w:rsid w:val="00BF60DA"/>
    <w:rsid w:val="00C01F04"/>
    <w:rsid w:val="00C025EA"/>
    <w:rsid w:val="00C028D9"/>
    <w:rsid w:val="00C04135"/>
    <w:rsid w:val="00C04CE8"/>
    <w:rsid w:val="00C076FD"/>
    <w:rsid w:val="00C1002B"/>
    <w:rsid w:val="00C10DCB"/>
    <w:rsid w:val="00C115AF"/>
    <w:rsid w:val="00C116BC"/>
    <w:rsid w:val="00C130C7"/>
    <w:rsid w:val="00C13C5A"/>
    <w:rsid w:val="00C1500D"/>
    <w:rsid w:val="00C17B68"/>
    <w:rsid w:val="00C2073B"/>
    <w:rsid w:val="00C20C43"/>
    <w:rsid w:val="00C26F25"/>
    <w:rsid w:val="00C2729D"/>
    <w:rsid w:val="00C309B7"/>
    <w:rsid w:val="00C319A6"/>
    <w:rsid w:val="00C3335E"/>
    <w:rsid w:val="00C3373B"/>
    <w:rsid w:val="00C409EB"/>
    <w:rsid w:val="00C42FA5"/>
    <w:rsid w:val="00C43811"/>
    <w:rsid w:val="00C43C8F"/>
    <w:rsid w:val="00C44905"/>
    <w:rsid w:val="00C458F3"/>
    <w:rsid w:val="00C465D8"/>
    <w:rsid w:val="00C51ABF"/>
    <w:rsid w:val="00C51EE2"/>
    <w:rsid w:val="00C5246A"/>
    <w:rsid w:val="00C53AAE"/>
    <w:rsid w:val="00C569EC"/>
    <w:rsid w:val="00C56F07"/>
    <w:rsid w:val="00C60E42"/>
    <w:rsid w:val="00C60F2C"/>
    <w:rsid w:val="00C619C5"/>
    <w:rsid w:val="00C65544"/>
    <w:rsid w:val="00C67E6B"/>
    <w:rsid w:val="00C70909"/>
    <w:rsid w:val="00C71371"/>
    <w:rsid w:val="00C73670"/>
    <w:rsid w:val="00C737BB"/>
    <w:rsid w:val="00C74EFB"/>
    <w:rsid w:val="00C7538E"/>
    <w:rsid w:val="00C75B2A"/>
    <w:rsid w:val="00C770BF"/>
    <w:rsid w:val="00C83911"/>
    <w:rsid w:val="00C84EE3"/>
    <w:rsid w:val="00C91516"/>
    <w:rsid w:val="00C91874"/>
    <w:rsid w:val="00C91ACD"/>
    <w:rsid w:val="00C91F63"/>
    <w:rsid w:val="00C925A4"/>
    <w:rsid w:val="00C929D4"/>
    <w:rsid w:val="00C94362"/>
    <w:rsid w:val="00C95D53"/>
    <w:rsid w:val="00C972B7"/>
    <w:rsid w:val="00C9769C"/>
    <w:rsid w:val="00CA164E"/>
    <w:rsid w:val="00CA2676"/>
    <w:rsid w:val="00CA3282"/>
    <w:rsid w:val="00CA60BD"/>
    <w:rsid w:val="00CA6222"/>
    <w:rsid w:val="00CA7128"/>
    <w:rsid w:val="00CB03F1"/>
    <w:rsid w:val="00CB3665"/>
    <w:rsid w:val="00CB4BEC"/>
    <w:rsid w:val="00CB4C44"/>
    <w:rsid w:val="00CB7EB6"/>
    <w:rsid w:val="00CC1A28"/>
    <w:rsid w:val="00CC2107"/>
    <w:rsid w:val="00CC4248"/>
    <w:rsid w:val="00CC51A6"/>
    <w:rsid w:val="00CD03E3"/>
    <w:rsid w:val="00CD0EED"/>
    <w:rsid w:val="00CD130A"/>
    <w:rsid w:val="00CD312C"/>
    <w:rsid w:val="00CD38F4"/>
    <w:rsid w:val="00CD457D"/>
    <w:rsid w:val="00CD4E4A"/>
    <w:rsid w:val="00CD6AE9"/>
    <w:rsid w:val="00CE0E4B"/>
    <w:rsid w:val="00CE2B1E"/>
    <w:rsid w:val="00CE361A"/>
    <w:rsid w:val="00CE430B"/>
    <w:rsid w:val="00CE6801"/>
    <w:rsid w:val="00CE6F9A"/>
    <w:rsid w:val="00CE703F"/>
    <w:rsid w:val="00CE74CC"/>
    <w:rsid w:val="00CF1182"/>
    <w:rsid w:val="00CF1183"/>
    <w:rsid w:val="00CF5252"/>
    <w:rsid w:val="00CF59BB"/>
    <w:rsid w:val="00CF6091"/>
    <w:rsid w:val="00CF7171"/>
    <w:rsid w:val="00D009F7"/>
    <w:rsid w:val="00D00B36"/>
    <w:rsid w:val="00D0107E"/>
    <w:rsid w:val="00D011C0"/>
    <w:rsid w:val="00D04162"/>
    <w:rsid w:val="00D04E87"/>
    <w:rsid w:val="00D04EA9"/>
    <w:rsid w:val="00D0592E"/>
    <w:rsid w:val="00D07520"/>
    <w:rsid w:val="00D07762"/>
    <w:rsid w:val="00D179DB"/>
    <w:rsid w:val="00D205A5"/>
    <w:rsid w:val="00D20E14"/>
    <w:rsid w:val="00D20FBC"/>
    <w:rsid w:val="00D21DAE"/>
    <w:rsid w:val="00D2410F"/>
    <w:rsid w:val="00D26AF9"/>
    <w:rsid w:val="00D27F8D"/>
    <w:rsid w:val="00D31648"/>
    <w:rsid w:val="00D33DF3"/>
    <w:rsid w:val="00D347CD"/>
    <w:rsid w:val="00D3499E"/>
    <w:rsid w:val="00D35FB2"/>
    <w:rsid w:val="00D377D6"/>
    <w:rsid w:val="00D42856"/>
    <w:rsid w:val="00D4368D"/>
    <w:rsid w:val="00D44123"/>
    <w:rsid w:val="00D44443"/>
    <w:rsid w:val="00D450C6"/>
    <w:rsid w:val="00D477E2"/>
    <w:rsid w:val="00D5180A"/>
    <w:rsid w:val="00D52A28"/>
    <w:rsid w:val="00D5313A"/>
    <w:rsid w:val="00D53669"/>
    <w:rsid w:val="00D53A03"/>
    <w:rsid w:val="00D5416A"/>
    <w:rsid w:val="00D57975"/>
    <w:rsid w:val="00D602C5"/>
    <w:rsid w:val="00D6138D"/>
    <w:rsid w:val="00D617D4"/>
    <w:rsid w:val="00D61ED6"/>
    <w:rsid w:val="00D63539"/>
    <w:rsid w:val="00D64EE9"/>
    <w:rsid w:val="00D65A03"/>
    <w:rsid w:val="00D65C13"/>
    <w:rsid w:val="00D66414"/>
    <w:rsid w:val="00D67DAE"/>
    <w:rsid w:val="00D72651"/>
    <w:rsid w:val="00D72EAB"/>
    <w:rsid w:val="00D73154"/>
    <w:rsid w:val="00D75015"/>
    <w:rsid w:val="00D75906"/>
    <w:rsid w:val="00D769C5"/>
    <w:rsid w:val="00D82F88"/>
    <w:rsid w:val="00D84D1C"/>
    <w:rsid w:val="00D8541E"/>
    <w:rsid w:val="00D86A46"/>
    <w:rsid w:val="00D91EC8"/>
    <w:rsid w:val="00D92319"/>
    <w:rsid w:val="00D92F19"/>
    <w:rsid w:val="00D932AE"/>
    <w:rsid w:val="00D94808"/>
    <w:rsid w:val="00D95D3E"/>
    <w:rsid w:val="00D968C6"/>
    <w:rsid w:val="00D97927"/>
    <w:rsid w:val="00DA5B5D"/>
    <w:rsid w:val="00DB0A48"/>
    <w:rsid w:val="00DB2067"/>
    <w:rsid w:val="00DB2934"/>
    <w:rsid w:val="00DB391E"/>
    <w:rsid w:val="00DB3FD6"/>
    <w:rsid w:val="00DB557D"/>
    <w:rsid w:val="00DB5FE2"/>
    <w:rsid w:val="00DB64CE"/>
    <w:rsid w:val="00DB763C"/>
    <w:rsid w:val="00DC00A3"/>
    <w:rsid w:val="00DC0AD3"/>
    <w:rsid w:val="00DC3F34"/>
    <w:rsid w:val="00DC63DA"/>
    <w:rsid w:val="00DC6615"/>
    <w:rsid w:val="00DC6B2E"/>
    <w:rsid w:val="00DD00D6"/>
    <w:rsid w:val="00DD1746"/>
    <w:rsid w:val="00DD38C5"/>
    <w:rsid w:val="00DD3BA6"/>
    <w:rsid w:val="00DD4DC7"/>
    <w:rsid w:val="00DD6F44"/>
    <w:rsid w:val="00DE22A9"/>
    <w:rsid w:val="00DE5FBB"/>
    <w:rsid w:val="00DE6FDC"/>
    <w:rsid w:val="00DE7E78"/>
    <w:rsid w:val="00DF03D0"/>
    <w:rsid w:val="00DF0B5F"/>
    <w:rsid w:val="00DF0C70"/>
    <w:rsid w:val="00DF1CA2"/>
    <w:rsid w:val="00DF2A03"/>
    <w:rsid w:val="00E02221"/>
    <w:rsid w:val="00E03F47"/>
    <w:rsid w:val="00E04A99"/>
    <w:rsid w:val="00E10F07"/>
    <w:rsid w:val="00E11CB7"/>
    <w:rsid w:val="00E12577"/>
    <w:rsid w:val="00E13345"/>
    <w:rsid w:val="00E1394C"/>
    <w:rsid w:val="00E144A0"/>
    <w:rsid w:val="00E26D24"/>
    <w:rsid w:val="00E2728F"/>
    <w:rsid w:val="00E320B1"/>
    <w:rsid w:val="00E335F1"/>
    <w:rsid w:val="00E34A00"/>
    <w:rsid w:val="00E3535C"/>
    <w:rsid w:val="00E362DC"/>
    <w:rsid w:val="00E374CA"/>
    <w:rsid w:val="00E419CF"/>
    <w:rsid w:val="00E43C30"/>
    <w:rsid w:val="00E45367"/>
    <w:rsid w:val="00E51D0F"/>
    <w:rsid w:val="00E5448C"/>
    <w:rsid w:val="00E5579B"/>
    <w:rsid w:val="00E55D08"/>
    <w:rsid w:val="00E56B75"/>
    <w:rsid w:val="00E603F4"/>
    <w:rsid w:val="00E618C6"/>
    <w:rsid w:val="00E635E1"/>
    <w:rsid w:val="00E6409C"/>
    <w:rsid w:val="00E64144"/>
    <w:rsid w:val="00E66DA8"/>
    <w:rsid w:val="00E67448"/>
    <w:rsid w:val="00E704AC"/>
    <w:rsid w:val="00E70693"/>
    <w:rsid w:val="00E708D8"/>
    <w:rsid w:val="00E714A9"/>
    <w:rsid w:val="00E720B1"/>
    <w:rsid w:val="00E752FC"/>
    <w:rsid w:val="00E75511"/>
    <w:rsid w:val="00E757DB"/>
    <w:rsid w:val="00E771D0"/>
    <w:rsid w:val="00E8184F"/>
    <w:rsid w:val="00E83D23"/>
    <w:rsid w:val="00E844FF"/>
    <w:rsid w:val="00E94FA2"/>
    <w:rsid w:val="00E96642"/>
    <w:rsid w:val="00E969FC"/>
    <w:rsid w:val="00E97346"/>
    <w:rsid w:val="00E97767"/>
    <w:rsid w:val="00EA0D73"/>
    <w:rsid w:val="00EA1C71"/>
    <w:rsid w:val="00EA6F64"/>
    <w:rsid w:val="00EA70AB"/>
    <w:rsid w:val="00EA75BF"/>
    <w:rsid w:val="00EB047B"/>
    <w:rsid w:val="00EB0CEE"/>
    <w:rsid w:val="00EB227A"/>
    <w:rsid w:val="00EB2F07"/>
    <w:rsid w:val="00EB32B9"/>
    <w:rsid w:val="00EB46D3"/>
    <w:rsid w:val="00EB6FBE"/>
    <w:rsid w:val="00EC4993"/>
    <w:rsid w:val="00EC59E1"/>
    <w:rsid w:val="00EC6392"/>
    <w:rsid w:val="00EC64D9"/>
    <w:rsid w:val="00EC73D3"/>
    <w:rsid w:val="00EC7A8F"/>
    <w:rsid w:val="00ED26BF"/>
    <w:rsid w:val="00ED5026"/>
    <w:rsid w:val="00ED6524"/>
    <w:rsid w:val="00ED7BC1"/>
    <w:rsid w:val="00EE188A"/>
    <w:rsid w:val="00EE3911"/>
    <w:rsid w:val="00EE5D66"/>
    <w:rsid w:val="00EE69DC"/>
    <w:rsid w:val="00EF15C7"/>
    <w:rsid w:val="00EF310D"/>
    <w:rsid w:val="00EF3461"/>
    <w:rsid w:val="00EF64B1"/>
    <w:rsid w:val="00EF7CB1"/>
    <w:rsid w:val="00F01214"/>
    <w:rsid w:val="00F022A7"/>
    <w:rsid w:val="00F041BF"/>
    <w:rsid w:val="00F051FA"/>
    <w:rsid w:val="00F0663C"/>
    <w:rsid w:val="00F073FB"/>
    <w:rsid w:val="00F1026B"/>
    <w:rsid w:val="00F12003"/>
    <w:rsid w:val="00F129ED"/>
    <w:rsid w:val="00F130F3"/>
    <w:rsid w:val="00F13792"/>
    <w:rsid w:val="00F1398F"/>
    <w:rsid w:val="00F15AA7"/>
    <w:rsid w:val="00F167EB"/>
    <w:rsid w:val="00F16A0C"/>
    <w:rsid w:val="00F16DF0"/>
    <w:rsid w:val="00F17ACD"/>
    <w:rsid w:val="00F204C5"/>
    <w:rsid w:val="00F20FA6"/>
    <w:rsid w:val="00F27ED8"/>
    <w:rsid w:val="00F34967"/>
    <w:rsid w:val="00F37AAD"/>
    <w:rsid w:val="00F42917"/>
    <w:rsid w:val="00F42D2B"/>
    <w:rsid w:val="00F43702"/>
    <w:rsid w:val="00F43734"/>
    <w:rsid w:val="00F43DCE"/>
    <w:rsid w:val="00F44628"/>
    <w:rsid w:val="00F44820"/>
    <w:rsid w:val="00F45980"/>
    <w:rsid w:val="00F4682F"/>
    <w:rsid w:val="00F504D5"/>
    <w:rsid w:val="00F53437"/>
    <w:rsid w:val="00F55609"/>
    <w:rsid w:val="00F560A3"/>
    <w:rsid w:val="00F56B4D"/>
    <w:rsid w:val="00F56CF7"/>
    <w:rsid w:val="00F5753D"/>
    <w:rsid w:val="00F60042"/>
    <w:rsid w:val="00F61711"/>
    <w:rsid w:val="00F61B2E"/>
    <w:rsid w:val="00F63354"/>
    <w:rsid w:val="00F658C9"/>
    <w:rsid w:val="00F670DA"/>
    <w:rsid w:val="00F71C62"/>
    <w:rsid w:val="00F71FDE"/>
    <w:rsid w:val="00F731E6"/>
    <w:rsid w:val="00F760E3"/>
    <w:rsid w:val="00F77626"/>
    <w:rsid w:val="00F814A8"/>
    <w:rsid w:val="00F81F41"/>
    <w:rsid w:val="00F857D4"/>
    <w:rsid w:val="00F86712"/>
    <w:rsid w:val="00F87A57"/>
    <w:rsid w:val="00F9257A"/>
    <w:rsid w:val="00FA0090"/>
    <w:rsid w:val="00FA0269"/>
    <w:rsid w:val="00FA1383"/>
    <w:rsid w:val="00FA262A"/>
    <w:rsid w:val="00FA316D"/>
    <w:rsid w:val="00FA4F69"/>
    <w:rsid w:val="00FA4FA6"/>
    <w:rsid w:val="00FB03DA"/>
    <w:rsid w:val="00FB3107"/>
    <w:rsid w:val="00FB49E8"/>
    <w:rsid w:val="00FC20F7"/>
    <w:rsid w:val="00FC57F3"/>
    <w:rsid w:val="00FC7240"/>
    <w:rsid w:val="00FD07C4"/>
    <w:rsid w:val="00FD1100"/>
    <w:rsid w:val="00FD5CBF"/>
    <w:rsid w:val="00FE4EC5"/>
    <w:rsid w:val="00FE64C4"/>
    <w:rsid w:val="00FF4907"/>
    <w:rsid w:val="00FF75FC"/>
    <w:rsid w:val="00FF79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695A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31">
    <w:name w:val="Body Text 31"/>
    <w:basedOn w:val="Normal"/>
    <w:uiPriority w:val="99"/>
    <w:rsid w:val="0090669E"/>
    <w:pPr>
      <w:spacing w:before="240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abzacixml">
    <w:name w:val="abzaci_xml"/>
    <w:basedOn w:val="PlainText"/>
    <w:autoRedefine/>
    <w:uiPriority w:val="99"/>
    <w:rsid w:val="0046335F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46335F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mimgebixml">
    <w:name w:val="mimgebi_xml"/>
    <w:basedOn w:val="Normal"/>
    <w:uiPriority w:val="99"/>
    <w:rsid w:val="0046335F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46335F"/>
    <w:pPr>
      <w:spacing w:before="120"/>
      <w:jc w:val="center"/>
    </w:pPr>
    <w:rPr>
      <w:b/>
      <w:bCs/>
      <w:lang w:val="fr-FR"/>
    </w:rPr>
  </w:style>
  <w:style w:type="paragraph" w:customStyle="1" w:styleId="tarigixml">
    <w:name w:val="tarigi_xml"/>
    <w:basedOn w:val="abzacixml"/>
    <w:autoRedefine/>
    <w:uiPriority w:val="99"/>
    <w:rsid w:val="0046335F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adgilixml">
    <w:name w:val="adgili_xml"/>
    <w:basedOn w:val="Normal"/>
    <w:uiPriority w:val="99"/>
    <w:rsid w:val="0046335F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sulcvlilebaxml">
    <w:name w:val="sul_cvlileba_xml"/>
    <w:basedOn w:val="Normal"/>
    <w:autoRedefine/>
    <w:uiPriority w:val="99"/>
    <w:rsid w:val="0046335F"/>
    <w:pPr>
      <w:spacing w:after="0" w:line="240" w:lineRule="auto"/>
      <w:ind w:firstLine="283"/>
      <w:outlineLvl w:val="0"/>
    </w:pPr>
    <w:rPr>
      <w:rFonts w:ascii="Sylfaen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46335F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46335F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46335F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atauri2">
    <w:name w:val="satauri2"/>
    <w:basedOn w:val="Normal"/>
    <w:uiPriority w:val="99"/>
    <w:rsid w:val="0046335F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46335F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46335F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46335F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076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6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129</Words>
  <Characters>739</Characters>
  <Application>Microsoft Office Outlook</Application>
  <DocSecurity>0</DocSecurity>
  <Lines>0</Lines>
  <Paragraphs>0</Paragraphs>
  <ScaleCrop>false</ScaleCrop>
  <Company>RePack by SPecialiST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gkarkashadze</dc:creator>
  <cp:keywords/>
  <dc:description/>
  <cp:lastModifiedBy>tphailodze</cp:lastModifiedBy>
  <cp:revision>4</cp:revision>
  <cp:lastPrinted>2015-01-28T10:59:00Z</cp:lastPrinted>
  <dcterms:created xsi:type="dcterms:W3CDTF">2015-03-06T09:16:00Z</dcterms:created>
  <dcterms:modified xsi:type="dcterms:W3CDTF">2015-03-16T09:59:00Z</dcterms:modified>
</cp:coreProperties>
</file>