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21A" w:rsidRPr="00E5086B" w:rsidRDefault="00A8321A" w:rsidP="00E5086B">
      <w:pPr>
        <w:pStyle w:val="mimgebixml0"/>
        <w:rPr>
          <w:lang w:val="ka-GE"/>
        </w:rPr>
      </w:pPr>
      <w:r w:rsidRPr="00E5086B">
        <w:rPr>
          <w:lang w:val="ka-GE"/>
        </w:rPr>
        <w:t>საქართველოს მთავრობის</w:t>
      </w:r>
    </w:p>
    <w:p w:rsidR="00A8321A" w:rsidRPr="00E5086B" w:rsidRDefault="00A8321A" w:rsidP="00E5086B">
      <w:pPr>
        <w:pStyle w:val="saxexml0"/>
        <w:rPr>
          <w:lang w:val="en-US"/>
        </w:rPr>
      </w:pPr>
      <w:r w:rsidRPr="00E5086B">
        <w:t>განკარგულება №12</w:t>
      </w:r>
      <w:r w:rsidRPr="00E5086B">
        <w:rPr>
          <w:lang w:val="en-US"/>
        </w:rPr>
        <w:t>4</w:t>
      </w:r>
    </w:p>
    <w:p w:rsidR="00A8321A" w:rsidRPr="00E5086B" w:rsidRDefault="00A8321A" w:rsidP="00E5086B">
      <w:pPr>
        <w:pStyle w:val="tarigixml0"/>
        <w:rPr>
          <w:lang w:val="ka-GE"/>
        </w:rPr>
      </w:pPr>
      <w:r w:rsidRPr="00E5086B">
        <w:rPr>
          <w:lang w:val="ka-GE"/>
        </w:rPr>
        <w:t>2015 წლის 3 თებერვალი</w:t>
      </w:r>
    </w:p>
    <w:p w:rsidR="00A8321A" w:rsidRPr="00E5086B" w:rsidRDefault="00A8321A" w:rsidP="00E5086B">
      <w:pPr>
        <w:pStyle w:val="adgilixml"/>
        <w:rPr>
          <w:lang w:val="ka-GE"/>
        </w:rPr>
      </w:pPr>
      <w:r w:rsidRPr="00E5086B">
        <w:rPr>
          <w:lang w:val="ka-GE"/>
        </w:rPr>
        <w:t>ქ. თბილისი</w:t>
      </w:r>
    </w:p>
    <w:p w:rsidR="00A8321A" w:rsidRPr="00E5086B" w:rsidRDefault="00A8321A" w:rsidP="00E5086B">
      <w:pPr>
        <w:pStyle w:val="sataurixml0"/>
        <w:rPr>
          <w:bdr w:val="none" w:sz="0" w:space="0" w:color="auto" w:frame="1"/>
          <w:lang w:val="ka-GE"/>
        </w:rPr>
      </w:pPr>
      <w:r w:rsidRPr="00E5086B">
        <w:rPr>
          <w:bdr w:val="none" w:sz="0" w:space="0" w:color="auto" w:frame="1"/>
          <w:lang w:val="ka-GE"/>
        </w:rPr>
        <w:t>ცალკეული სასოფლო-სამეურნეო დანიშნულების მიწის ნაკვეთების</w:t>
      </w:r>
      <w:r>
        <w:rPr>
          <w:bdr w:val="none" w:sz="0" w:space="0" w:color="auto" w:frame="1"/>
        </w:rPr>
        <w:t xml:space="preserve"> </w:t>
      </w:r>
      <w:r w:rsidRPr="00E5086B">
        <w:rPr>
          <w:bdr w:val="none" w:sz="0" w:space="0" w:color="auto" w:frame="1"/>
          <w:lang w:val="ka-GE"/>
        </w:rPr>
        <w:t>მიზნობრივი დანიშნულების ცვლილების თაობაზე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E5086B">
        <w:rPr>
          <w:vertAlign w:val="superscript"/>
          <w:lang w:val="ka-GE"/>
        </w:rPr>
        <w:t>1</w:t>
      </w:r>
      <w:r w:rsidRPr="00E5086B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ა) სახელმწიფოს საკუთრებაში არსებულ სასოფლო-სამეურნეო დანიშნულების 100.00 კვ.მ მიწის ნაკვეთს, მდებარე მისამართზე: მუნიციპალიტეტი ხელვაჩაური, სოფელი ერგე; მიწის (უძრავი ქონების) საკადასტრო კოდი − №22.26.11.069,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ბ) სახელმწიფოს საკუთრებაში არსებულ სასოფლო-სამეურნეო დანიშნულების 121.00 კვ.მ მიწის ნაკვეთს, მდებარე მისამართზე: მუნიციპალიტეტი ხელვაჩაური, სოფელი მახო; მიწის (უძრავი ქონების) საკადასტრო კოდი − №22.28.09.502,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გ) სახელმწიფოს საკუთრებაში არსებულ სასოფლო-სამეურნეო დანიშნულების 256.00 კვ.მ მიწის ნაკვეთს, მდებარე მისამართზე: მუნიციპალიტეტი ხელვაჩაური, დაბა ხელვაჩაური; მიწის (უძრავი ქონების) საკადასტრო კოდი − №22.28.04.384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დ) სახელმწიფოს საკუთრებაში არსებულ სასოფლო-სამეურნეო დანიშნულების 140.00 კვ.მ მიწის ნაკვეთს, მდებარე მისამართზე: მუნიციპალიტეტი ხელვაჩაური, სოფელი მახო; მიწის (უძრავი ქონების) საკადასტრო კოდი − №22.28.09.503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ე) სახელმწიფოს საკუთრებაში არსებულ სასოფლო-სამეურნეო დანიშნულების 122.00 კვ.მ მიწის ნაკვეთს, მდებარე მისამართზე: მუნიციპალიტეტი ხელვაჩაური, სოფელი მირვეთი; მიწის (უძრავი ქონების) საკადასტრო კოდი − №22.31.03.293,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ვ) სახელმწიფოს საკუთრებაში არსებულ სასოფლო-სამეურნეო დანიშნულების 144.00 კვ.მ მიწის ნაკვეთს, მდებარე მისამართზე: მუნიციპალიტეტი ხელვაჩაური, სოფელი მირვეთი; მიწის (უძრავი ქონების) საკადასტრო კოდი − №22.31.03.292,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ზ) სახელმწიფოს საკუთრებაში არსებულ სასოფლო-სამეურნეო დანიშნულების 225.00 კვ.მ მიწის ნაკვეთს, მდებარე მისამართზე: მუნიციპალიტეტი ხელვაჩაური, სოფელი მირვეთი; მიწის (უძრავი ქონების) საკადასტრო კოდი − №22.31.03.291,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თ) სახელმწიფოს საკუთრებაში არსებულ სასოფლო-სამეურნეო დანიშნულების 144.00 კვ.მ მიწის ნაკვეთს, მდებარე მისამართზე: მუნიციპალიტეტი ხელვაჩაური, სოფელი აჭარისწყალი; მიწის (უძრავი ქონების) საკადასტრო კოდი −№22.31.03.289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ი) სახელმწიფოს საკუთრებაში არსებულ სასოფლო-სამეურნეო დანიშნულების 196.00 კვ.მ მიწის ნაკვეთს, მდებარე მისამართზე: მუნიციპალიტეტი ხელვაჩაური, სოფელი კირნათი; მიწის (უძრავი ქონების) საკადასტრო კოდი − №22.32.02.750 მიზნობრივი დანიშნულება შეეცვალოს არასასოფლო-სამეურნეო დანიშნულებით;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კ) სახელმწიფოს საკუთრებაში არსებულ სასოფლო-სამეურნეო დანიშნულების 229.00 კვ.მ მიწის ნაკვეთს, მდებარე მისამართზე: მუნიციპალიტეტი ხელვაჩაური, სოფელი მახო; მიწის (უძრავი ქონების) საკადასტრო კოდი − №22.28.06.303 მიზნობრივი დანიშნულება შეეცვალოს არასასოფლო-სამეურნეო დანიშნულებით.</w:t>
      </w:r>
    </w:p>
    <w:p w:rsidR="00A8321A" w:rsidRPr="00E5086B" w:rsidRDefault="00A8321A" w:rsidP="00E5086B">
      <w:pPr>
        <w:pStyle w:val="abzacixml0"/>
        <w:rPr>
          <w:lang w:val="ka-GE"/>
        </w:rPr>
      </w:pPr>
      <w:r w:rsidRPr="00E5086B">
        <w:rPr>
          <w:lang w:val="ka-GE"/>
        </w:rPr>
        <w:t>2. საქართველოს იუსტიციის სამინისტროს მმართველობის სფეროში მოქმედმა სსიპ - საჯარო რეესტრის ეროვნულმა სააგენტომ, ამ განკარგულების შეს</w:t>
      </w:r>
      <w:r w:rsidRPr="00E5086B">
        <w:rPr>
          <w:lang w:val="ka-GE"/>
        </w:rPr>
        <w:softHyphen/>
        <w:t>რუ</w:t>
      </w:r>
      <w:r w:rsidRPr="00E5086B">
        <w:rPr>
          <w:lang w:val="ka-GE"/>
        </w:rPr>
        <w:softHyphen/>
        <w:t>ლე</w:t>
      </w:r>
      <w:r w:rsidRPr="00E5086B">
        <w:rPr>
          <w:lang w:val="ka-GE"/>
        </w:rPr>
        <w:softHyphen/>
        <w:t>ბის მიზ</w:t>
      </w:r>
      <w:r w:rsidRPr="00E5086B">
        <w:rPr>
          <w:lang w:val="ka-GE"/>
        </w:rPr>
        <w:softHyphen/>
        <w:t>ნით, უზ</w:t>
      </w:r>
      <w:r w:rsidRPr="00E5086B">
        <w:rPr>
          <w:lang w:val="ka-GE"/>
        </w:rPr>
        <w:softHyphen/>
        <w:t>რუნველყოს მის კომპეტენციაში შემავა</w:t>
      </w:r>
      <w:r w:rsidRPr="00E5086B">
        <w:rPr>
          <w:lang w:val="ka-GE"/>
        </w:rPr>
        <w:softHyphen/>
        <w:t>ლი შესაბამისი სარეგისტრაციო ქმედებების კანონმდებლობით დადგენილი წესით განხორ</w:t>
      </w:r>
      <w:r w:rsidRPr="00E5086B">
        <w:rPr>
          <w:lang w:val="ka-GE"/>
        </w:rPr>
        <w:softHyphen/>
        <w:t>ცი</w:t>
      </w:r>
      <w:r w:rsidRPr="00E5086B">
        <w:rPr>
          <w:lang w:val="ka-GE"/>
        </w:rPr>
        <w:softHyphen/>
        <w:t xml:space="preserve">ელება. </w:t>
      </w:r>
    </w:p>
    <w:p w:rsidR="00A8321A" w:rsidRPr="00E5086B" w:rsidRDefault="00A8321A" w:rsidP="00E5086B">
      <w:pPr>
        <w:pStyle w:val="khelmoceraxml"/>
        <w:rPr>
          <w:bdr w:val="none" w:sz="0" w:space="0" w:color="auto" w:frame="1"/>
          <w:lang w:val="ka-GE"/>
        </w:rPr>
      </w:pPr>
      <w:r w:rsidRPr="00E5086B">
        <w:rPr>
          <w:bdr w:val="none" w:sz="0" w:space="0" w:color="auto" w:frame="1"/>
          <w:lang w:val="ka-GE"/>
        </w:rPr>
        <w:t>პრემიერ-მინისტრი</w:t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  <w:lang w:val="ka-GE"/>
        </w:rPr>
        <w:t xml:space="preserve"> </w:t>
      </w:r>
      <w:r w:rsidRPr="00E5086B">
        <w:rPr>
          <w:bdr w:val="none" w:sz="0" w:space="0" w:color="auto" w:frame="1"/>
          <w:lang w:val="ka-GE"/>
        </w:rPr>
        <w:t>ირაკლი ღარიბაშვილი</w:t>
      </w:r>
    </w:p>
    <w:p w:rsidR="00A8321A" w:rsidRPr="00E5086B" w:rsidRDefault="00A8321A" w:rsidP="00E5086B">
      <w:pPr>
        <w:pStyle w:val="abzacixml0"/>
        <w:rPr>
          <w:b/>
          <w:bCs/>
          <w:bdr w:val="none" w:sz="0" w:space="0" w:color="auto" w:frame="1"/>
          <w:lang w:val="ka-GE"/>
        </w:rPr>
      </w:pPr>
      <w:r>
        <w:rPr>
          <w:b/>
          <w:bCs/>
          <w:bdr w:val="none" w:sz="0" w:space="0" w:color="auto" w:frame="1"/>
          <w:lang w:val="ka-GE"/>
        </w:rPr>
        <w:t xml:space="preserve"> </w:t>
      </w:r>
    </w:p>
    <w:p w:rsidR="00A8321A" w:rsidRPr="00E5086B" w:rsidRDefault="00A8321A" w:rsidP="00E5086B">
      <w:pPr>
        <w:pStyle w:val="abzacixml0"/>
        <w:rPr>
          <w:b/>
          <w:bCs/>
          <w:bdr w:val="none" w:sz="0" w:space="0" w:color="auto" w:frame="1"/>
          <w:lang w:val="ka-GE"/>
        </w:rPr>
      </w:pPr>
    </w:p>
    <w:p w:rsidR="00A8321A" w:rsidRPr="00E5086B" w:rsidRDefault="00A8321A" w:rsidP="00E5086B">
      <w:pPr>
        <w:pStyle w:val="abzacixml0"/>
        <w:rPr>
          <w:b/>
          <w:bCs/>
          <w:bdr w:val="none" w:sz="0" w:space="0" w:color="auto" w:frame="1"/>
          <w:lang w:val="ka-GE"/>
        </w:rPr>
      </w:pPr>
    </w:p>
    <w:p w:rsidR="00A8321A" w:rsidRPr="00E5086B" w:rsidRDefault="00A8321A" w:rsidP="00E5086B">
      <w:pPr>
        <w:pStyle w:val="abzacixml0"/>
        <w:rPr>
          <w:b/>
          <w:bCs/>
          <w:bdr w:val="none" w:sz="0" w:space="0" w:color="auto" w:frame="1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p w:rsidR="00A8321A" w:rsidRPr="00E5086B" w:rsidRDefault="00A8321A" w:rsidP="00E5086B">
      <w:pPr>
        <w:pStyle w:val="abzacixml0"/>
        <w:rPr>
          <w:color w:val="000000"/>
          <w:lang w:val="ka-GE"/>
        </w:rPr>
      </w:pPr>
    </w:p>
    <w:sectPr w:rsidR="00A8321A" w:rsidRPr="00E5086B" w:rsidSect="006A7A87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21A" w:rsidRDefault="00A8321A" w:rsidP="006A7A87">
      <w:r>
        <w:separator/>
      </w:r>
    </w:p>
  </w:endnote>
  <w:endnote w:type="continuationSeparator" w:id="0">
    <w:p w:rsidR="00A8321A" w:rsidRDefault="00A8321A" w:rsidP="006A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21A" w:rsidRDefault="00A8321A" w:rsidP="006A7A87">
      <w:r>
        <w:separator/>
      </w:r>
    </w:p>
  </w:footnote>
  <w:footnote w:type="continuationSeparator" w:id="0">
    <w:p w:rsidR="00A8321A" w:rsidRDefault="00A8321A" w:rsidP="006A7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1A" w:rsidRDefault="00A8321A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A8321A" w:rsidRDefault="00A832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E2C"/>
    <w:rsid w:val="000003B3"/>
    <w:rsid w:val="00001079"/>
    <w:rsid w:val="00001ACB"/>
    <w:rsid w:val="00001B28"/>
    <w:rsid w:val="00002D15"/>
    <w:rsid w:val="000034C7"/>
    <w:rsid w:val="000051AA"/>
    <w:rsid w:val="000055A3"/>
    <w:rsid w:val="000058FB"/>
    <w:rsid w:val="00005DE7"/>
    <w:rsid w:val="00005EA7"/>
    <w:rsid w:val="00006BEC"/>
    <w:rsid w:val="00006D09"/>
    <w:rsid w:val="00006F39"/>
    <w:rsid w:val="000075D3"/>
    <w:rsid w:val="00007B28"/>
    <w:rsid w:val="0001003B"/>
    <w:rsid w:val="000104A8"/>
    <w:rsid w:val="00011A8F"/>
    <w:rsid w:val="00011AB9"/>
    <w:rsid w:val="000120EE"/>
    <w:rsid w:val="00012C2E"/>
    <w:rsid w:val="00012DBA"/>
    <w:rsid w:val="00012E5D"/>
    <w:rsid w:val="00013AE0"/>
    <w:rsid w:val="0001466F"/>
    <w:rsid w:val="000146DF"/>
    <w:rsid w:val="0001687A"/>
    <w:rsid w:val="000170ED"/>
    <w:rsid w:val="00020528"/>
    <w:rsid w:val="00020B13"/>
    <w:rsid w:val="00021064"/>
    <w:rsid w:val="00021643"/>
    <w:rsid w:val="00023B75"/>
    <w:rsid w:val="000244E3"/>
    <w:rsid w:val="0002460D"/>
    <w:rsid w:val="000248A5"/>
    <w:rsid w:val="00024FDC"/>
    <w:rsid w:val="0002523C"/>
    <w:rsid w:val="0002639E"/>
    <w:rsid w:val="00027516"/>
    <w:rsid w:val="0002766F"/>
    <w:rsid w:val="0003021B"/>
    <w:rsid w:val="00030E63"/>
    <w:rsid w:val="00032085"/>
    <w:rsid w:val="0003226E"/>
    <w:rsid w:val="00032C7B"/>
    <w:rsid w:val="00034343"/>
    <w:rsid w:val="00034AB0"/>
    <w:rsid w:val="00034BC1"/>
    <w:rsid w:val="00034BEE"/>
    <w:rsid w:val="00034D5D"/>
    <w:rsid w:val="00035106"/>
    <w:rsid w:val="000364E9"/>
    <w:rsid w:val="0004012D"/>
    <w:rsid w:val="000403F3"/>
    <w:rsid w:val="00041516"/>
    <w:rsid w:val="00042487"/>
    <w:rsid w:val="000424FB"/>
    <w:rsid w:val="000426F8"/>
    <w:rsid w:val="00042E5C"/>
    <w:rsid w:val="00043B3F"/>
    <w:rsid w:val="00043F01"/>
    <w:rsid w:val="000452A1"/>
    <w:rsid w:val="000458BC"/>
    <w:rsid w:val="00045DBB"/>
    <w:rsid w:val="00046EBE"/>
    <w:rsid w:val="00046ED5"/>
    <w:rsid w:val="0004726D"/>
    <w:rsid w:val="00047794"/>
    <w:rsid w:val="00047A0E"/>
    <w:rsid w:val="00050E70"/>
    <w:rsid w:val="00051F10"/>
    <w:rsid w:val="000526C6"/>
    <w:rsid w:val="00052CCF"/>
    <w:rsid w:val="000533BD"/>
    <w:rsid w:val="00053505"/>
    <w:rsid w:val="000537F8"/>
    <w:rsid w:val="00053DD8"/>
    <w:rsid w:val="00053EEF"/>
    <w:rsid w:val="00053FB5"/>
    <w:rsid w:val="000555EE"/>
    <w:rsid w:val="00055CFC"/>
    <w:rsid w:val="00055FBA"/>
    <w:rsid w:val="000565A7"/>
    <w:rsid w:val="0005690C"/>
    <w:rsid w:val="00057B73"/>
    <w:rsid w:val="00057E93"/>
    <w:rsid w:val="000618AF"/>
    <w:rsid w:val="00062E03"/>
    <w:rsid w:val="00062E61"/>
    <w:rsid w:val="0006312D"/>
    <w:rsid w:val="000634F7"/>
    <w:rsid w:val="0007029F"/>
    <w:rsid w:val="00070E55"/>
    <w:rsid w:val="00071B78"/>
    <w:rsid w:val="00071C07"/>
    <w:rsid w:val="00071CAD"/>
    <w:rsid w:val="00071DF4"/>
    <w:rsid w:val="00071FDB"/>
    <w:rsid w:val="00072105"/>
    <w:rsid w:val="00072642"/>
    <w:rsid w:val="000737E3"/>
    <w:rsid w:val="00074B79"/>
    <w:rsid w:val="000763D0"/>
    <w:rsid w:val="000765AC"/>
    <w:rsid w:val="00077F94"/>
    <w:rsid w:val="00077FB0"/>
    <w:rsid w:val="000801A4"/>
    <w:rsid w:val="00080632"/>
    <w:rsid w:val="000808C5"/>
    <w:rsid w:val="000811B5"/>
    <w:rsid w:val="000815E2"/>
    <w:rsid w:val="0008173B"/>
    <w:rsid w:val="00082496"/>
    <w:rsid w:val="00083156"/>
    <w:rsid w:val="00084538"/>
    <w:rsid w:val="000849F8"/>
    <w:rsid w:val="00084D13"/>
    <w:rsid w:val="00085CFF"/>
    <w:rsid w:val="00086092"/>
    <w:rsid w:val="0008631F"/>
    <w:rsid w:val="000863FE"/>
    <w:rsid w:val="000864F9"/>
    <w:rsid w:val="00086979"/>
    <w:rsid w:val="00086B15"/>
    <w:rsid w:val="00086F88"/>
    <w:rsid w:val="000878DD"/>
    <w:rsid w:val="00090662"/>
    <w:rsid w:val="00090BF2"/>
    <w:rsid w:val="00090E38"/>
    <w:rsid w:val="00091133"/>
    <w:rsid w:val="000928B0"/>
    <w:rsid w:val="00092EE9"/>
    <w:rsid w:val="00092FF3"/>
    <w:rsid w:val="000936CF"/>
    <w:rsid w:val="00094242"/>
    <w:rsid w:val="0009561C"/>
    <w:rsid w:val="000A0043"/>
    <w:rsid w:val="000A0966"/>
    <w:rsid w:val="000A12DD"/>
    <w:rsid w:val="000A1367"/>
    <w:rsid w:val="000A16AF"/>
    <w:rsid w:val="000A16BC"/>
    <w:rsid w:val="000A27EF"/>
    <w:rsid w:val="000A2B06"/>
    <w:rsid w:val="000A2D16"/>
    <w:rsid w:val="000A3552"/>
    <w:rsid w:val="000A5401"/>
    <w:rsid w:val="000A5713"/>
    <w:rsid w:val="000A6ECB"/>
    <w:rsid w:val="000A7010"/>
    <w:rsid w:val="000A72B5"/>
    <w:rsid w:val="000A735A"/>
    <w:rsid w:val="000A76E3"/>
    <w:rsid w:val="000B010D"/>
    <w:rsid w:val="000B09F6"/>
    <w:rsid w:val="000B114B"/>
    <w:rsid w:val="000B1271"/>
    <w:rsid w:val="000B17C3"/>
    <w:rsid w:val="000B1A60"/>
    <w:rsid w:val="000B2264"/>
    <w:rsid w:val="000B24D7"/>
    <w:rsid w:val="000B2567"/>
    <w:rsid w:val="000B2CA3"/>
    <w:rsid w:val="000B2F4E"/>
    <w:rsid w:val="000B317E"/>
    <w:rsid w:val="000B3693"/>
    <w:rsid w:val="000B3BCD"/>
    <w:rsid w:val="000B45C6"/>
    <w:rsid w:val="000B5C45"/>
    <w:rsid w:val="000B5EA3"/>
    <w:rsid w:val="000B5F3E"/>
    <w:rsid w:val="000B65D7"/>
    <w:rsid w:val="000B6F14"/>
    <w:rsid w:val="000B7621"/>
    <w:rsid w:val="000C01DC"/>
    <w:rsid w:val="000C032B"/>
    <w:rsid w:val="000C0BEF"/>
    <w:rsid w:val="000C1381"/>
    <w:rsid w:val="000C1F9E"/>
    <w:rsid w:val="000C2EFB"/>
    <w:rsid w:val="000C350A"/>
    <w:rsid w:val="000C4B5C"/>
    <w:rsid w:val="000C4D55"/>
    <w:rsid w:val="000C5922"/>
    <w:rsid w:val="000C619D"/>
    <w:rsid w:val="000C7622"/>
    <w:rsid w:val="000C7DD1"/>
    <w:rsid w:val="000D0291"/>
    <w:rsid w:val="000D145E"/>
    <w:rsid w:val="000D1878"/>
    <w:rsid w:val="000D288B"/>
    <w:rsid w:val="000D2F53"/>
    <w:rsid w:val="000D3E17"/>
    <w:rsid w:val="000D4C5D"/>
    <w:rsid w:val="000D5318"/>
    <w:rsid w:val="000D5E51"/>
    <w:rsid w:val="000D7CFB"/>
    <w:rsid w:val="000E0856"/>
    <w:rsid w:val="000E174F"/>
    <w:rsid w:val="000E3A67"/>
    <w:rsid w:val="000E3BBE"/>
    <w:rsid w:val="000E4C20"/>
    <w:rsid w:val="000E6C96"/>
    <w:rsid w:val="000E6D15"/>
    <w:rsid w:val="000E6EB1"/>
    <w:rsid w:val="000E6F74"/>
    <w:rsid w:val="000E74E8"/>
    <w:rsid w:val="000E7682"/>
    <w:rsid w:val="000E7E52"/>
    <w:rsid w:val="000F0E93"/>
    <w:rsid w:val="000F11F4"/>
    <w:rsid w:val="000F1793"/>
    <w:rsid w:val="000F1804"/>
    <w:rsid w:val="000F2251"/>
    <w:rsid w:val="000F393A"/>
    <w:rsid w:val="000F4860"/>
    <w:rsid w:val="000F75F4"/>
    <w:rsid w:val="000F79F6"/>
    <w:rsid w:val="0010061E"/>
    <w:rsid w:val="001023EE"/>
    <w:rsid w:val="00102B12"/>
    <w:rsid w:val="00102B74"/>
    <w:rsid w:val="00103D8C"/>
    <w:rsid w:val="00103DB6"/>
    <w:rsid w:val="001052EC"/>
    <w:rsid w:val="00105DC6"/>
    <w:rsid w:val="00106104"/>
    <w:rsid w:val="0010674F"/>
    <w:rsid w:val="0010741C"/>
    <w:rsid w:val="00111499"/>
    <w:rsid w:val="00111B24"/>
    <w:rsid w:val="00111C3D"/>
    <w:rsid w:val="0011216E"/>
    <w:rsid w:val="00112F5C"/>
    <w:rsid w:val="00113414"/>
    <w:rsid w:val="00113677"/>
    <w:rsid w:val="00114071"/>
    <w:rsid w:val="0011455A"/>
    <w:rsid w:val="00114E87"/>
    <w:rsid w:val="001151E0"/>
    <w:rsid w:val="0011565A"/>
    <w:rsid w:val="001179BF"/>
    <w:rsid w:val="00117E28"/>
    <w:rsid w:val="00120075"/>
    <w:rsid w:val="00120894"/>
    <w:rsid w:val="0012282E"/>
    <w:rsid w:val="0012299D"/>
    <w:rsid w:val="00123611"/>
    <w:rsid w:val="00123B0F"/>
    <w:rsid w:val="00125498"/>
    <w:rsid w:val="00125DC8"/>
    <w:rsid w:val="0012630D"/>
    <w:rsid w:val="00126ACD"/>
    <w:rsid w:val="00127C05"/>
    <w:rsid w:val="001300DE"/>
    <w:rsid w:val="001303CB"/>
    <w:rsid w:val="00131547"/>
    <w:rsid w:val="00131E55"/>
    <w:rsid w:val="00132AAC"/>
    <w:rsid w:val="00132BD5"/>
    <w:rsid w:val="001337C4"/>
    <w:rsid w:val="00134849"/>
    <w:rsid w:val="001353E9"/>
    <w:rsid w:val="00135649"/>
    <w:rsid w:val="00135BFC"/>
    <w:rsid w:val="001360BB"/>
    <w:rsid w:val="001376AE"/>
    <w:rsid w:val="00137D67"/>
    <w:rsid w:val="00140539"/>
    <w:rsid w:val="001414CE"/>
    <w:rsid w:val="0014272C"/>
    <w:rsid w:val="00143ED9"/>
    <w:rsid w:val="0014417C"/>
    <w:rsid w:val="00144909"/>
    <w:rsid w:val="00144BDB"/>
    <w:rsid w:val="00144F88"/>
    <w:rsid w:val="00145183"/>
    <w:rsid w:val="001452E6"/>
    <w:rsid w:val="00145EEA"/>
    <w:rsid w:val="001462B1"/>
    <w:rsid w:val="00146428"/>
    <w:rsid w:val="0014652A"/>
    <w:rsid w:val="00146DBE"/>
    <w:rsid w:val="00146FBE"/>
    <w:rsid w:val="00147143"/>
    <w:rsid w:val="00147638"/>
    <w:rsid w:val="001501F3"/>
    <w:rsid w:val="001504E7"/>
    <w:rsid w:val="00150644"/>
    <w:rsid w:val="00151A7D"/>
    <w:rsid w:val="00152175"/>
    <w:rsid w:val="00152450"/>
    <w:rsid w:val="0015258A"/>
    <w:rsid w:val="00152A43"/>
    <w:rsid w:val="00154553"/>
    <w:rsid w:val="001548F7"/>
    <w:rsid w:val="0015514F"/>
    <w:rsid w:val="0015578A"/>
    <w:rsid w:val="00157C16"/>
    <w:rsid w:val="001600D8"/>
    <w:rsid w:val="00160441"/>
    <w:rsid w:val="00162590"/>
    <w:rsid w:val="00162EBA"/>
    <w:rsid w:val="001636DF"/>
    <w:rsid w:val="00163836"/>
    <w:rsid w:val="001643D1"/>
    <w:rsid w:val="001646C3"/>
    <w:rsid w:val="001646DF"/>
    <w:rsid w:val="001650FB"/>
    <w:rsid w:val="0016538B"/>
    <w:rsid w:val="001666F8"/>
    <w:rsid w:val="00166EAD"/>
    <w:rsid w:val="00167257"/>
    <w:rsid w:val="00167A33"/>
    <w:rsid w:val="00170960"/>
    <w:rsid w:val="00171520"/>
    <w:rsid w:val="00171602"/>
    <w:rsid w:val="00171910"/>
    <w:rsid w:val="00171F3D"/>
    <w:rsid w:val="0017227B"/>
    <w:rsid w:val="00172E09"/>
    <w:rsid w:val="00172EB1"/>
    <w:rsid w:val="00173037"/>
    <w:rsid w:val="001740BE"/>
    <w:rsid w:val="001742E6"/>
    <w:rsid w:val="0017460F"/>
    <w:rsid w:val="00176096"/>
    <w:rsid w:val="0017661D"/>
    <w:rsid w:val="00176FCB"/>
    <w:rsid w:val="00177AE1"/>
    <w:rsid w:val="00180410"/>
    <w:rsid w:val="00181004"/>
    <w:rsid w:val="00181618"/>
    <w:rsid w:val="00182338"/>
    <w:rsid w:val="00183698"/>
    <w:rsid w:val="00183F40"/>
    <w:rsid w:val="00184532"/>
    <w:rsid w:val="00185CF9"/>
    <w:rsid w:val="001866ED"/>
    <w:rsid w:val="00186AF9"/>
    <w:rsid w:val="00186DB7"/>
    <w:rsid w:val="00186F36"/>
    <w:rsid w:val="00191A18"/>
    <w:rsid w:val="00192FAF"/>
    <w:rsid w:val="00194A67"/>
    <w:rsid w:val="00194C0B"/>
    <w:rsid w:val="001954E6"/>
    <w:rsid w:val="001958B4"/>
    <w:rsid w:val="00197B58"/>
    <w:rsid w:val="001A0F22"/>
    <w:rsid w:val="001A2101"/>
    <w:rsid w:val="001A2667"/>
    <w:rsid w:val="001A3944"/>
    <w:rsid w:val="001A398F"/>
    <w:rsid w:val="001A5674"/>
    <w:rsid w:val="001A6FF5"/>
    <w:rsid w:val="001A7146"/>
    <w:rsid w:val="001B0757"/>
    <w:rsid w:val="001B14B3"/>
    <w:rsid w:val="001B21F8"/>
    <w:rsid w:val="001B270B"/>
    <w:rsid w:val="001B2C68"/>
    <w:rsid w:val="001B2E5C"/>
    <w:rsid w:val="001B334F"/>
    <w:rsid w:val="001B39D3"/>
    <w:rsid w:val="001B585F"/>
    <w:rsid w:val="001B5C18"/>
    <w:rsid w:val="001B6715"/>
    <w:rsid w:val="001B6730"/>
    <w:rsid w:val="001B752B"/>
    <w:rsid w:val="001B7DB5"/>
    <w:rsid w:val="001C0DEF"/>
    <w:rsid w:val="001C0FA0"/>
    <w:rsid w:val="001C1599"/>
    <w:rsid w:val="001C1CEB"/>
    <w:rsid w:val="001C20EB"/>
    <w:rsid w:val="001C2646"/>
    <w:rsid w:val="001C3801"/>
    <w:rsid w:val="001C3AA5"/>
    <w:rsid w:val="001C3F2D"/>
    <w:rsid w:val="001C4E13"/>
    <w:rsid w:val="001C58A3"/>
    <w:rsid w:val="001C5A0C"/>
    <w:rsid w:val="001D08C1"/>
    <w:rsid w:val="001D08F0"/>
    <w:rsid w:val="001D0BC3"/>
    <w:rsid w:val="001D13A9"/>
    <w:rsid w:val="001D25A2"/>
    <w:rsid w:val="001D2AC3"/>
    <w:rsid w:val="001D3261"/>
    <w:rsid w:val="001D382B"/>
    <w:rsid w:val="001D3BE3"/>
    <w:rsid w:val="001D4C2B"/>
    <w:rsid w:val="001D570B"/>
    <w:rsid w:val="001D5840"/>
    <w:rsid w:val="001D5DE1"/>
    <w:rsid w:val="001D7248"/>
    <w:rsid w:val="001D7CE5"/>
    <w:rsid w:val="001E0168"/>
    <w:rsid w:val="001E03A1"/>
    <w:rsid w:val="001E0ED5"/>
    <w:rsid w:val="001E1D44"/>
    <w:rsid w:val="001E3473"/>
    <w:rsid w:val="001E3CFF"/>
    <w:rsid w:val="001E4028"/>
    <w:rsid w:val="001E4EFF"/>
    <w:rsid w:val="001E5400"/>
    <w:rsid w:val="001E54A0"/>
    <w:rsid w:val="001E54B5"/>
    <w:rsid w:val="001E5848"/>
    <w:rsid w:val="001E630A"/>
    <w:rsid w:val="001E65A1"/>
    <w:rsid w:val="001E7C23"/>
    <w:rsid w:val="001E7EA3"/>
    <w:rsid w:val="001F0951"/>
    <w:rsid w:val="001F09D5"/>
    <w:rsid w:val="001F0D64"/>
    <w:rsid w:val="001F28C5"/>
    <w:rsid w:val="001F32A2"/>
    <w:rsid w:val="001F38FD"/>
    <w:rsid w:val="001F3A2A"/>
    <w:rsid w:val="001F3D62"/>
    <w:rsid w:val="001F6009"/>
    <w:rsid w:val="001F75BD"/>
    <w:rsid w:val="002014B1"/>
    <w:rsid w:val="00201E7C"/>
    <w:rsid w:val="00202414"/>
    <w:rsid w:val="0020264A"/>
    <w:rsid w:val="00202773"/>
    <w:rsid w:val="00203010"/>
    <w:rsid w:val="00203545"/>
    <w:rsid w:val="00203B67"/>
    <w:rsid w:val="00203CB9"/>
    <w:rsid w:val="00204B11"/>
    <w:rsid w:val="00205C9D"/>
    <w:rsid w:val="00206804"/>
    <w:rsid w:val="00207F8D"/>
    <w:rsid w:val="00210F3A"/>
    <w:rsid w:val="002116C2"/>
    <w:rsid w:val="00211986"/>
    <w:rsid w:val="00212D7B"/>
    <w:rsid w:val="00213983"/>
    <w:rsid w:val="00214082"/>
    <w:rsid w:val="002141AB"/>
    <w:rsid w:val="0021431E"/>
    <w:rsid w:val="002164FD"/>
    <w:rsid w:val="00216737"/>
    <w:rsid w:val="002171EC"/>
    <w:rsid w:val="00217772"/>
    <w:rsid w:val="00220112"/>
    <w:rsid w:val="00220D01"/>
    <w:rsid w:val="00220E00"/>
    <w:rsid w:val="0022174C"/>
    <w:rsid w:val="00222473"/>
    <w:rsid w:val="002236E5"/>
    <w:rsid w:val="00224458"/>
    <w:rsid w:val="0022472A"/>
    <w:rsid w:val="00225335"/>
    <w:rsid w:val="00227467"/>
    <w:rsid w:val="00227870"/>
    <w:rsid w:val="00230734"/>
    <w:rsid w:val="002307D0"/>
    <w:rsid w:val="00230849"/>
    <w:rsid w:val="00232BF5"/>
    <w:rsid w:val="00233ACF"/>
    <w:rsid w:val="002352D5"/>
    <w:rsid w:val="0023534D"/>
    <w:rsid w:val="00235409"/>
    <w:rsid w:val="00235AC4"/>
    <w:rsid w:val="002368EB"/>
    <w:rsid w:val="00236EB9"/>
    <w:rsid w:val="002372E3"/>
    <w:rsid w:val="00240189"/>
    <w:rsid w:val="00241AE2"/>
    <w:rsid w:val="002437F8"/>
    <w:rsid w:val="00245143"/>
    <w:rsid w:val="002451E9"/>
    <w:rsid w:val="0024534C"/>
    <w:rsid w:val="0024536D"/>
    <w:rsid w:val="002455C1"/>
    <w:rsid w:val="002463CD"/>
    <w:rsid w:val="00246E85"/>
    <w:rsid w:val="00247180"/>
    <w:rsid w:val="0025089D"/>
    <w:rsid w:val="002514A4"/>
    <w:rsid w:val="0025227E"/>
    <w:rsid w:val="002524DD"/>
    <w:rsid w:val="0025383E"/>
    <w:rsid w:val="00254D1D"/>
    <w:rsid w:val="00255715"/>
    <w:rsid w:val="00255FFA"/>
    <w:rsid w:val="00256002"/>
    <w:rsid w:val="00256D43"/>
    <w:rsid w:val="00260B77"/>
    <w:rsid w:val="00261CA1"/>
    <w:rsid w:val="00263011"/>
    <w:rsid w:val="002639CD"/>
    <w:rsid w:val="00263CC0"/>
    <w:rsid w:val="00265112"/>
    <w:rsid w:val="00266A5E"/>
    <w:rsid w:val="00266B84"/>
    <w:rsid w:val="002673CB"/>
    <w:rsid w:val="00267B96"/>
    <w:rsid w:val="00270545"/>
    <w:rsid w:val="00270A0C"/>
    <w:rsid w:val="00270A97"/>
    <w:rsid w:val="00270BDC"/>
    <w:rsid w:val="00270CB3"/>
    <w:rsid w:val="002724E8"/>
    <w:rsid w:val="002726F0"/>
    <w:rsid w:val="00274AFA"/>
    <w:rsid w:val="002753F6"/>
    <w:rsid w:val="002758F3"/>
    <w:rsid w:val="00275BB7"/>
    <w:rsid w:val="0027638F"/>
    <w:rsid w:val="00276D19"/>
    <w:rsid w:val="0028125D"/>
    <w:rsid w:val="002816B0"/>
    <w:rsid w:val="00283089"/>
    <w:rsid w:val="00283104"/>
    <w:rsid w:val="00283810"/>
    <w:rsid w:val="00284086"/>
    <w:rsid w:val="00285661"/>
    <w:rsid w:val="002865EA"/>
    <w:rsid w:val="0028733C"/>
    <w:rsid w:val="00290344"/>
    <w:rsid w:val="00290B83"/>
    <w:rsid w:val="00291385"/>
    <w:rsid w:val="00291B20"/>
    <w:rsid w:val="00291EF2"/>
    <w:rsid w:val="00291FE1"/>
    <w:rsid w:val="00292337"/>
    <w:rsid w:val="002923DD"/>
    <w:rsid w:val="00292EF2"/>
    <w:rsid w:val="00293E58"/>
    <w:rsid w:val="00293EA4"/>
    <w:rsid w:val="0029455F"/>
    <w:rsid w:val="00295590"/>
    <w:rsid w:val="002955BF"/>
    <w:rsid w:val="00296076"/>
    <w:rsid w:val="002966B0"/>
    <w:rsid w:val="00297959"/>
    <w:rsid w:val="002A0142"/>
    <w:rsid w:val="002A062F"/>
    <w:rsid w:val="002A0AD8"/>
    <w:rsid w:val="002A1169"/>
    <w:rsid w:val="002A152E"/>
    <w:rsid w:val="002A15FC"/>
    <w:rsid w:val="002A2D9D"/>
    <w:rsid w:val="002A32FA"/>
    <w:rsid w:val="002A496C"/>
    <w:rsid w:val="002A4DB7"/>
    <w:rsid w:val="002A5773"/>
    <w:rsid w:val="002A5EFF"/>
    <w:rsid w:val="002A61C5"/>
    <w:rsid w:val="002A6F12"/>
    <w:rsid w:val="002A79D0"/>
    <w:rsid w:val="002B159C"/>
    <w:rsid w:val="002B1B2F"/>
    <w:rsid w:val="002B1EA6"/>
    <w:rsid w:val="002B2066"/>
    <w:rsid w:val="002B20C1"/>
    <w:rsid w:val="002B241A"/>
    <w:rsid w:val="002B2779"/>
    <w:rsid w:val="002B3270"/>
    <w:rsid w:val="002B42B8"/>
    <w:rsid w:val="002B4C4C"/>
    <w:rsid w:val="002B4C7E"/>
    <w:rsid w:val="002B5613"/>
    <w:rsid w:val="002B6425"/>
    <w:rsid w:val="002B6DA6"/>
    <w:rsid w:val="002C08E6"/>
    <w:rsid w:val="002C0BB6"/>
    <w:rsid w:val="002C0F64"/>
    <w:rsid w:val="002C1D5C"/>
    <w:rsid w:val="002C256B"/>
    <w:rsid w:val="002C3D14"/>
    <w:rsid w:val="002C448B"/>
    <w:rsid w:val="002C5040"/>
    <w:rsid w:val="002C57FA"/>
    <w:rsid w:val="002C5875"/>
    <w:rsid w:val="002C5DE4"/>
    <w:rsid w:val="002C6187"/>
    <w:rsid w:val="002C6932"/>
    <w:rsid w:val="002C6C14"/>
    <w:rsid w:val="002C6DA7"/>
    <w:rsid w:val="002C6E33"/>
    <w:rsid w:val="002C7087"/>
    <w:rsid w:val="002C7BF9"/>
    <w:rsid w:val="002C7C80"/>
    <w:rsid w:val="002D0578"/>
    <w:rsid w:val="002D0D75"/>
    <w:rsid w:val="002D0DEA"/>
    <w:rsid w:val="002D0FBE"/>
    <w:rsid w:val="002D1704"/>
    <w:rsid w:val="002D1834"/>
    <w:rsid w:val="002D1B8E"/>
    <w:rsid w:val="002D21CD"/>
    <w:rsid w:val="002D29B3"/>
    <w:rsid w:val="002D29D3"/>
    <w:rsid w:val="002D363C"/>
    <w:rsid w:val="002D4749"/>
    <w:rsid w:val="002D4F6F"/>
    <w:rsid w:val="002D5852"/>
    <w:rsid w:val="002D6EB7"/>
    <w:rsid w:val="002E0425"/>
    <w:rsid w:val="002E0911"/>
    <w:rsid w:val="002E0E42"/>
    <w:rsid w:val="002E0F4D"/>
    <w:rsid w:val="002E1C55"/>
    <w:rsid w:val="002E252F"/>
    <w:rsid w:val="002E2771"/>
    <w:rsid w:val="002E3659"/>
    <w:rsid w:val="002E36E5"/>
    <w:rsid w:val="002E3711"/>
    <w:rsid w:val="002E4423"/>
    <w:rsid w:val="002E505B"/>
    <w:rsid w:val="002E5419"/>
    <w:rsid w:val="002E7913"/>
    <w:rsid w:val="002F0D14"/>
    <w:rsid w:val="002F2CA0"/>
    <w:rsid w:val="002F2FC5"/>
    <w:rsid w:val="002F3481"/>
    <w:rsid w:val="002F3626"/>
    <w:rsid w:val="002F3AA5"/>
    <w:rsid w:val="002F3F8A"/>
    <w:rsid w:val="002F425C"/>
    <w:rsid w:val="002F478A"/>
    <w:rsid w:val="002F491E"/>
    <w:rsid w:val="002F5B85"/>
    <w:rsid w:val="002F6BD3"/>
    <w:rsid w:val="002F780A"/>
    <w:rsid w:val="002F7880"/>
    <w:rsid w:val="002F7AD1"/>
    <w:rsid w:val="002F7EAC"/>
    <w:rsid w:val="00301365"/>
    <w:rsid w:val="00301E63"/>
    <w:rsid w:val="00302275"/>
    <w:rsid w:val="003022B8"/>
    <w:rsid w:val="00302AF1"/>
    <w:rsid w:val="00303600"/>
    <w:rsid w:val="00303849"/>
    <w:rsid w:val="0030598E"/>
    <w:rsid w:val="00305EC4"/>
    <w:rsid w:val="003061DD"/>
    <w:rsid w:val="00307120"/>
    <w:rsid w:val="00307E2C"/>
    <w:rsid w:val="0031005A"/>
    <w:rsid w:val="0031112B"/>
    <w:rsid w:val="00311633"/>
    <w:rsid w:val="003146D5"/>
    <w:rsid w:val="00314F3C"/>
    <w:rsid w:val="003154D6"/>
    <w:rsid w:val="00315B0B"/>
    <w:rsid w:val="0031674A"/>
    <w:rsid w:val="00316977"/>
    <w:rsid w:val="003204AB"/>
    <w:rsid w:val="003218CC"/>
    <w:rsid w:val="00321FBE"/>
    <w:rsid w:val="003228DB"/>
    <w:rsid w:val="00322CC0"/>
    <w:rsid w:val="00322D41"/>
    <w:rsid w:val="003239B6"/>
    <w:rsid w:val="00323DE5"/>
    <w:rsid w:val="0032446D"/>
    <w:rsid w:val="003245EB"/>
    <w:rsid w:val="0032474A"/>
    <w:rsid w:val="00324F20"/>
    <w:rsid w:val="00325B5D"/>
    <w:rsid w:val="003262DD"/>
    <w:rsid w:val="0032682B"/>
    <w:rsid w:val="00327C93"/>
    <w:rsid w:val="00330185"/>
    <w:rsid w:val="003312D3"/>
    <w:rsid w:val="0033209A"/>
    <w:rsid w:val="003323FC"/>
    <w:rsid w:val="003340EE"/>
    <w:rsid w:val="00334322"/>
    <w:rsid w:val="00334E66"/>
    <w:rsid w:val="003366B2"/>
    <w:rsid w:val="00336807"/>
    <w:rsid w:val="00337489"/>
    <w:rsid w:val="00337A34"/>
    <w:rsid w:val="00340777"/>
    <w:rsid w:val="00340A2C"/>
    <w:rsid w:val="00341517"/>
    <w:rsid w:val="003420FF"/>
    <w:rsid w:val="003422BE"/>
    <w:rsid w:val="003423EF"/>
    <w:rsid w:val="00342E08"/>
    <w:rsid w:val="0034391B"/>
    <w:rsid w:val="00343AF7"/>
    <w:rsid w:val="003444ED"/>
    <w:rsid w:val="003464FD"/>
    <w:rsid w:val="003465AD"/>
    <w:rsid w:val="00346E59"/>
    <w:rsid w:val="0034734B"/>
    <w:rsid w:val="00347A41"/>
    <w:rsid w:val="00347F9D"/>
    <w:rsid w:val="00352540"/>
    <w:rsid w:val="0035309C"/>
    <w:rsid w:val="00354831"/>
    <w:rsid w:val="003551D7"/>
    <w:rsid w:val="00355C8C"/>
    <w:rsid w:val="00360007"/>
    <w:rsid w:val="003601DA"/>
    <w:rsid w:val="00360DC2"/>
    <w:rsid w:val="00360F7C"/>
    <w:rsid w:val="00362395"/>
    <w:rsid w:val="003623A8"/>
    <w:rsid w:val="00362ABF"/>
    <w:rsid w:val="00363573"/>
    <w:rsid w:val="00363BD4"/>
    <w:rsid w:val="00364457"/>
    <w:rsid w:val="00364E90"/>
    <w:rsid w:val="003650FD"/>
    <w:rsid w:val="003657B1"/>
    <w:rsid w:val="00366BDA"/>
    <w:rsid w:val="00366ED0"/>
    <w:rsid w:val="00366EFE"/>
    <w:rsid w:val="00366F98"/>
    <w:rsid w:val="0036721B"/>
    <w:rsid w:val="003673FD"/>
    <w:rsid w:val="0037032C"/>
    <w:rsid w:val="00370DDC"/>
    <w:rsid w:val="003718D8"/>
    <w:rsid w:val="0037198E"/>
    <w:rsid w:val="00371BBD"/>
    <w:rsid w:val="00371D68"/>
    <w:rsid w:val="003724C7"/>
    <w:rsid w:val="00372E7C"/>
    <w:rsid w:val="003731D8"/>
    <w:rsid w:val="003733DF"/>
    <w:rsid w:val="00375615"/>
    <w:rsid w:val="003757DE"/>
    <w:rsid w:val="00375F73"/>
    <w:rsid w:val="00376A44"/>
    <w:rsid w:val="00376D90"/>
    <w:rsid w:val="00376DD5"/>
    <w:rsid w:val="00376E97"/>
    <w:rsid w:val="003773A6"/>
    <w:rsid w:val="00377899"/>
    <w:rsid w:val="00381F88"/>
    <w:rsid w:val="003824C2"/>
    <w:rsid w:val="00382717"/>
    <w:rsid w:val="00382801"/>
    <w:rsid w:val="003828F0"/>
    <w:rsid w:val="00383CA3"/>
    <w:rsid w:val="003842E6"/>
    <w:rsid w:val="003869E4"/>
    <w:rsid w:val="0039045C"/>
    <w:rsid w:val="00391250"/>
    <w:rsid w:val="003919C8"/>
    <w:rsid w:val="0039348B"/>
    <w:rsid w:val="00393785"/>
    <w:rsid w:val="00394C35"/>
    <w:rsid w:val="003956B4"/>
    <w:rsid w:val="003960E6"/>
    <w:rsid w:val="00396A82"/>
    <w:rsid w:val="00396AF8"/>
    <w:rsid w:val="003973F9"/>
    <w:rsid w:val="00397A16"/>
    <w:rsid w:val="00397F5F"/>
    <w:rsid w:val="003A0841"/>
    <w:rsid w:val="003A128D"/>
    <w:rsid w:val="003A16DC"/>
    <w:rsid w:val="003A19B6"/>
    <w:rsid w:val="003A2837"/>
    <w:rsid w:val="003A2EA9"/>
    <w:rsid w:val="003A4380"/>
    <w:rsid w:val="003A43CC"/>
    <w:rsid w:val="003A4AAA"/>
    <w:rsid w:val="003A6A21"/>
    <w:rsid w:val="003A6C80"/>
    <w:rsid w:val="003B2F55"/>
    <w:rsid w:val="003B4AF3"/>
    <w:rsid w:val="003B4FFF"/>
    <w:rsid w:val="003B50DA"/>
    <w:rsid w:val="003B5136"/>
    <w:rsid w:val="003B5276"/>
    <w:rsid w:val="003B5327"/>
    <w:rsid w:val="003B5ADC"/>
    <w:rsid w:val="003B5E78"/>
    <w:rsid w:val="003B7A3F"/>
    <w:rsid w:val="003C096D"/>
    <w:rsid w:val="003C152B"/>
    <w:rsid w:val="003C1EC1"/>
    <w:rsid w:val="003C1FDC"/>
    <w:rsid w:val="003C2181"/>
    <w:rsid w:val="003C2AB2"/>
    <w:rsid w:val="003C2F90"/>
    <w:rsid w:val="003C3F9B"/>
    <w:rsid w:val="003C5F4E"/>
    <w:rsid w:val="003C6158"/>
    <w:rsid w:val="003C6348"/>
    <w:rsid w:val="003C653A"/>
    <w:rsid w:val="003C738A"/>
    <w:rsid w:val="003C7402"/>
    <w:rsid w:val="003D47D2"/>
    <w:rsid w:val="003D49C8"/>
    <w:rsid w:val="003D5A81"/>
    <w:rsid w:val="003D694E"/>
    <w:rsid w:val="003E029D"/>
    <w:rsid w:val="003E1076"/>
    <w:rsid w:val="003E194E"/>
    <w:rsid w:val="003E212C"/>
    <w:rsid w:val="003E2D33"/>
    <w:rsid w:val="003E36D9"/>
    <w:rsid w:val="003E4AEF"/>
    <w:rsid w:val="003E4C6C"/>
    <w:rsid w:val="003E4E13"/>
    <w:rsid w:val="003E697A"/>
    <w:rsid w:val="003F131C"/>
    <w:rsid w:val="003F37C1"/>
    <w:rsid w:val="003F45FA"/>
    <w:rsid w:val="003F5386"/>
    <w:rsid w:val="003F5AD2"/>
    <w:rsid w:val="003F5FD0"/>
    <w:rsid w:val="003F624F"/>
    <w:rsid w:val="003F69BC"/>
    <w:rsid w:val="003F79B9"/>
    <w:rsid w:val="00400E8B"/>
    <w:rsid w:val="00401A92"/>
    <w:rsid w:val="00401C5F"/>
    <w:rsid w:val="00401CC0"/>
    <w:rsid w:val="00401E47"/>
    <w:rsid w:val="00401FB9"/>
    <w:rsid w:val="00403CD4"/>
    <w:rsid w:val="00403DDB"/>
    <w:rsid w:val="00405635"/>
    <w:rsid w:val="004057E4"/>
    <w:rsid w:val="004075E0"/>
    <w:rsid w:val="00410BB2"/>
    <w:rsid w:val="004115EE"/>
    <w:rsid w:val="00412312"/>
    <w:rsid w:val="00412A26"/>
    <w:rsid w:val="00412AA8"/>
    <w:rsid w:val="00412EFD"/>
    <w:rsid w:val="0041459A"/>
    <w:rsid w:val="0041463E"/>
    <w:rsid w:val="00414EEC"/>
    <w:rsid w:val="004151DA"/>
    <w:rsid w:val="004160C1"/>
    <w:rsid w:val="00416606"/>
    <w:rsid w:val="00416DBB"/>
    <w:rsid w:val="004170C7"/>
    <w:rsid w:val="00417C57"/>
    <w:rsid w:val="00420BCE"/>
    <w:rsid w:val="004218D7"/>
    <w:rsid w:val="004219CC"/>
    <w:rsid w:val="00421A6F"/>
    <w:rsid w:val="00421B7E"/>
    <w:rsid w:val="00421BE0"/>
    <w:rsid w:val="00421D16"/>
    <w:rsid w:val="00422EB8"/>
    <w:rsid w:val="00423040"/>
    <w:rsid w:val="00424C93"/>
    <w:rsid w:val="004255A8"/>
    <w:rsid w:val="00426502"/>
    <w:rsid w:val="00426813"/>
    <w:rsid w:val="0042746D"/>
    <w:rsid w:val="00427CE1"/>
    <w:rsid w:val="00430930"/>
    <w:rsid w:val="00431B8B"/>
    <w:rsid w:val="00431C1A"/>
    <w:rsid w:val="0043203F"/>
    <w:rsid w:val="0043208B"/>
    <w:rsid w:val="00432112"/>
    <w:rsid w:val="00432A5A"/>
    <w:rsid w:val="00432DB3"/>
    <w:rsid w:val="00432DDE"/>
    <w:rsid w:val="00433153"/>
    <w:rsid w:val="004332A8"/>
    <w:rsid w:val="00433562"/>
    <w:rsid w:val="00433EC7"/>
    <w:rsid w:val="004346B5"/>
    <w:rsid w:val="00434D52"/>
    <w:rsid w:val="00435B72"/>
    <w:rsid w:val="00435B86"/>
    <w:rsid w:val="00435FE8"/>
    <w:rsid w:val="004364EB"/>
    <w:rsid w:val="00436B3A"/>
    <w:rsid w:val="00437542"/>
    <w:rsid w:val="00437F96"/>
    <w:rsid w:val="0044100C"/>
    <w:rsid w:val="00442F14"/>
    <w:rsid w:val="004436B4"/>
    <w:rsid w:val="00444056"/>
    <w:rsid w:val="004440C4"/>
    <w:rsid w:val="004450D3"/>
    <w:rsid w:val="004458CA"/>
    <w:rsid w:val="00445B9C"/>
    <w:rsid w:val="004460A0"/>
    <w:rsid w:val="00446875"/>
    <w:rsid w:val="004469EB"/>
    <w:rsid w:val="00446D53"/>
    <w:rsid w:val="00447100"/>
    <w:rsid w:val="0044790E"/>
    <w:rsid w:val="004504C0"/>
    <w:rsid w:val="004505FA"/>
    <w:rsid w:val="00450ED0"/>
    <w:rsid w:val="00452B67"/>
    <w:rsid w:val="00453994"/>
    <w:rsid w:val="0045616C"/>
    <w:rsid w:val="004565A1"/>
    <w:rsid w:val="00456E73"/>
    <w:rsid w:val="004579B9"/>
    <w:rsid w:val="00460DBD"/>
    <w:rsid w:val="004616F8"/>
    <w:rsid w:val="00461B25"/>
    <w:rsid w:val="00461BD1"/>
    <w:rsid w:val="00461F05"/>
    <w:rsid w:val="00461FDB"/>
    <w:rsid w:val="0046201A"/>
    <w:rsid w:val="00462278"/>
    <w:rsid w:val="004635D0"/>
    <w:rsid w:val="00463FDD"/>
    <w:rsid w:val="00464011"/>
    <w:rsid w:val="004650D5"/>
    <w:rsid w:val="004653A0"/>
    <w:rsid w:val="00465445"/>
    <w:rsid w:val="00465CDF"/>
    <w:rsid w:val="0046618A"/>
    <w:rsid w:val="0046747F"/>
    <w:rsid w:val="00467486"/>
    <w:rsid w:val="00467BE8"/>
    <w:rsid w:val="004707F4"/>
    <w:rsid w:val="004715E9"/>
    <w:rsid w:val="004715F5"/>
    <w:rsid w:val="00471DF5"/>
    <w:rsid w:val="00471E78"/>
    <w:rsid w:val="00472186"/>
    <w:rsid w:val="0047231C"/>
    <w:rsid w:val="004738EC"/>
    <w:rsid w:val="00474A80"/>
    <w:rsid w:val="00475C1A"/>
    <w:rsid w:val="00475FF9"/>
    <w:rsid w:val="004771E0"/>
    <w:rsid w:val="00481063"/>
    <w:rsid w:val="0048266F"/>
    <w:rsid w:val="00483684"/>
    <w:rsid w:val="00484234"/>
    <w:rsid w:val="0048444A"/>
    <w:rsid w:val="004846DC"/>
    <w:rsid w:val="00484A44"/>
    <w:rsid w:val="0048507E"/>
    <w:rsid w:val="004852EA"/>
    <w:rsid w:val="00485344"/>
    <w:rsid w:val="0048554A"/>
    <w:rsid w:val="00486147"/>
    <w:rsid w:val="00486F65"/>
    <w:rsid w:val="004902A2"/>
    <w:rsid w:val="00491200"/>
    <w:rsid w:val="004925A9"/>
    <w:rsid w:val="00493485"/>
    <w:rsid w:val="00494853"/>
    <w:rsid w:val="00494DF7"/>
    <w:rsid w:val="00494E25"/>
    <w:rsid w:val="00495145"/>
    <w:rsid w:val="00495A80"/>
    <w:rsid w:val="00497E44"/>
    <w:rsid w:val="00497FD6"/>
    <w:rsid w:val="004A00EE"/>
    <w:rsid w:val="004A025C"/>
    <w:rsid w:val="004A0372"/>
    <w:rsid w:val="004A0B32"/>
    <w:rsid w:val="004A2201"/>
    <w:rsid w:val="004A261E"/>
    <w:rsid w:val="004A2765"/>
    <w:rsid w:val="004A2958"/>
    <w:rsid w:val="004A2E45"/>
    <w:rsid w:val="004A2FBF"/>
    <w:rsid w:val="004A5B5D"/>
    <w:rsid w:val="004A72F3"/>
    <w:rsid w:val="004A7699"/>
    <w:rsid w:val="004A7D51"/>
    <w:rsid w:val="004B07E0"/>
    <w:rsid w:val="004B09EA"/>
    <w:rsid w:val="004B0AF0"/>
    <w:rsid w:val="004B0BD9"/>
    <w:rsid w:val="004B1AE2"/>
    <w:rsid w:val="004B229A"/>
    <w:rsid w:val="004B2479"/>
    <w:rsid w:val="004B349E"/>
    <w:rsid w:val="004B3833"/>
    <w:rsid w:val="004B4306"/>
    <w:rsid w:val="004B4F90"/>
    <w:rsid w:val="004B624F"/>
    <w:rsid w:val="004B6F5C"/>
    <w:rsid w:val="004C0BFB"/>
    <w:rsid w:val="004C0DE9"/>
    <w:rsid w:val="004C1CB3"/>
    <w:rsid w:val="004C2E09"/>
    <w:rsid w:val="004C3A6B"/>
    <w:rsid w:val="004C4542"/>
    <w:rsid w:val="004C7D9C"/>
    <w:rsid w:val="004D0101"/>
    <w:rsid w:val="004D0BFF"/>
    <w:rsid w:val="004D1CBC"/>
    <w:rsid w:val="004D27BC"/>
    <w:rsid w:val="004D3472"/>
    <w:rsid w:val="004D4561"/>
    <w:rsid w:val="004D4778"/>
    <w:rsid w:val="004D48B4"/>
    <w:rsid w:val="004D6B66"/>
    <w:rsid w:val="004E01A6"/>
    <w:rsid w:val="004E0715"/>
    <w:rsid w:val="004E1144"/>
    <w:rsid w:val="004E1491"/>
    <w:rsid w:val="004E2AED"/>
    <w:rsid w:val="004E3917"/>
    <w:rsid w:val="004E3987"/>
    <w:rsid w:val="004E3A33"/>
    <w:rsid w:val="004E4B32"/>
    <w:rsid w:val="004E4E35"/>
    <w:rsid w:val="004E6137"/>
    <w:rsid w:val="004E6168"/>
    <w:rsid w:val="004F1A2B"/>
    <w:rsid w:val="004F1BA9"/>
    <w:rsid w:val="004F1F56"/>
    <w:rsid w:val="004F37B5"/>
    <w:rsid w:val="004F3DBC"/>
    <w:rsid w:val="004F4EC9"/>
    <w:rsid w:val="004F4FDC"/>
    <w:rsid w:val="004F58A1"/>
    <w:rsid w:val="004F631F"/>
    <w:rsid w:val="004F6C1E"/>
    <w:rsid w:val="00500037"/>
    <w:rsid w:val="005008AB"/>
    <w:rsid w:val="00500BEA"/>
    <w:rsid w:val="00500F4C"/>
    <w:rsid w:val="00501318"/>
    <w:rsid w:val="00501B22"/>
    <w:rsid w:val="00501E21"/>
    <w:rsid w:val="00502B23"/>
    <w:rsid w:val="00507CEF"/>
    <w:rsid w:val="00507E17"/>
    <w:rsid w:val="00510906"/>
    <w:rsid w:val="00511242"/>
    <w:rsid w:val="0051137D"/>
    <w:rsid w:val="005126EB"/>
    <w:rsid w:val="00512753"/>
    <w:rsid w:val="005130A0"/>
    <w:rsid w:val="0051322E"/>
    <w:rsid w:val="00514499"/>
    <w:rsid w:val="005161F9"/>
    <w:rsid w:val="00516A83"/>
    <w:rsid w:val="00516D99"/>
    <w:rsid w:val="005175D1"/>
    <w:rsid w:val="005176A4"/>
    <w:rsid w:val="00517F2D"/>
    <w:rsid w:val="00520832"/>
    <w:rsid w:val="00520A67"/>
    <w:rsid w:val="00520F15"/>
    <w:rsid w:val="00521276"/>
    <w:rsid w:val="00521717"/>
    <w:rsid w:val="00522958"/>
    <w:rsid w:val="00522994"/>
    <w:rsid w:val="00522AF9"/>
    <w:rsid w:val="005241F2"/>
    <w:rsid w:val="005245EC"/>
    <w:rsid w:val="00524A49"/>
    <w:rsid w:val="00524CBB"/>
    <w:rsid w:val="005273A7"/>
    <w:rsid w:val="005277CB"/>
    <w:rsid w:val="00527F31"/>
    <w:rsid w:val="0053065C"/>
    <w:rsid w:val="00531679"/>
    <w:rsid w:val="00531D40"/>
    <w:rsid w:val="005339FC"/>
    <w:rsid w:val="005340F3"/>
    <w:rsid w:val="00535052"/>
    <w:rsid w:val="005367F8"/>
    <w:rsid w:val="005373CF"/>
    <w:rsid w:val="00537794"/>
    <w:rsid w:val="00540609"/>
    <w:rsid w:val="00540A02"/>
    <w:rsid w:val="00540A36"/>
    <w:rsid w:val="00540CB7"/>
    <w:rsid w:val="00541640"/>
    <w:rsid w:val="0054190B"/>
    <w:rsid w:val="00542188"/>
    <w:rsid w:val="00542714"/>
    <w:rsid w:val="005433D9"/>
    <w:rsid w:val="00543425"/>
    <w:rsid w:val="005437BC"/>
    <w:rsid w:val="00543C8F"/>
    <w:rsid w:val="00544C45"/>
    <w:rsid w:val="00546985"/>
    <w:rsid w:val="00546C86"/>
    <w:rsid w:val="00547D27"/>
    <w:rsid w:val="00550E93"/>
    <w:rsid w:val="00552CE0"/>
    <w:rsid w:val="005530BB"/>
    <w:rsid w:val="005533E8"/>
    <w:rsid w:val="0055421D"/>
    <w:rsid w:val="00555725"/>
    <w:rsid w:val="00555991"/>
    <w:rsid w:val="005559F8"/>
    <w:rsid w:val="005571BE"/>
    <w:rsid w:val="00557350"/>
    <w:rsid w:val="00557A34"/>
    <w:rsid w:val="00557C0E"/>
    <w:rsid w:val="00557E02"/>
    <w:rsid w:val="00561474"/>
    <w:rsid w:val="00562AB8"/>
    <w:rsid w:val="005630F4"/>
    <w:rsid w:val="0056367B"/>
    <w:rsid w:val="00563BC2"/>
    <w:rsid w:val="00564117"/>
    <w:rsid w:val="00565E94"/>
    <w:rsid w:val="00566986"/>
    <w:rsid w:val="00567ED6"/>
    <w:rsid w:val="00572B09"/>
    <w:rsid w:val="00572C9B"/>
    <w:rsid w:val="0057336B"/>
    <w:rsid w:val="005738E4"/>
    <w:rsid w:val="00573E5E"/>
    <w:rsid w:val="0057417C"/>
    <w:rsid w:val="005762A1"/>
    <w:rsid w:val="005779EC"/>
    <w:rsid w:val="00577D6F"/>
    <w:rsid w:val="005800C3"/>
    <w:rsid w:val="00580382"/>
    <w:rsid w:val="00580ED7"/>
    <w:rsid w:val="00581502"/>
    <w:rsid w:val="00581896"/>
    <w:rsid w:val="00581C33"/>
    <w:rsid w:val="00581F81"/>
    <w:rsid w:val="005848C5"/>
    <w:rsid w:val="005851C9"/>
    <w:rsid w:val="005864D5"/>
    <w:rsid w:val="005869DF"/>
    <w:rsid w:val="00586DF0"/>
    <w:rsid w:val="00586F45"/>
    <w:rsid w:val="005911F0"/>
    <w:rsid w:val="00591F5A"/>
    <w:rsid w:val="005933C9"/>
    <w:rsid w:val="0059347A"/>
    <w:rsid w:val="005946A2"/>
    <w:rsid w:val="00594C87"/>
    <w:rsid w:val="005953D4"/>
    <w:rsid w:val="00595816"/>
    <w:rsid w:val="00596C8F"/>
    <w:rsid w:val="0059754A"/>
    <w:rsid w:val="00597580"/>
    <w:rsid w:val="005A011E"/>
    <w:rsid w:val="005A08EA"/>
    <w:rsid w:val="005A119E"/>
    <w:rsid w:val="005A11DA"/>
    <w:rsid w:val="005A3715"/>
    <w:rsid w:val="005A3A3E"/>
    <w:rsid w:val="005A3E49"/>
    <w:rsid w:val="005A499E"/>
    <w:rsid w:val="005A5951"/>
    <w:rsid w:val="005A6163"/>
    <w:rsid w:val="005A6C39"/>
    <w:rsid w:val="005A7010"/>
    <w:rsid w:val="005A73D7"/>
    <w:rsid w:val="005A783E"/>
    <w:rsid w:val="005B1CCA"/>
    <w:rsid w:val="005B2AD0"/>
    <w:rsid w:val="005B2C4B"/>
    <w:rsid w:val="005B2C92"/>
    <w:rsid w:val="005B39B2"/>
    <w:rsid w:val="005B609E"/>
    <w:rsid w:val="005B6DAD"/>
    <w:rsid w:val="005C03B4"/>
    <w:rsid w:val="005C04BD"/>
    <w:rsid w:val="005C20DE"/>
    <w:rsid w:val="005C2274"/>
    <w:rsid w:val="005C3136"/>
    <w:rsid w:val="005C3724"/>
    <w:rsid w:val="005C3966"/>
    <w:rsid w:val="005C5A33"/>
    <w:rsid w:val="005C5EE5"/>
    <w:rsid w:val="005C78DF"/>
    <w:rsid w:val="005D1633"/>
    <w:rsid w:val="005D2DE0"/>
    <w:rsid w:val="005D357D"/>
    <w:rsid w:val="005D3779"/>
    <w:rsid w:val="005D448A"/>
    <w:rsid w:val="005D4AC4"/>
    <w:rsid w:val="005D4C86"/>
    <w:rsid w:val="005D500C"/>
    <w:rsid w:val="005D7147"/>
    <w:rsid w:val="005E094C"/>
    <w:rsid w:val="005E0C5E"/>
    <w:rsid w:val="005E13D0"/>
    <w:rsid w:val="005E14F1"/>
    <w:rsid w:val="005E17E1"/>
    <w:rsid w:val="005E1BD7"/>
    <w:rsid w:val="005E229F"/>
    <w:rsid w:val="005E29DD"/>
    <w:rsid w:val="005E2FBA"/>
    <w:rsid w:val="005E4177"/>
    <w:rsid w:val="005E4830"/>
    <w:rsid w:val="005E5EC1"/>
    <w:rsid w:val="005E6EE4"/>
    <w:rsid w:val="005E7386"/>
    <w:rsid w:val="005E75A5"/>
    <w:rsid w:val="005E7D57"/>
    <w:rsid w:val="005F04B1"/>
    <w:rsid w:val="005F0FFA"/>
    <w:rsid w:val="005F1422"/>
    <w:rsid w:val="005F1501"/>
    <w:rsid w:val="005F150B"/>
    <w:rsid w:val="005F15A6"/>
    <w:rsid w:val="005F18E4"/>
    <w:rsid w:val="005F224E"/>
    <w:rsid w:val="005F4487"/>
    <w:rsid w:val="005F4F39"/>
    <w:rsid w:val="005F5C48"/>
    <w:rsid w:val="005F5D8D"/>
    <w:rsid w:val="005F641F"/>
    <w:rsid w:val="005F663B"/>
    <w:rsid w:val="005F66CC"/>
    <w:rsid w:val="005F6B91"/>
    <w:rsid w:val="005F6C54"/>
    <w:rsid w:val="005F6F0C"/>
    <w:rsid w:val="006005E1"/>
    <w:rsid w:val="0060118D"/>
    <w:rsid w:val="0060143B"/>
    <w:rsid w:val="0060283D"/>
    <w:rsid w:val="006032FD"/>
    <w:rsid w:val="0060331F"/>
    <w:rsid w:val="00604ADD"/>
    <w:rsid w:val="00605795"/>
    <w:rsid w:val="0060660D"/>
    <w:rsid w:val="00606BF4"/>
    <w:rsid w:val="00606C9A"/>
    <w:rsid w:val="00607522"/>
    <w:rsid w:val="0060796A"/>
    <w:rsid w:val="0061021E"/>
    <w:rsid w:val="00611317"/>
    <w:rsid w:val="0061221A"/>
    <w:rsid w:val="006126BC"/>
    <w:rsid w:val="0061272B"/>
    <w:rsid w:val="0061362C"/>
    <w:rsid w:val="006137E6"/>
    <w:rsid w:val="006138F8"/>
    <w:rsid w:val="006139A1"/>
    <w:rsid w:val="00613B29"/>
    <w:rsid w:val="00615C1E"/>
    <w:rsid w:val="00615FFF"/>
    <w:rsid w:val="006171EF"/>
    <w:rsid w:val="00617AC9"/>
    <w:rsid w:val="00620165"/>
    <w:rsid w:val="00620C63"/>
    <w:rsid w:val="006219E8"/>
    <w:rsid w:val="00621C90"/>
    <w:rsid w:val="006221A0"/>
    <w:rsid w:val="00622508"/>
    <w:rsid w:val="006246AC"/>
    <w:rsid w:val="00624A12"/>
    <w:rsid w:val="0062570A"/>
    <w:rsid w:val="0062585D"/>
    <w:rsid w:val="00625D9F"/>
    <w:rsid w:val="006262FF"/>
    <w:rsid w:val="00627484"/>
    <w:rsid w:val="00627DB7"/>
    <w:rsid w:val="00627FB0"/>
    <w:rsid w:val="006313E5"/>
    <w:rsid w:val="006315B4"/>
    <w:rsid w:val="00631E96"/>
    <w:rsid w:val="00631FF4"/>
    <w:rsid w:val="00632FA8"/>
    <w:rsid w:val="00633EBE"/>
    <w:rsid w:val="00635102"/>
    <w:rsid w:val="00635C9C"/>
    <w:rsid w:val="00636556"/>
    <w:rsid w:val="006374E7"/>
    <w:rsid w:val="00640D86"/>
    <w:rsid w:val="00641136"/>
    <w:rsid w:val="0064139A"/>
    <w:rsid w:val="006415C6"/>
    <w:rsid w:val="00641A01"/>
    <w:rsid w:val="0064453D"/>
    <w:rsid w:val="00645B33"/>
    <w:rsid w:val="00646498"/>
    <w:rsid w:val="00647438"/>
    <w:rsid w:val="00647476"/>
    <w:rsid w:val="006479C0"/>
    <w:rsid w:val="00647BEE"/>
    <w:rsid w:val="00650697"/>
    <w:rsid w:val="006515E2"/>
    <w:rsid w:val="00651D26"/>
    <w:rsid w:val="00652060"/>
    <w:rsid w:val="00653B17"/>
    <w:rsid w:val="00653F2F"/>
    <w:rsid w:val="00654A34"/>
    <w:rsid w:val="00654D5A"/>
    <w:rsid w:val="00655163"/>
    <w:rsid w:val="006552C7"/>
    <w:rsid w:val="006556B6"/>
    <w:rsid w:val="006558B3"/>
    <w:rsid w:val="006565F0"/>
    <w:rsid w:val="006568FD"/>
    <w:rsid w:val="006569BA"/>
    <w:rsid w:val="00656FA2"/>
    <w:rsid w:val="00657BCB"/>
    <w:rsid w:val="00660D28"/>
    <w:rsid w:val="006620FD"/>
    <w:rsid w:val="00662311"/>
    <w:rsid w:val="00662320"/>
    <w:rsid w:val="0066377E"/>
    <w:rsid w:val="00663F92"/>
    <w:rsid w:val="00664516"/>
    <w:rsid w:val="00665296"/>
    <w:rsid w:val="00665ECC"/>
    <w:rsid w:val="0066698D"/>
    <w:rsid w:val="00666C79"/>
    <w:rsid w:val="00667D95"/>
    <w:rsid w:val="00667F40"/>
    <w:rsid w:val="006703BB"/>
    <w:rsid w:val="0067090F"/>
    <w:rsid w:val="00670EED"/>
    <w:rsid w:val="006714A7"/>
    <w:rsid w:val="00671FE3"/>
    <w:rsid w:val="00672610"/>
    <w:rsid w:val="0067317E"/>
    <w:rsid w:val="006734B7"/>
    <w:rsid w:val="00675B6E"/>
    <w:rsid w:val="00675F51"/>
    <w:rsid w:val="0067608A"/>
    <w:rsid w:val="00676507"/>
    <w:rsid w:val="00677C5D"/>
    <w:rsid w:val="00680F90"/>
    <w:rsid w:val="006810AA"/>
    <w:rsid w:val="00681ED0"/>
    <w:rsid w:val="006822D8"/>
    <w:rsid w:val="00682BB1"/>
    <w:rsid w:val="00685F4F"/>
    <w:rsid w:val="006863B4"/>
    <w:rsid w:val="0068644A"/>
    <w:rsid w:val="00687B3D"/>
    <w:rsid w:val="0069197C"/>
    <w:rsid w:val="00692064"/>
    <w:rsid w:val="00692FAB"/>
    <w:rsid w:val="006937F7"/>
    <w:rsid w:val="006938E9"/>
    <w:rsid w:val="0069430B"/>
    <w:rsid w:val="00694B3E"/>
    <w:rsid w:val="006951EE"/>
    <w:rsid w:val="00695513"/>
    <w:rsid w:val="006956F2"/>
    <w:rsid w:val="006964BC"/>
    <w:rsid w:val="00697D29"/>
    <w:rsid w:val="006A060B"/>
    <w:rsid w:val="006A0678"/>
    <w:rsid w:val="006A0F2E"/>
    <w:rsid w:val="006A0F30"/>
    <w:rsid w:val="006A1B25"/>
    <w:rsid w:val="006A1DFC"/>
    <w:rsid w:val="006A2315"/>
    <w:rsid w:val="006A2566"/>
    <w:rsid w:val="006A34C1"/>
    <w:rsid w:val="006A3B45"/>
    <w:rsid w:val="006A3C30"/>
    <w:rsid w:val="006A3EE6"/>
    <w:rsid w:val="006A500C"/>
    <w:rsid w:val="006A5EBF"/>
    <w:rsid w:val="006A6487"/>
    <w:rsid w:val="006A7A87"/>
    <w:rsid w:val="006A7CC4"/>
    <w:rsid w:val="006A7EBD"/>
    <w:rsid w:val="006B0376"/>
    <w:rsid w:val="006B0AF1"/>
    <w:rsid w:val="006B0BBB"/>
    <w:rsid w:val="006B17D7"/>
    <w:rsid w:val="006B2164"/>
    <w:rsid w:val="006B2B0B"/>
    <w:rsid w:val="006B2EF7"/>
    <w:rsid w:val="006B357E"/>
    <w:rsid w:val="006B39EB"/>
    <w:rsid w:val="006B4C51"/>
    <w:rsid w:val="006B64CC"/>
    <w:rsid w:val="006B6C7B"/>
    <w:rsid w:val="006B70CF"/>
    <w:rsid w:val="006B7C40"/>
    <w:rsid w:val="006B7F39"/>
    <w:rsid w:val="006C087C"/>
    <w:rsid w:val="006C097C"/>
    <w:rsid w:val="006C10BC"/>
    <w:rsid w:val="006C1EB3"/>
    <w:rsid w:val="006C25D3"/>
    <w:rsid w:val="006C2696"/>
    <w:rsid w:val="006C42F6"/>
    <w:rsid w:val="006C45FA"/>
    <w:rsid w:val="006C64C4"/>
    <w:rsid w:val="006C685F"/>
    <w:rsid w:val="006C6979"/>
    <w:rsid w:val="006C6CFC"/>
    <w:rsid w:val="006C7910"/>
    <w:rsid w:val="006D04F5"/>
    <w:rsid w:val="006D0AE6"/>
    <w:rsid w:val="006D1174"/>
    <w:rsid w:val="006D1203"/>
    <w:rsid w:val="006D130A"/>
    <w:rsid w:val="006D156F"/>
    <w:rsid w:val="006D3D27"/>
    <w:rsid w:val="006D4ADF"/>
    <w:rsid w:val="006D4B4D"/>
    <w:rsid w:val="006D57E2"/>
    <w:rsid w:val="006D60D0"/>
    <w:rsid w:val="006E0411"/>
    <w:rsid w:val="006E0516"/>
    <w:rsid w:val="006E2DB3"/>
    <w:rsid w:val="006E35FD"/>
    <w:rsid w:val="006E47D4"/>
    <w:rsid w:val="006E66BB"/>
    <w:rsid w:val="006E6DB2"/>
    <w:rsid w:val="006E7763"/>
    <w:rsid w:val="006F00C9"/>
    <w:rsid w:val="006F017F"/>
    <w:rsid w:val="006F3647"/>
    <w:rsid w:val="006F44EA"/>
    <w:rsid w:val="006F465B"/>
    <w:rsid w:val="006F4DCC"/>
    <w:rsid w:val="006F5F18"/>
    <w:rsid w:val="006F672D"/>
    <w:rsid w:val="006F6776"/>
    <w:rsid w:val="006F6B4A"/>
    <w:rsid w:val="006F6FB2"/>
    <w:rsid w:val="00700A94"/>
    <w:rsid w:val="00701591"/>
    <w:rsid w:val="00701595"/>
    <w:rsid w:val="00704504"/>
    <w:rsid w:val="00704534"/>
    <w:rsid w:val="00704EC4"/>
    <w:rsid w:val="00705E82"/>
    <w:rsid w:val="007065EF"/>
    <w:rsid w:val="007071FA"/>
    <w:rsid w:val="0070747C"/>
    <w:rsid w:val="00707A85"/>
    <w:rsid w:val="00710EFF"/>
    <w:rsid w:val="0071177D"/>
    <w:rsid w:val="00712030"/>
    <w:rsid w:val="007124DA"/>
    <w:rsid w:val="00712583"/>
    <w:rsid w:val="007129B0"/>
    <w:rsid w:val="0071309D"/>
    <w:rsid w:val="00713747"/>
    <w:rsid w:val="007142B3"/>
    <w:rsid w:val="007151B4"/>
    <w:rsid w:val="00715735"/>
    <w:rsid w:val="00715E6C"/>
    <w:rsid w:val="00715F46"/>
    <w:rsid w:val="00717215"/>
    <w:rsid w:val="0071750E"/>
    <w:rsid w:val="00717E30"/>
    <w:rsid w:val="00720C95"/>
    <w:rsid w:val="00721048"/>
    <w:rsid w:val="00721BFB"/>
    <w:rsid w:val="00723080"/>
    <w:rsid w:val="0072310F"/>
    <w:rsid w:val="007240D4"/>
    <w:rsid w:val="00724C05"/>
    <w:rsid w:val="00724DEA"/>
    <w:rsid w:val="00725AA3"/>
    <w:rsid w:val="0072639F"/>
    <w:rsid w:val="00726E14"/>
    <w:rsid w:val="00727447"/>
    <w:rsid w:val="0072776B"/>
    <w:rsid w:val="00730401"/>
    <w:rsid w:val="0073060A"/>
    <w:rsid w:val="00731A71"/>
    <w:rsid w:val="00731C67"/>
    <w:rsid w:val="00731FD6"/>
    <w:rsid w:val="00732508"/>
    <w:rsid w:val="0073299C"/>
    <w:rsid w:val="00732BD7"/>
    <w:rsid w:val="00733190"/>
    <w:rsid w:val="00733F21"/>
    <w:rsid w:val="00734662"/>
    <w:rsid w:val="0073528A"/>
    <w:rsid w:val="00736DD0"/>
    <w:rsid w:val="00737506"/>
    <w:rsid w:val="00737537"/>
    <w:rsid w:val="00737673"/>
    <w:rsid w:val="0073785A"/>
    <w:rsid w:val="007400A1"/>
    <w:rsid w:val="00741323"/>
    <w:rsid w:val="00742133"/>
    <w:rsid w:val="0074487F"/>
    <w:rsid w:val="007448A6"/>
    <w:rsid w:val="00744999"/>
    <w:rsid w:val="00744E22"/>
    <w:rsid w:val="00744F2F"/>
    <w:rsid w:val="007450B8"/>
    <w:rsid w:val="007454F2"/>
    <w:rsid w:val="00745C1D"/>
    <w:rsid w:val="0074644A"/>
    <w:rsid w:val="0074749D"/>
    <w:rsid w:val="00747C49"/>
    <w:rsid w:val="00750533"/>
    <w:rsid w:val="007505E4"/>
    <w:rsid w:val="00751672"/>
    <w:rsid w:val="007519B4"/>
    <w:rsid w:val="00751D2B"/>
    <w:rsid w:val="00751D36"/>
    <w:rsid w:val="00751F37"/>
    <w:rsid w:val="0075246B"/>
    <w:rsid w:val="007549C5"/>
    <w:rsid w:val="00754D8E"/>
    <w:rsid w:val="00756AB1"/>
    <w:rsid w:val="00756CFB"/>
    <w:rsid w:val="0075726B"/>
    <w:rsid w:val="007573CD"/>
    <w:rsid w:val="00757961"/>
    <w:rsid w:val="00757D3A"/>
    <w:rsid w:val="00760C52"/>
    <w:rsid w:val="00760C82"/>
    <w:rsid w:val="00761130"/>
    <w:rsid w:val="00762859"/>
    <w:rsid w:val="0076359B"/>
    <w:rsid w:val="00765749"/>
    <w:rsid w:val="00765B62"/>
    <w:rsid w:val="00765D4E"/>
    <w:rsid w:val="007668C2"/>
    <w:rsid w:val="00766918"/>
    <w:rsid w:val="00766E3B"/>
    <w:rsid w:val="007677A0"/>
    <w:rsid w:val="0076782B"/>
    <w:rsid w:val="00767877"/>
    <w:rsid w:val="007704E9"/>
    <w:rsid w:val="00771648"/>
    <w:rsid w:val="007722EF"/>
    <w:rsid w:val="007724E7"/>
    <w:rsid w:val="00773661"/>
    <w:rsid w:val="00773763"/>
    <w:rsid w:val="00773A2B"/>
    <w:rsid w:val="00774017"/>
    <w:rsid w:val="007743E4"/>
    <w:rsid w:val="0077484A"/>
    <w:rsid w:val="007758F9"/>
    <w:rsid w:val="00775EB5"/>
    <w:rsid w:val="00780B52"/>
    <w:rsid w:val="0078235C"/>
    <w:rsid w:val="00782C4C"/>
    <w:rsid w:val="00783093"/>
    <w:rsid w:val="00783589"/>
    <w:rsid w:val="00783750"/>
    <w:rsid w:val="007840A4"/>
    <w:rsid w:val="0078555F"/>
    <w:rsid w:val="00786D32"/>
    <w:rsid w:val="00787255"/>
    <w:rsid w:val="007872D1"/>
    <w:rsid w:val="00787413"/>
    <w:rsid w:val="0078761B"/>
    <w:rsid w:val="00787AE3"/>
    <w:rsid w:val="00787FFC"/>
    <w:rsid w:val="00790236"/>
    <w:rsid w:val="007902A1"/>
    <w:rsid w:val="00790DA9"/>
    <w:rsid w:val="00790FA3"/>
    <w:rsid w:val="00791374"/>
    <w:rsid w:val="007915C0"/>
    <w:rsid w:val="00791E44"/>
    <w:rsid w:val="00792C5D"/>
    <w:rsid w:val="00792D5F"/>
    <w:rsid w:val="00792EA4"/>
    <w:rsid w:val="0079447C"/>
    <w:rsid w:val="00795090"/>
    <w:rsid w:val="00795915"/>
    <w:rsid w:val="00795AB2"/>
    <w:rsid w:val="00796D8C"/>
    <w:rsid w:val="00797554"/>
    <w:rsid w:val="00797B5D"/>
    <w:rsid w:val="007A00D5"/>
    <w:rsid w:val="007A06A6"/>
    <w:rsid w:val="007A09C1"/>
    <w:rsid w:val="007A19B5"/>
    <w:rsid w:val="007A293F"/>
    <w:rsid w:val="007A3316"/>
    <w:rsid w:val="007A3564"/>
    <w:rsid w:val="007A3D17"/>
    <w:rsid w:val="007A3E88"/>
    <w:rsid w:val="007A3F3A"/>
    <w:rsid w:val="007A407B"/>
    <w:rsid w:val="007A4BA8"/>
    <w:rsid w:val="007A528E"/>
    <w:rsid w:val="007A55E8"/>
    <w:rsid w:val="007A5BD1"/>
    <w:rsid w:val="007A739A"/>
    <w:rsid w:val="007B01BA"/>
    <w:rsid w:val="007B1A0D"/>
    <w:rsid w:val="007B25C8"/>
    <w:rsid w:val="007B2DB5"/>
    <w:rsid w:val="007B2F93"/>
    <w:rsid w:val="007B3BE2"/>
    <w:rsid w:val="007B3D5F"/>
    <w:rsid w:val="007B3FEA"/>
    <w:rsid w:val="007B576A"/>
    <w:rsid w:val="007B6B92"/>
    <w:rsid w:val="007C0715"/>
    <w:rsid w:val="007C11D1"/>
    <w:rsid w:val="007C19DB"/>
    <w:rsid w:val="007C2711"/>
    <w:rsid w:val="007C2AFC"/>
    <w:rsid w:val="007C4CD2"/>
    <w:rsid w:val="007C4D86"/>
    <w:rsid w:val="007C5831"/>
    <w:rsid w:val="007C5A10"/>
    <w:rsid w:val="007C5ADE"/>
    <w:rsid w:val="007C5D87"/>
    <w:rsid w:val="007C69B8"/>
    <w:rsid w:val="007C6A38"/>
    <w:rsid w:val="007C6AB1"/>
    <w:rsid w:val="007C79DF"/>
    <w:rsid w:val="007D04E4"/>
    <w:rsid w:val="007D07CB"/>
    <w:rsid w:val="007D0904"/>
    <w:rsid w:val="007D12FB"/>
    <w:rsid w:val="007D1847"/>
    <w:rsid w:val="007D280D"/>
    <w:rsid w:val="007D3482"/>
    <w:rsid w:val="007D3684"/>
    <w:rsid w:val="007D4B06"/>
    <w:rsid w:val="007D5DEB"/>
    <w:rsid w:val="007D668B"/>
    <w:rsid w:val="007D746F"/>
    <w:rsid w:val="007E0161"/>
    <w:rsid w:val="007E1662"/>
    <w:rsid w:val="007E20A6"/>
    <w:rsid w:val="007E21B8"/>
    <w:rsid w:val="007E2A1C"/>
    <w:rsid w:val="007E2A78"/>
    <w:rsid w:val="007E3690"/>
    <w:rsid w:val="007E4E46"/>
    <w:rsid w:val="007E5061"/>
    <w:rsid w:val="007E635C"/>
    <w:rsid w:val="007E6885"/>
    <w:rsid w:val="007E6FD3"/>
    <w:rsid w:val="007E73DC"/>
    <w:rsid w:val="007E744C"/>
    <w:rsid w:val="007E774B"/>
    <w:rsid w:val="007E78A9"/>
    <w:rsid w:val="007F01D3"/>
    <w:rsid w:val="007F04C8"/>
    <w:rsid w:val="007F1845"/>
    <w:rsid w:val="007F1A1A"/>
    <w:rsid w:val="007F2351"/>
    <w:rsid w:val="007F274D"/>
    <w:rsid w:val="007F3416"/>
    <w:rsid w:val="007F3899"/>
    <w:rsid w:val="007F3D35"/>
    <w:rsid w:val="007F4334"/>
    <w:rsid w:val="007F55C6"/>
    <w:rsid w:val="007F7014"/>
    <w:rsid w:val="007F7680"/>
    <w:rsid w:val="0080057B"/>
    <w:rsid w:val="00800DAC"/>
    <w:rsid w:val="00800EF7"/>
    <w:rsid w:val="008017FE"/>
    <w:rsid w:val="00803693"/>
    <w:rsid w:val="00803789"/>
    <w:rsid w:val="00803CB7"/>
    <w:rsid w:val="00803D91"/>
    <w:rsid w:val="0080422F"/>
    <w:rsid w:val="008047E4"/>
    <w:rsid w:val="0080486E"/>
    <w:rsid w:val="00804C3C"/>
    <w:rsid w:val="00804F84"/>
    <w:rsid w:val="0080543E"/>
    <w:rsid w:val="00805774"/>
    <w:rsid w:val="00805941"/>
    <w:rsid w:val="00805CDC"/>
    <w:rsid w:val="00806855"/>
    <w:rsid w:val="00806EA1"/>
    <w:rsid w:val="00807B7D"/>
    <w:rsid w:val="008106BA"/>
    <w:rsid w:val="00810EAF"/>
    <w:rsid w:val="008117D6"/>
    <w:rsid w:val="00811D96"/>
    <w:rsid w:val="008120D8"/>
    <w:rsid w:val="00813BBE"/>
    <w:rsid w:val="00814559"/>
    <w:rsid w:val="0081498B"/>
    <w:rsid w:val="00815CA7"/>
    <w:rsid w:val="008165CE"/>
    <w:rsid w:val="00817070"/>
    <w:rsid w:val="00821C7C"/>
    <w:rsid w:val="0082255F"/>
    <w:rsid w:val="00823730"/>
    <w:rsid w:val="00823962"/>
    <w:rsid w:val="0082415E"/>
    <w:rsid w:val="008243C7"/>
    <w:rsid w:val="00824647"/>
    <w:rsid w:val="00825C6D"/>
    <w:rsid w:val="00825F56"/>
    <w:rsid w:val="00825FFF"/>
    <w:rsid w:val="0082658A"/>
    <w:rsid w:val="00826E57"/>
    <w:rsid w:val="008275FC"/>
    <w:rsid w:val="00827E47"/>
    <w:rsid w:val="00827EEA"/>
    <w:rsid w:val="00830C76"/>
    <w:rsid w:val="00830FD2"/>
    <w:rsid w:val="0083260A"/>
    <w:rsid w:val="00832F03"/>
    <w:rsid w:val="00833543"/>
    <w:rsid w:val="008348E0"/>
    <w:rsid w:val="00834960"/>
    <w:rsid w:val="00835903"/>
    <w:rsid w:val="008368C6"/>
    <w:rsid w:val="00836B26"/>
    <w:rsid w:val="0084007B"/>
    <w:rsid w:val="0084055E"/>
    <w:rsid w:val="00840A77"/>
    <w:rsid w:val="008412A2"/>
    <w:rsid w:val="008412D3"/>
    <w:rsid w:val="0084160E"/>
    <w:rsid w:val="00841A67"/>
    <w:rsid w:val="00842119"/>
    <w:rsid w:val="008421F8"/>
    <w:rsid w:val="00842916"/>
    <w:rsid w:val="0084323A"/>
    <w:rsid w:val="00844075"/>
    <w:rsid w:val="008450A4"/>
    <w:rsid w:val="0084554D"/>
    <w:rsid w:val="00845FC0"/>
    <w:rsid w:val="00846248"/>
    <w:rsid w:val="0084699A"/>
    <w:rsid w:val="008474D9"/>
    <w:rsid w:val="00850592"/>
    <w:rsid w:val="00850C5E"/>
    <w:rsid w:val="00851509"/>
    <w:rsid w:val="008515D8"/>
    <w:rsid w:val="00851A73"/>
    <w:rsid w:val="008520E8"/>
    <w:rsid w:val="008529CE"/>
    <w:rsid w:val="008531E2"/>
    <w:rsid w:val="008535F9"/>
    <w:rsid w:val="00853B17"/>
    <w:rsid w:val="00855778"/>
    <w:rsid w:val="008564A9"/>
    <w:rsid w:val="00856E36"/>
    <w:rsid w:val="0086021B"/>
    <w:rsid w:val="00861222"/>
    <w:rsid w:val="00861341"/>
    <w:rsid w:val="008634B6"/>
    <w:rsid w:val="00865EBB"/>
    <w:rsid w:val="00866357"/>
    <w:rsid w:val="00867FFB"/>
    <w:rsid w:val="008705D4"/>
    <w:rsid w:val="008709F0"/>
    <w:rsid w:val="008720E0"/>
    <w:rsid w:val="008728AA"/>
    <w:rsid w:val="00872BA6"/>
    <w:rsid w:val="00874AE4"/>
    <w:rsid w:val="00875184"/>
    <w:rsid w:val="00876215"/>
    <w:rsid w:val="00876BCB"/>
    <w:rsid w:val="00876D1C"/>
    <w:rsid w:val="00877113"/>
    <w:rsid w:val="00880847"/>
    <w:rsid w:val="00880DE0"/>
    <w:rsid w:val="0088185C"/>
    <w:rsid w:val="0088231F"/>
    <w:rsid w:val="008823B5"/>
    <w:rsid w:val="008823F8"/>
    <w:rsid w:val="00882738"/>
    <w:rsid w:val="008839B4"/>
    <w:rsid w:val="008847A7"/>
    <w:rsid w:val="00884990"/>
    <w:rsid w:val="008850E9"/>
    <w:rsid w:val="00885A2A"/>
    <w:rsid w:val="00886263"/>
    <w:rsid w:val="00886413"/>
    <w:rsid w:val="008865F3"/>
    <w:rsid w:val="00886EA2"/>
    <w:rsid w:val="008872B1"/>
    <w:rsid w:val="0088762F"/>
    <w:rsid w:val="00887BA2"/>
    <w:rsid w:val="00887F25"/>
    <w:rsid w:val="00890C2B"/>
    <w:rsid w:val="008916E4"/>
    <w:rsid w:val="008920B4"/>
    <w:rsid w:val="00893BED"/>
    <w:rsid w:val="00894B55"/>
    <w:rsid w:val="00895AD8"/>
    <w:rsid w:val="00896368"/>
    <w:rsid w:val="008965A8"/>
    <w:rsid w:val="00896D7D"/>
    <w:rsid w:val="008979B7"/>
    <w:rsid w:val="008A0D8B"/>
    <w:rsid w:val="008A1C33"/>
    <w:rsid w:val="008A1DDB"/>
    <w:rsid w:val="008A2B93"/>
    <w:rsid w:val="008A3283"/>
    <w:rsid w:val="008A44C9"/>
    <w:rsid w:val="008A4A9C"/>
    <w:rsid w:val="008A4D39"/>
    <w:rsid w:val="008A7B04"/>
    <w:rsid w:val="008B028A"/>
    <w:rsid w:val="008B052D"/>
    <w:rsid w:val="008B08ED"/>
    <w:rsid w:val="008B1293"/>
    <w:rsid w:val="008B136D"/>
    <w:rsid w:val="008B1727"/>
    <w:rsid w:val="008B1763"/>
    <w:rsid w:val="008B23D4"/>
    <w:rsid w:val="008B2A1F"/>
    <w:rsid w:val="008B32A7"/>
    <w:rsid w:val="008B355A"/>
    <w:rsid w:val="008B43C1"/>
    <w:rsid w:val="008B43DF"/>
    <w:rsid w:val="008B4B70"/>
    <w:rsid w:val="008B575F"/>
    <w:rsid w:val="008B6033"/>
    <w:rsid w:val="008B6276"/>
    <w:rsid w:val="008B66EB"/>
    <w:rsid w:val="008B6E64"/>
    <w:rsid w:val="008B7D27"/>
    <w:rsid w:val="008C01DF"/>
    <w:rsid w:val="008C0686"/>
    <w:rsid w:val="008C0B50"/>
    <w:rsid w:val="008C1264"/>
    <w:rsid w:val="008C18C1"/>
    <w:rsid w:val="008C1F47"/>
    <w:rsid w:val="008C3138"/>
    <w:rsid w:val="008C3B02"/>
    <w:rsid w:val="008C3E76"/>
    <w:rsid w:val="008C4E9B"/>
    <w:rsid w:val="008C6232"/>
    <w:rsid w:val="008D106F"/>
    <w:rsid w:val="008D2529"/>
    <w:rsid w:val="008D32C6"/>
    <w:rsid w:val="008D3A41"/>
    <w:rsid w:val="008D3DA9"/>
    <w:rsid w:val="008D605D"/>
    <w:rsid w:val="008D60F3"/>
    <w:rsid w:val="008D6595"/>
    <w:rsid w:val="008D6E14"/>
    <w:rsid w:val="008D7EEE"/>
    <w:rsid w:val="008E146A"/>
    <w:rsid w:val="008E1FE8"/>
    <w:rsid w:val="008E2184"/>
    <w:rsid w:val="008E2230"/>
    <w:rsid w:val="008E234B"/>
    <w:rsid w:val="008E4FB6"/>
    <w:rsid w:val="008E5267"/>
    <w:rsid w:val="008E54D5"/>
    <w:rsid w:val="008E58C4"/>
    <w:rsid w:val="008E5F92"/>
    <w:rsid w:val="008E5FEA"/>
    <w:rsid w:val="008E7390"/>
    <w:rsid w:val="008E79F1"/>
    <w:rsid w:val="008F0A4E"/>
    <w:rsid w:val="008F3C33"/>
    <w:rsid w:val="008F5301"/>
    <w:rsid w:val="008F5C3F"/>
    <w:rsid w:val="008F60CF"/>
    <w:rsid w:val="008F6275"/>
    <w:rsid w:val="008F6462"/>
    <w:rsid w:val="008F6F36"/>
    <w:rsid w:val="008F7AE6"/>
    <w:rsid w:val="00900336"/>
    <w:rsid w:val="00900609"/>
    <w:rsid w:val="00900904"/>
    <w:rsid w:val="009013FF"/>
    <w:rsid w:val="0090179D"/>
    <w:rsid w:val="009018BE"/>
    <w:rsid w:val="00901AAF"/>
    <w:rsid w:val="00901D38"/>
    <w:rsid w:val="0090274A"/>
    <w:rsid w:val="00902DA2"/>
    <w:rsid w:val="00903E3F"/>
    <w:rsid w:val="0090638A"/>
    <w:rsid w:val="00906CA4"/>
    <w:rsid w:val="00907EE0"/>
    <w:rsid w:val="009107F9"/>
    <w:rsid w:val="0091408A"/>
    <w:rsid w:val="00914FA5"/>
    <w:rsid w:val="00915C5A"/>
    <w:rsid w:val="0091728C"/>
    <w:rsid w:val="00917C9B"/>
    <w:rsid w:val="00917DE9"/>
    <w:rsid w:val="00920608"/>
    <w:rsid w:val="00921D42"/>
    <w:rsid w:val="00921FB7"/>
    <w:rsid w:val="00922137"/>
    <w:rsid w:val="00922206"/>
    <w:rsid w:val="009223F1"/>
    <w:rsid w:val="009229B1"/>
    <w:rsid w:val="00922ED2"/>
    <w:rsid w:val="009252F9"/>
    <w:rsid w:val="00925482"/>
    <w:rsid w:val="009264A0"/>
    <w:rsid w:val="0092669D"/>
    <w:rsid w:val="009270DD"/>
    <w:rsid w:val="00927248"/>
    <w:rsid w:val="009272CE"/>
    <w:rsid w:val="009307CF"/>
    <w:rsid w:val="00930F36"/>
    <w:rsid w:val="00931025"/>
    <w:rsid w:val="009317AC"/>
    <w:rsid w:val="00931F3D"/>
    <w:rsid w:val="009323A3"/>
    <w:rsid w:val="009328C0"/>
    <w:rsid w:val="00932E2C"/>
    <w:rsid w:val="00933CCD"/>
    <w:rsid w:val="00934324"/>
    <w:rsid w:val="009344F1"/>
    <w:rsid w:val="00934A33"/>
    <w:rsid w:val="00935D5B"/>
    <w:rsid w:val="00937935"/>
    <w:rsid w:val="0094000B"/>
    <w:rsid w:val="00943DD2"/>
    <w:rsid w:val="009443DA"/>
    <w:rsid w:val="00944D04"/>
    <w:rsid w:val="009453FF"/>
    <w:rsid w:val="00946024"/>
    <w:rsid w:val="00947261"/>
    <w:rsid w:val="0094787A"/>
    <w:rsid w:val="00947B35"/>
    <w:rsid w:val="0095028C"/>
    <w:rsid w:val="00950795"/>
    <w:rsid w:val="00950A04"/>
    <w:rsid w:val="00950DC8"/>
    <w:rsid w:val="0095152A"/>
    <w:rsid w:val="009556AC"/>
    <w:rsid w:val="0095579A"/>
    <w:rsid w:val="009558C5"/>
    <w:rsid w:val="009572C1"/>
    <w:rsid w:val="00957413"/>
    <w:rsid w:val="00957B7C"/>
    <w:rsid w:val="00957CCB"/>
    <w:rsid w:val="00960B1C"/>
    <w:rsid w:val="0096130F"/>
    <w:rsid w:val="00961658"/>
    <w:rsid w:val="00961A99"/>
    <w:rsid w:val="00961ACD"/>
    <w:rsid w:val="009623DC"/>
    <w:rsid w:val="009628C3"/>
    <w:rsid w:val="0096345C"/>
    <w:rsid w:val="0096359E"/>
    <w:rsid w:val="009658C5"/>
    <w:rsid w:val="00965EE7"/>
    <w:rsid w:val="00966263"/>
    <w:rsid w:val="009668D2"/>
    <w:rsid w:val="00967726"/>
    <w:rsid w:val="0096787F"/>
    <w:rsid w:val="00967AC5"/>
    <w:rsid w:val="00967BF2"/>
    <w:rsid w:val="00972D00"/>
    <w:rsid w:val="00973068"/>
    <w:rsid w:val="0097402B"/>
    <w:rsid w:val="009752FD"/>
    <w:rsid w:val="00975561"/>
    <w:rsid w:val="00976054"/>
    <w:rsid w:val="00976082"/>
    <w:rsid w:val="00976CE7"/>
    <w:rsid w:val="00977094"/>
    <w:rsid w:val="00982E60"/>
    <w:rsid w:val="00983AF9"/>
    <w:rsid w:val="00983F0E"/>
    <w:rsid w:val="00985896"/>
    <w:rsid w:val="00985ADC"/>
    <w:rsid w:val="009863B8"/>
    <w:rsid w:val="00986402"/>
    <w:rsid w:val="0098763C"/>
    <w:rsid w:val="00987B5D"/>
    <w:rsid w:val="00992CED"/>
    <w:rsid w:val="00992D91"/>
    <w:rsid w:val="00992F17"/>
    <w:rsid w:val="009935AB"/>
    <w:rsid w:val="0099406F"/>
    <w:rsid w:val="00995853"/>
    <w:rsid w:val="00995B22"/>
    <w:rsid w:val="009971E5"/>
    <w:rsid w:val="00997897"/>
    <w:rsid w:val="009A015E"/>
    <w:rsid w:val="009A1121"/>
    <w:rsid w:val="009A1262"/>
    <w:rsid w:val="009A1A16"/>
    <w:rsid w:val="009A1F75"/>
    <w:rsid w:val="009A236E"/>
    <w:rsid w:val="009A34A7"/>
    <w:rsid w:val="009A46A5"/>
    <w:rsid w:val="009A516F"/>
    <w:rsid w:val="009A64AF"/>
    <w:rsid w:val="009A6544"/>
    <w:rsid w:val="009B1EEA"/>
    <w:rsid w:val="009B1EF8"/>
    <w:rsid w:val="009B3E2F"/>
    <w:rsid w:val="009B406D"/>
    <w:rsid w:val="009B5974"/>
    <w:rsid w:val="009B617D"/>
    <w:rsid w:val="009B6237"/>
    <w:rsid w:val="009B64A9"/>
    <w:rsid w:val="009B661E"/>
    <w:rsid w:val="009B6F39"/>
    <w:rsid w:val="009B6F78"/>
    <w:rsid w:val="009C20A1"/>
    <w:rsid w:val="009C31E7"/>
    <w:rsid w:val="009C32B8"/>
    <w:rsid w:val="009C3EDD"/>
    <w:rsid w:val="009C5846"/>
    <w:rsid w:val="009C5E57"/>
    <w:rsid w:val="009C5F1E"/>
    <w:rsid w:val="009C778C"/>
    <w:rsid w:val="009D1906"/>
    <w:rsid w:val="009D31BE"/>
    <w:rsid w:val="009D518B"/>
    <w:rsid w:val="009D53CB"/>
    <w:rsid w:val="009D5F64"/>
    <w:rsid w:val="009E188E"/>
    <w:rsid w:val="009E1C31"/>
    <w:rsid w:val="009E1D9F"/>
    <w:rsid w:val="009E2E75"/>
    <w:rsid w:val="009E48B7"/>
    <w:rsid w:val="009E49CE"/>
    <w:rsid w:val="009E512F"/>
    <w:rsid w:val="009E5178"/>
    <w:rsid w:val="009E584B"/>
    <w:rsid w:val="009E5AD8"/>
    <w:rsid w:val="009E7A51"/>
    <w:rsid w:val="009F03AA"/>
    <w:rsid w:val="009F03EB"/>
    <w:rsid w:val="009F060A"/>
    <w:rsid w:val="009F06D1"/>
    <w:rsid w:val="009F0D2A"/>
    <w:rsid w:val="009F0E8A"/>
    <w:rsid w:val="009F18D9"/>
    <w:rsid w:val="009F18E7"/>
    <w:rsid w:val="009F1C2C"/>
    <w:rsid w:val="009F2ED9"/>
    <w:rsid w:val="009F3128"/>
    <w:rsid w:val="009F3FB6"/>
    <w:rsid w:val="009F44EB"/>
    <w:rsid w:val="009F49E5"/>
    <w:rsid w:val="009F61A1"/>
    <w:rsid w:val="009F6EEB"/>
    <w:rsid w:val="009F7291"/>
    <w:rsid w:val="009F72C1"/>
    <w:rsid w:val="009F765D"/>
    <w:rsid w:val="009F78FD"/>
    <w:rsid w:val="009F7BCE"/>
    <w:rsid w:val="009F7F09"/>
    <w:rsid w:val="00A00D45"/>
    <w:rsid w:val="00A012F1"/>
    <w:rsid w:val="00A0262F"/>
    <w:rsid w:val="00A029ED"/>
    <w:rsid w:val="00A02AF6"/>
    <w:rsid w:val="00A032E0"/>
    <w:rsid w:val="00A0354F"/>
    <w:rsid w:val="00A03D1E"/>
    <w:rsid w:val="00A03D87"/>
    <w:rsid w:val="00A03F7E"/>
    <w:rsid w:val="00A04813"/>
    <w:rsid w:val="00A058E7"/>
    <w:rsid w:val="00A07DE5"/>
    <w:rsid w:val="00A1040D"/>
    <w:rsid w:val="00A10471"/>
    <w:rsid w:val="00A1133D"/>
    <w:rsid w:val="00A11639"/>
    <w:rsid w:val="00A11806"/>
    <w:rsid w:val="00A1296C"/>
    <w:rsid w:val="00A15824"/>
    <w:rsid w:val="00A15E9D"/>
    <w:rsid w:val="00A16D86"/>
    <w:rsid w:val="00A176FE"/>
    <w:rsid w:val="00A17E2C"/>
    <w:rsid w:val="00A17E39"/>
    <w:rsid w:val="00A20922"/>
    <w:rsid w:val="00A20DD4"/>
    <w:rsid w:val="00A2118A"/>
    <w:rsid w:val="00A21654"/>
    <w:rsid w:val="00A22438"/>
    <w:rsid w:val="00A232F8"/>
    <w:rsid w:val="00A239F0"/>
    <w:rsid w:val="00A24330"/>
    <w:rsid w:val="00A24F41"/>
    <w:rsid w:val="00A251F3"/>
    <w:rsid w:val="00A26A54"/>
    <w:rsid w:val="00A26CB2"/>
    <w:rsid w:val="00A26D3D"/>
    <w:rsid w:val="00A26E89"/>
    <w:rsid w:val="00A27BA5"/>
    <w:rsid w:val="00A301FB"/>
    <w:rsid w:val="00A30E8C"/>
    <w:rsid w:val="00A31E50"/>
    <w:rsid w:val="00A31EFB"/>
    <w:rsid w:val="00A32382"/>
    <w:rsid w:val="00A3474F"/>
    <w:rsid w:val="00A34D17"/>
    <w:rsid w:val="00A351FD"/>
    <w:rsid w:val="00A357A0"/>
    <w:rsid w:val="00A36B41"/>
    <w:rsid w:val="00A37586"/>
    <w:rsid w:val="00A37892"/>
    <w:rsid w:val="00A37F64"/>
    <w:rsid w:val="00A40F8C"/>
    <w:rsid w:val="00A4139B"/>
    <w:rsid w:val="00A41814"/>
    <w:rsid w:val="00A41EDA"/>
    <w:rsid w:val="00A41F9C"/>
    <w:rsid w:val="00A439DF"/>
    <w:rsid w:val="00A4468E"/>
    <w:rsid w:val="00A44EFF"/>
    <w:rsid w:val="00A44FA1"/>
    <w:rsid w:val="00A45AE3"/>
    <w:rsid w:val="00A46552"/>
    <w:rsid w:val="00A4753C"/>
    <w:rsid w:val="00A477A8"/>
    <w:rsid w:val="00A507EC"/>
    <w:rsid w:val="00A511FB"/>
    <w:rsid w:val="00A51C18"/>
    <w:rsid w:val="00A51E4E"/>
    <w:rsid w:val="00A520B1"/>
    <w:rsid w:val="00A52BE3"/>
    <w:rsid w:val="00A54DB2"/>
    <w:rsid w:val="00A552FF"/>
    <w:rsid w:val="00A55731"/>
    <w:rsid w:val="00A5579A"/>
    <w:rsid w:val="00A55F68"/>
    <w:rsid w:val="00A56124"/>
    <w:rsid w:val="00A561C6"/>
    <w:rsid w:val="00A56EDB"/>
    <w:rsid w:val="00A579FE"/>
    <w:rsid w:val="00A607B1"/>
    <w:rsid w:val="00A60A2F"/>
    <w:rsid w:val="00A6109A"/>
    <w:rsid w:val="00A61206"/>
    <w:rsid w:val="00A62F65"/>
    <w:rsid w:val="00A63D23"/>
    <w:rsid w:val="00A649BB"/>
    <w:rsid w:val="00A65071"/>
    <w:rsid w:val="00A65195"/>
    <w:rsid w:val="00A6632B"/>
    <w:rsid w:val="00A664F2"/>
    <w:rsid w:val="00A6705B"/>
    <w:rsid w:val="00A70E34"/>
    <w:rsid w:val="00A70EA0"/>
    <w:rsid w:val="00A714AF"/>
    <w:rsid w:val="00A71870"/>
    <w:rsid w:val="00A71A5E"/>
    <w:rsid w:val="00A7211F"/>
    <w:rsid w:val="00A721A9"/>
    <w:rsid w:val="00A73AB9"/>
    <w:rsid w:val="00A748ED"/>
    <w:rsid w:val="00A751EA"/>
    <w:rsid w:val="00A769D7"/>
    <w:rsid w:val="00A76AA0"/>
    <w:rsid w:val="00A777EF"/>
    <w:rsid w:val="00A77A3A"/>
    <w:rsid w:val="00A81792"/>
    <w:rsid w:val="00A8183D"/>
    <w:rsid w:val="00A822B7"/>
    <w:rsid w:val="00A82C2E"/>
    <w:rsid w:val="00A8321A"/>
    <w:rsid w:val="00A83DEC"/>
    <w:rsid w:val="00A83E0C"/>
    <w:rsid w:val="00A83EA7"/>
    <w:rsid w:val="00A842A7"/>
    <w:rsid w:val="00A84F81"/>
    <w:rsid w:val="00A85B01"/>
    <w:rsid w:val="00A8646C"/>
    <w:rsid w:val="00A86571"/>
    <w:rsid w:val="00A86DD2"/>
    <w:rsid w:val="00A86E24"/>
    <w:rsid w:val="00A8757A"/>
    <w:rsid w:val="00A90928"/>
    <w:rsid w:val="00A918CD"/>
    <w:rsid w:val="00A92356"/>
    <w:rsid w:val="00A92E30"/>
    <w:rsid w:val="00A930E6"/>
    <w:rsid w:val="00A941EB"/>
    <w:rsid w:val="00A956AF"/>
    <w:rsid w:val="00A95C04"/>
    <w:rsid w:val="00A95E96"/>
    <w:rsid w:val="00A96B21"/>
    <w:rsid w:val="00A974DE"/>
    <w:rsid w:val="00AA0878"/>
    <w:rsid w:val="00AA0C03"/>
    <w:rsid w:val="00AA14AB"/>
    <w:rsid w:val="00AA16EB"/>
    <w:rsid w:val="00AA1B5A"/>
    <w:rsid w:val="00AA30DD"/>
    <w:rsid w:val="00AA3280"/>
    <w:rsid w:val="00AA3311"/>
    <w:rsid w:val="00AA3E70"/>
    <w:rsid w:val="00AA4A5F"/>
    <w:rsid w:val="00AA6B6A"/>
    <w:rsid w:val="00AA7350"/>
    <w:rsid w:val="00AA746E"/>
    <w:rsid w:val="00AB1BCE"/>
    <w:rsid w:val="00AB1EF9"/>
    <w:rsid w:val="00AB296E"/>
    <w:rsid w:val="00AB3956"/>
    <w:rsid w:val="00AB3C12"/>
    <w:rsid w:val="00AB4354"/>
    <w:rsid w:val="00AB4AF3"/>
    <w:rsid w:val="00AB4F04"/>
    <w:rsid w:val="00AB5EEB"/>
    <w:rsid w:val="00AB6E73"/>
    <w:rsid w:val="00AB7679"/>
    <w:rsid w:val="00AB7DB7"/>
    <w:rsid w:val="00AC0065"/>
    <w:rsid w:val="00AC074B"/>
    <w:rsid w:val="00AC1369"/>
    <w:rsid w:val="00AC28BB"/>
    <w:rsid w:val="00AC3061"/>
    <w:rsid w:val="00AC42A3"/>
    <w:rsid w:val="00AC42A6"/>
    <w:rsid w:val="00AC7714"/>
    <w:rsid w:val="00AD143D"/>
    <w:rsid w:val="00AD27AD"/>
    <w:rsid w:val="00AD2B2A"/>
    <w:rsid w:val="00AD2CA1"/>
    <w:rsid w:val="00AD2FF9"/>
    <w:rsid w:val="00AD3092"/>
    <w:rsid w:val="00AD4A9D"/>
    <w:rsid w:val="00AD52F0"/>
    <w:rsid w:val="00AD5B75"/>
    <w:rsid w:val="00AD5E1B"/>
    <w:rsid w:val="00AD6068"/>
    <w:rsid w:val="00AD62E1"/>
    <w:rsid w:val="00AD6E7D"/>
    <w:rsid w:val="00AD75B1"/>
    <w:rsid w:val="00AD7F07"/>
    <w:rsid w:val="00AE00DE"/>
    <w:rsid w:val="00AE13AB"/>
    <w:rsid w:val="00AE262F"/>
    <w:rsid w:val="00AE2653"/>
    <w:rsid w:val="00AE368C"/>
    <w:rsid w:val="00AE3776"/>
    <w:rsid w:val="00AE4119"/>
    <w:rsid w:val="00AE42E5"/>
    <w:rsid w:val="00AE47F5"/>
    <w:rsid w:val="00AE76F2"/>
    <w:rsid w:val="00AF1098"/>
    <w:rsid w:val="00AF158A"/>
    <w:rsid w:val="00AF17A3"/>
    <w:rsid w:val="00AF1A97"/>
    <w:rsid w:val="00AF1E1E"/>
    <w:rsid w:val="00AF29F8"/>
    <w:rsid w:val="00AF3918"/>
    <w:rsid w:val="00AF3965"/>
    <w:rsid w:val="00AF3D71"/>
    <w:rsid w:val="00AF5587"/>
    <w:rsid w:val="00AF5908"/>
    <w:rsid w:val="00AF5939"/>
    <w:rsid w:val="00AF7753"/>
    <w:rsid w:val="00AF7C60"/>
    <w:rsid w:val="00B00174"/>
    <w:rsid w:val="00B008B7"/>
    <w:rsid w:val="00B01768"/>
    <w:rsid w:val="00B02593"/>
    <w:rsid w:val="00B02FC7"/>
    <w:rsid w:val="00B048B0"/>
    <w:rsid w:val="00B04D6C"/>
    <w:rsid w:val="00B05646"/>
    <w:rsid w:val="00B061A5"/>
    <w:rsid w:val="00B0672A"/>
    <w:rsid w:val="00B06AD8"/>
    <w:rsid w:val="00B0772F"/>
    <w:rsid w:val="00B07795"/>
    <w:rsid w:val="00B1078C"/>
    <w:rsid w:val="00B11A97"/>
    <w:rsid w:val="00B128E6"/>
    <w:rsid w:val="00B12D51"/>
    <w:rsid w:val="00B15275"/>
    <w:rsid w:val="00B1644B"/>
    <w:rsid w:val="00B16AD8"/>
    <w:rsid w:val="00B16E49"/>
    <w:rsid w:val="00B17ABB"/>
    <w:rsid w:val="00B20043"/>
    <w:rsid w:val="00B2028D"/>
    <w:rsid w:val="00B20966"/>
    <w:rsid w:val="00B20A73"/>
    <w:rsid w:val="00B2176E"/>
    <w:rsid w:val="00B217DB"/>
    <w:rsid w:val="00B21C08"/>
    <w:rsid w:val="00B22310"/>
    <w:rsid w:val="00B22925"/>
    <w:rsid w:val="00B23FCC"/>
    <w:rsid w:val="00B24279"/>
    <w:rsid w:val="00B24368"/>
    <w:rsid w:val="00B25865"/>
    <w:rsid w:val="00B26037"/>
    <w:rsid w:val="00B305B1"/>
    <w:rsid w:val="00B30A27"/>
    <w:rsid w:val="00B32306"/>
    <w:rsid w:val="00B34156"/>
    <w:rsid w:val="00B3772A"/>
    <w:rsid w:val="00B37A62"/>
    <w:rsid w:val="00B4009B"/>
    <w:rsid w:val="00B40E7E"/>
    <w:rsid w:val="00B432CA"/>
    <w:rsid w:val="00B44B03"/>
    <w:rsid w:val="00B4539B"/>
    <w:rsid w:val="00B453F7"/>
    <w:rsid w:val="00B45719"/>
    <w:rsid w:val="00B462BE"/>
    <w:rsid w:val="00B467F5"/>
    <w:rsid w:val="00B46EEE"/>
    <w:rsid w:val="00B47608"/>
    <w:rsid w:val="00B509E6"/>
    <w:rsid w:val="00B50B71"/>
    <w:rsid w:val="00B51996"/>
    <w:rsid w:val="00B5228D"/>
    <w:rsid w:val="00B529EE"/>
    <w:rsid w:val="00B52AF4"/>
    <w:rsid w:val="00B5456B"/>
    <w:rsid w:val="00B54C71"/>
    <w:rsid w:val="00B554FD"/>
    <w:rsid w:val="00B55776"/>
    <w:rsid w:val="00B55CA0"/>
    <w:rsid w:val="00B55EAE"/>
    <w:rsid w:val="00B56A6F"/>
    <w:rsid w:val="00B56D45"/>
    <w:rsid w:val="00B57A8F"/>
    <w:rsid w:val="00B57EB6"/>
    <w:rsid w:val="00B603BA"/>
    <w:rsid w:val="00B60AA4"/>
    <w:rsid w:val="00B62525"/>
    <w:rsid w:val="00B62545"/>
    <w:rsid w:val="00B6261F"/>
    <w:rsid w:val="00B62BE5"/>
    <w:rsid w:val="00B65BBA"/>
    <w:rsid w:val="00B65DCF"/>
    <w:rsid w:val="00B67C34"/>
    <w:rsid w:val="00B7193A"/>
    <w:rsid w:val="00B71EAA"/>
    <w:rsid w:val="00B73480"/>
    <w:rsid w:val="00B73C8A"/>
    <w:rsid w:val="00B73FAE"/>
    <w:rsid w:val="00B74228"/>
    <w:rsid w:val="00B74712"/>
    <w:rsid w:val="00B74FFF"/>
    <w:rsid w:val="00B7537D"/>
    <w:rsid w:val="00B7601B"/>
    <w:rsid w:val="00B76774"/>
    <w:rsid w:val="00B77178"/>
    <w:rsid w:val="00B77D55"/>
    <w:rsid w:val="00B8233A"/>
    <w:rsid w:val="00B82534"/>
    <w:rsid w:val="00B830FB"/>
    <w:rsid w:val="00B837E3"/>
    <w:rsid w:val="00B8381C"/>
    <w:rsid w:val="00B83A08"/>
    <w:rsid w:val="00B84EA9"/>
    <w:rsid w:val="00B85D77"/>
    <w:rsid w:val="00B85FCE"/>
    <w:rsid w:val="00B86081"/>
    <w:rsid w:val="00B86C3A"/>
    <w:rsid w:val="00B86FEB"/>
    <w:rsid w:val="00B87CC6"/>
    <w:rsid w:val="00B903D7"/>
    <w:rsid w:val="00B911D1"/>
    <w:rsid w:val="00B92E49"/>
    <w:rsid w:val="00B93713"/>
    <w:rsid w:val="00B94B7E"/>
    <w:rsid w:val="00B964D1"/>
    <w:rsid w:val="00B96A14"/>
    <w:rsid w:val="00B96BD2"/>
    <w:rsid w:val="00B97657"/>
    <w:rsid w:val="00B976A3"/>
    <w:rsid w:val="00BA0987"/>
    <w:rsid w:val="00BA1F04"/>
    <w:rsid w:val="00BA2198"/>
    <w:rsid w:val="00BA2551"/>
    <w:rsid w:val="00BA2906"/>
    <w:rsid w:val="00BA303F"/>
    <w:rsid w:val="00BA3916"/>
    <w:rsid w:val="00BA401F"/>
    <w:rsid w:val="00BA55B6"/>
    <w:rsid w:val="00BA5919"/>
    <w:rsid w:val="00BA5BF1"/>
    <w:rsid w:val="00BA6365"/>
    <w:rsid w:val="00BB09D5"/>
    <w:rsid w:val="00BB0C26"/>
    <w:rsid w:val="00BB1CA1"/>
    <w:rsid w:val="00BB32F9"/>
    <w:rsid w:val="00BB3CA1"/>
    <w:rsid w:val="00BB3FAE"/>
    <w:rsid w:val="00BB5657"/>
    <w:rsid w:val="00BB587A"/>
    <w:rsid w:val="00BB60CF"/>
    <w:rsid w:val="00BB6EDB"/>
    <w:rsid w:val="00BB76C3"/>
    <w:rsid w:val="00BC0B9B"/>
    <w:rsid w:val="00BC150F"/>
    <w:rsid w:val="00BC162E"/>
    <w:rsid w:val="00BC2675"/>
    <w:rsid w:val="00BC26C0"/>
    <w:rsid w:val="00BC39F1"/>
    <w:rsid w:val="00BC3DA1"/>
    <w:rsid w:val="00BC4A30"/>
    <w:rsid w:val="00BC5AE5"/>
    <w:rsid w:val="00BC5FFB"/>
    <w:rsid w:val="00BD07C9"/>
    <w:rsid w:val="00BD0E1C"/>
    <w:rsid w:val="00BD1345"/>
    <w:rsid w:val="00BD179B"/>
    <w:rsid w:val="00BD1FE2"/>
    <w:rsid w:val="00BD292A"/>
    <w:rsid w:val="00BD2B8A"/>
    <w:rsid w:val="00BD3AFE"/>
    <w:rsid w:val="00BD4683"/>
    <w:rsid w:val="00BD52E1"/>
    <w:rsid w:val="00BD52EB"/>
    <w:rsid w:val="00BD6A2F"/>
    <w:rsid w:val="00BD708D"/>
    <w:rsid w:val="00BD7EEC"/>
    <w:rsid w:val="00BE07C1"/>
    <w:rsid w:val="00BE0A2C"/>
    <w:rsid w:val="00BE0D9D"/>
    <w:rsid w:val="00BE262C"/>
    <w:rsid w:val="00BE2A36"/>
    <w:rsid w:val="00BE3BAB"/>
    <w:rsid w:val="00BE565A"/>
    <w:rsid w:val="00BE5E7B"/>
    <w:rsid w:val="00BE6496"/>
    <w:rsid w:val="00BE7768"/>
    <w:rsid w:val="00BE790D"/>
    <w:rsid w:val="00BE7EB0"/>
    <w:rsid w:val="00BF0ACA"/>
    <w:rsid w:val="00BF0AD5"/>
    <w:rsid w:val="00BF1058"/>
    <w:rsid w:val="00BF22D9"/>
    <w:rsid w:val="00BF2D97"/>
    <w:rsid w:val="00BF35EC"/>
    <w:rsid w:val="00BF5CA6"/>
    <w:rsid w:val="00BF7D5F"/>
    <w:rsid w:val="00C00096"/>
    <w:rsid w:val="00C00DB8"/>
    <w:rsid w:val="00C01633"/>
    <w:rsid w:val="00C0168B"/>
    <w:rsid w:val="00C02435"/>
    <w:rsid w:val="00C0334E"/>
    <w:rsid w:val="00C03DD1"/>
    <w:rsid w:val="00C03EF3"/>
    <w:rsid w:val="00C04511"/>
    <w:rsid w:val="00C0549F"/>
    <w:rsid w:val="00C05FFB"/>
    <w:rsid w:val="00C06B1E"/>
    <w:rsid w:val="00C07266"/>
    <w:rsid w:val="00C07421"/>
    <w:rsid w:val="00C110FB"/>
    <w:rsid w:val="00C11215"/>
    <w:rsid w:val="00C116B4"/>
    <w:rsid w:val="00C118D0"/>
    <w:rsid w:val="00C1195E"/>
    <w:rsid w:val="00C11F41"/>
    <w:rsid w:val="00C13572"/>
    <w:rsid w:val="00C13836"/>
    <w:rsid w:val="00C142D5"/>
    <w:rsid w:val="00C147FB"/>
    <w:rsid w:val="00C14AF2"/>
    <w:rsid w:val="00C14D31"/>
    <w:rsid w:val="00C150AD"/>
    <w:rsid w:val="00C15562"/>
    <w:rsid w:val="00C159CA"/>
    <w:rsid w:val="00C15CE0"/>
    <w:rsid w:val="00C173CA"/>
    <w:rsid w:val="00C1754F"/>
    <w:rsid w:val="00C2014F"/>
    <w:rsid w:val="00C21190"/>
    <w:rsid w:val="00C21448"/>
    <w:rsid w:val="00C215E7"/>
    <w:rsid w:val="00C217B0"/>
    <w:rsid w:val="00C21AF6"/>
    <w:rsid w:val="00C225D7"/>
    <w:rsid w:val="00C22BBF"/>
    <w:rsid w:val="00C22D0A"/>
    <w:rsid w:val="00C2389D"/>
    <w:rsid w:val="00C23C1A"/>
    <w:rsid w:val="00C23E67"/>
    <w:rsid w:val="00C23F69"/>
    <w:rsid w:val="00C24365"/>
    <w:rsid w:val="00C24DCA"/>
    <w:rsid w:val="00C24DD9"/>
    <w:rsid w:val="00C255C2"/>
    <w:rsid w:val="00C26A2B"/>
    <w:rsid w:val="00C26B07"/>
    <w:rsid w:val="00C26EDE"/>
    <w:rsid w:val="00C26FB7"/>
    <w:rsid w:val="00C27AFF"/>
    <w:rsid w:val="00C30C5B"/>
    <w:rsid w:val="00C3126D"/>
    <w:rsid w:val="00C32DEF"/>
    <w:rsid w:val="00C3339B"/>
    <w:rsid w:val="00C33F2F"/>
    <w:rsid w:val="00C34FE5"/>
    <w:rsid w:val="00C35BFD"/>
    <w:rsid w:val="00C35CA0"/>
    <w:rsid w:val="00C35EAB"/>
    <w:rsid w:val="00C3664B"/>
    <w:rsid w:val="00C36E3C"/>
    <w:rsid w:val="00C4003D"/>
    <w:rsid w:val="00C40106"/>
    <w:rsid w:val="00C409DC"/>
    <w:rsid w:val="00C4230D"/>
    <w:rsid w:val="00C4269B"/>
    <w:rsid w:val="00C42943"/>
    <w:rsid w:val="00C42B7C"/>
    <w:rsid w:val="00C4400C"/>
    <w:rsid w:val="00C44D53"/>
    <w:rsid w:val="00C454A3"/>
    <w:rsid w:val="00C46A03"/>
    <w:rsid w:val="00C47ED8"/>
    <w:rsid w:val="00C50585"/>
    <w:rsid w:val="00C50FDE"/>
    <w:rsid w:val="00C527DB"/>
    <w:rsid w:val="00C52F32"/>
    <w:rsid w:val="00C53CC2"/>
    <w:rsid w:val="00C5420D"/>
    <w:rsid w:val="00C5458B"/>
    <w:rsid w:val="00C54B3F"/>
    <w:rsid w:val="00C5536D"/>
    <w:rsid w:val="00C553FB"/>
    <w:rsid w:val="00C568A3"/>
    <w:rsid w:val="00C572C7"/>
    <w:rsid w:val="00C5786C"/>
    <w:rsid w:val="00C6046C"/>
    <w:rsid w:val="00C60A47"/>
    <w:rsid w:val="00C612B3"/>
    <w:rsid w:val="00C62FBD"/>
    <w:rsid w:val="00C65287"/>
    <w:rsid w:val="00C6632F"/>
    <w:rsid w:val="00C6678B"/>
    <w:rsid w:val="00C70AB5"/>
    <w:rsid w:val="00C72061"/>
    <w:rsid w:val="00C73221"/>
    <w:rsid w:val="00C7399E"/>
    <w:rsid w:val="00C73C3B"/>
    <w:rsid w:val="00C742A0"/>
    <w:rsid w:val="00C74D8C"/>
    <w:rsid w:val="00C756E9"/>
    <w:rsid w:val="00C75F13"/>
    <w:rsid w:val="00C77044"/>
    <w:rsid w:val="00C77082"/>
    <w:rsid w:val="00C771A3"/>
    <w:rsid w:val="00C7746C"/>
    <w:rsid w:val="00C77681"/>
    <w:rsid w:val="00C8086D"/>
    <w:rsid w:val="00C81456"/>
    <w:rsid w:val="00C8374A"/>
    <w:rsid w:val="00C83BD5"/>
    <w:rsid w:val="00C83D9A"/>
    <w:rsid w:val="00C84468"/>
    <w:rsid w:val="00C84565"/>
    <w:rsid w:val="00C857C4"/>
    <w:rsid w:val="00C86168"/>
    <w:rsid w:val="00C86280"/>
    <w:rsid w:val="00C86F29"/>
    <w:rsid w:val="00C90DBC"/>
    <w:rsid w:val="00C90FED"/>
    <w:rsid w:val="00C91ABF"/>
    <w:rsid w:val="00C9290E"/>
    <w:rsid w:val="00C93657"/>
    <w:rsid w:val="00C9378E"/>
    <w:rsid w:val="00C942A8"/>
    <w:rsid w:val="00C943D2"/>
    <w:rsid w:val="00C945EE"/>
    <w:rsid w:val="00C946ED"/>
    <w:rsid w:val="00C9475D"/>
    <w:rsid w:val="00C956D5"/>
    <w:rsid w:val="00C96419"/>
    <w:rsid w:val="00C976FD"/>
    <w:rsid w:val="00CA03C3"/>
    <w:rsid w:val="00CA07A0"/>
    <w:rsid w:val="00CA085B"/>
    <w:rsid w:val="00CA113D"/>
    <w:rsid w:val="00CA294E"/>
    <w:rsid w:val="00CA2D91"/>
    <w:rsid w:val="00CA30A2"/>
    <w:rsid w:val="00CA32C5"/>
    <w:rsid w:val="00CA5490"/>
    <w:rsid w:val="00CA5992"/>
    <w:rsid w:val="00CB193D"/>
    <w:rsid w:val="00CB1C81"/>
    <w:rsid w:val="00CB2E7C"/>
    <w:rsid w:val="00CB3307"/>
    <w:rsid w:val="00CB39BA"/>
    <w:rsid w:val="00CB4DBD"/>
    <w:rsid w:val="00CB51E9"/>
    <w:rsid w:val="00CB5850"/>
    <w:rsid w:val="00CB649F"/>
    <w:rsid w:val="00CB6A60"/>
    <w:rsid w:val="00CB6D3E"/>
    <w:rsid w:val="00CC139A"/>
    <w:rsid w:val="00CC1469"/>
    <w:rsid w:val="00CC1682"/>
    <w:rsid w:val="00CC1AD9"/>
    <w:rsid w:val="00CC2144"/>
    <w:rsid w:val="00CC260D"/>
    <w:rsid w:val="00CC2D55"/>
    <w:rsid w:val="00CC30EB"/>
    <w:rsid w:val="00CC37B6"/>
    <w:rsid w:val="00CC3A7C"/>
    <w:rsid w:val="00CC43A3"/>
    <w:rsid w:val="00CC46EE"/>
    <w:rsid w:val="00CC4B92"/>
    <w:rsid w:val="00CC6ED9"/>
    <w:rsid w:val="00CC6F55"/>
    <w:rsid w:val="00CC76F9"/>
    <w:rsid w:val="00CC79F7"/>
    <w:rsid w:val="00CD094C"/>
    <w:rsid w:val="00CD3D5B"/>
    <w:rsid w:val="00CD3EFE"/>
    <w:rsid w:val="00CD4E48"/>
    <w:rsid w:val="00CD6234"/>
    <w:rsid w:val="00CD6964"/>
    <w:rsid w:val="00CD6C42"/>
    <w:rsid w:val="00CD7D2B"/>
    <w:rsid w:val="00CE026E"/>
    <w:rsid w:val="00CE1123"/>
    <w:rsid w:val="00CE118A"/>
    <w:rsid w:val="00CE14FE"/>
    <w:rsid w:val="00CE1532"/>
    <w:rsid w:val="00CE3E9B"/>
    <w:rsid w:val="00CE45D4"/>
    <w:rsid w:val="00CE4A93"/>
    <w:rsid w:val="00CE4C04"/>
    <w:rsid w:val="00CE4DC4"/>
    <w:rsid w:val="00CE6091"/>
    <w:rsid w:val="00CE6C9A"/>
    <w:rsid w:val="00CE726D"/>
    <w:rsid w:val="00CE7BB6"/>
    <w:rsid w:val="00CF004D"/>
    <w:rsid w:val="00CF029E"/>
    <w:rsid w:val="00CF02C9"/>
    <w:rsid w:val="00CF0407"/>
    <w:rsid w:val="00CF0AEE"/>
    <w:rsid w:val="00CF18FC"/>
    <w:rsid w:val="00CF1B94"/>
    <w:rsid w:val="00CF23CC"/>
    <w:rsid w:val="00CF2840"/>
    <w:rsid w:val="00CF290B"/>
    <w:rsid w:val="00CF3328"/>
    <w:rsid w:val="00CF3E60"/>
    <w:rsid w:val="00CF4D1D"/>
    <w:rsid w:val="00CF5B7B"/>
    <w:rsid w:val="00CF5D03"/>
    <w:rsid w:val="00CF5EE7"/>
    <w:rsid w:val="00CF727F"/>
    <w:rsid w:val="00CF7C8D"/>
    <w:rsid w:val="00D000AD"/>
    <w:rsid w:val="00D008B1"/>
    <w:rsid w:val="00D01978"/>
    <w:rsid w:val="00D01AF8"/>
    <w:rsid w:val="00D02A9B"/>
    <w:rsid w:val="00D02D6F"/>
    <w:rsid w:val="00D0462F"/>
    <w:rsid w:val="00D04875"/>
    <w:rsid w:val="00D05090"/>
    <w:rsid w:val="00D05816"/>
    <w:rsid w:val="00D059AD"/>
    <w:rsid w:val="00D064FE"/>
    <w:rsid w:val="00D06FBD"/>
    <w:rsid w:val="00D10A7D"/>
    <w:rsid w:val="00D10D26"/>
    <w:rsid w:val="00D1105C"/>
    <w:rsid w:val="00D110B9"/>
    <w:rsid w:val="00D111B3"/>
    <w:rsid w:val="00D119B5"/>
    <w:rsid w:val="00D14BB0"/>
    <w:rsid w:val="00D15933"/>
    <w:rsid w:val="00D15AFE"/>
    <w:rsid w:val="00D15BCA"/>
    <w:rsid w:val="00D16172"/>
    <w:rsid w:val="00D17281"/>
    <w:rsid w:val="00D173CA"/>
    <w:rsid w:val="00D173F9"/>
    <w:rsid w:val="00D17D2C"/>
    <w:rsid w:val="00D20D7B"/>
    <w:rsid w:val="00D215C4"/>
    <w:rsid w:val="00D21BAC"/>
    <w:rsid w:val="00D2293C"/>
    <w:rsid w:val="00D22D31"/>
    <w:rsid w:val="00D235BE"/>
    <w:rsid w:val="00D25692"/>
    <w:rsid w:val="00D25752"/>
    <w:rsid w:val="00D26745"/>
    <w:rsid w:val="00D26C47"/>
    <w:rsid w:val="00D26FA6"/>
    <w:rsid w:val="00D2724D"/>
    <w:rsid w:val="00D2727D"/>
    <w:rsid w:val="00D27E77"/>
    <w:rsid w:val="00D305E2"/>
    <w:rsid w:val="00D308E5"/>
    <w:rsid w:val="00D30E88"/>
    <w:rsid w:val="00D3101B"/>
    <w:rsid w:val="00D31701"/>
    <w:rsid w:val="00D31A3C"/>
    <w:rsid w:val="00D334B4"/>
    <w:rsid w:val="00D33973"/>
    <w:rsid w:val="00D3520D"/>
    <w:rsid w:val="00D3530D"/>
    <w:rsid w:val="00D35508"/>
    <w:rsid w:val="00D35CE5"/>
    <w:rsid w:val="00D35EB4"/>
    <w:rsid w:val="00D40437"/>
    <w:rsid w:val="00D437D3"/>
    <w:rsid w:val="00D438A7"/>
    <w:rsid w:val="00D43C86"/>
    <w:rsid w:val="00D445AA"/>
    <w:rsid w:val="00D44D1D"/>
    <w:rsid w:val="00D46EB2"/>
    <w:rsid w:val="00D47050"/>
    <w:rsid w:val="00D471A6"/>
    <w:rsid w:val="00D471BB"/>
    <w:rsid w:val="00D47792"/>
    <w:rsid w:val="00D47D36"/>
    <w:rsid w:val="00D500DB"/>
    <w:rsid w:val="00D521EB"/>
    <w:rsid w:val="00D52D84"/>
    <w:rsid w:val="00D52EA3"/>
    <w:rsid w:val="00D53239"/>
    <w:rsid w:val="00D53792"/>
    <w:rsid w:val="00D55492"/>
    <w:rsid w:val="00D55912"/>
    <w:rsid w:val="00D55A80"/>
    <w:rsid w:val="00D55F53"/>
    <w:rsid w:val="00D5749F"/>
    <w:rsid w:val="00D57624"/>
    <w:rsid w:val="00D6036F"/>
    <w:rsid w:val="00D60747"/>
    <w:rsid w:val="00D62503"/>
    <w:rsid w:val="00D62BA6"/>
    <w:rsid w:val="00D630F7"/>
    <w:rsid w:val="00D63475"/>
    <w:rsid w:val="00D63D0E"/>
    <w:rsid w:val="00D64AD8"/>
    <w:rsid w:val="00D651E5"/>
    <w:rsid w:val="00D67063"/>
    <w:rsid w:val="00D673CB"/>
    <w:rsid w:val="00D70CAA"/>
    <w:rsid w:val="00D73456"/>
    <w:rsid w:val="00D735AF"/>
    <w:rsid w:val="00D739A4"/>
    <w:rsid w:val="00D73E5D"/>
    <w:rsid w:val="00D74194"/>
    <w:rsid w:val="00D7460A"/>
    <w:rsid w:val="00D75C5E"/>
    <w:rsid w:val="00D766AE"/>
    <w:rsid w:val="00D7684A"/>
    <w:rsid w:val="00D7726F"/>
    <w:rsid w:val="00D7760E"/>
    <w:rsid w:val="00D80DD8"/>
    <w:rsid w:val="00D81B10"/>
    <w:rsid w:val="00D81BB7"/>
    <w:rsid w:val="00D820DC"/>
    <w:rsid w:val="00D82C66"/>
    <w:rsid w:val="00D82E27"/>
    <w:rsid w:val="00D843CE"/>
    <w:rsid w:val="00D85D1C"/>
    <w:rsid w:val="00D85DBC"/>
    <w:rsid w:val="00D8645D"/>
    <w:rsid w:val="00D86548"/>
    <w:rsid w:val="00D8659D"/>
    <w:rsid w:val="00D8678C"/>
    <w:rsid w:val="00D87CE7"/>
    <w:rsid w:val="00D90CD5"/>
    <w:rsid w:val="00D91B4A"/>
    <w:rsid w:val="00D920FB"/>
    <w:rsid w:val="00D92229"/>
    <w:rsid w:val="00D9238E"/>
    <w:rsid w:val="00D93940"/>
    <w:rsid w:val="00D93A17"/>
    <w:rsid w:val="00D94360"/>
    <w:rsid w:val="00D943F8"/>
    <w:rsid w:val="00D958B3"/>
    <w:rsid w:val="00D9598F"/>
    <w:rsid w:val="00D95DF7"/>
    <w:rsid w:val="00D96F0E"/>
    <w:rsid w:val="00D97357"/>
    <w:rsid w:val="00DA04F8"/>
    <w:rsid w:val="00DA101C"/>
    <w:rsid w:val="00DA1560"/>
    <w:rsid w:val="00DA165B"/>
    <w:rsid w:val="00DA1C87"/>
    <w:rsid w:val="00DA2EA9"/>
    <w:rsid w:val="00DA3B7B"/>
    <w:rsid w:val="00DA3E3F"/>
    <w:rsid w:val="00DA43F8"/>
    <w:rsid w:val="00DA5016"/>
    <w:rsid w:val="00DA780E"/>
    <w:rsid w:val="00DB0F10"/>
    <w:rsid w:val="00DB5A77"/>
    <w:rsid w:val="00DB61BE"/>
    <w:rsid w:val="00DB6A87"/>
    <w:rsid w:val="00DB789D"/>
    <w:rsid w:val="00DB7FA3"/>
    <w:rsid w:val="00DC004C"/>
    <w:rsid w:val="00DC0494"/>
    <w:rsid w:val="00DC0A9F"/>
    <w:rsid w:val="00DC23C0"/>
    <w:rsid w:val="00DC2D23"/>
    <w:rsid w:val="00DC2EE0"/>
    <w:rsid w:val="00DC30BE"/>
    <w:rsid w:val="00DC3A9B"/>
    <w:rsid w:val="00DC3C00"/>
    <w:rsid w:val="00DC3CFF"/>
    <w:rsid w:val="00DC48AF"/>
    <w:rsid w:val="00DC52C6"/>
    <w:rsid w:val="00DC55C3"/>
    <w:rsid w:val="00DC5D25"/>
    <w:rsid w:val="00DC5DA0"/>
    <w:rsid w:val="00DC6536"/>
    <w:rsid w:val="00DC660C"/>
    <w:rsid w:val="00DC7329"/>
    <w:rsid w:val="00DC7453"/>
    <w:rsid w:val="00DD01DE"/>
    <w:rsid w:val="00DD16D4"/>
    <w:rsid w:val="00DD1F0E"/>
    <w:rsid w:val="00DD3B9A"/>
    <w:rsid w:val="00DD4184"/>
    <w:rsid w:val="00DD44A6"/>
    <w:rsid w:val="00DD4903"/>
    <w:rsid w:val="00DD4C48"/>
    <w:rsid w:val="00DD5675"/>
    <w:rsid w:val="00DD6614"/>
    <w:rsid w:val="00DD705C"/>
    <w:rsid w:val="00DE00CE"/>
    <w:rsid w:val="00DE06A1"/>
    <w:rsid w:val="00DE0744"/>
    <w:rsid w:val="00DE26B8"/>
    <w:rsid w:val="00DE2A66"/>
    <w:rsid w:val="00DE2BAC"/>
    <w:rsid w:val="00DE49B1"/>
    <w:rsid w:val="00DE4E98"/>
    <w:rsid w:val="00DE568F"/>
    <w:rsid w:val="00DE58BF"/>
    <w:rsid w:val="00DE58D2"/>
    <w:rsid w:val="00DE705E"/>
    <w:rsid w:val="00DE756B"/>
    <w:rsid w:val="00DF05E8"/>
    <w:rsid w:val="00DF18A5"/>
    <w:rsid w:val="00DF1D42"/>
    <w:rsid w:val="00DF1E6B"/>
    <w:rsid w:val="00DF3014"/>
    <w:rsid w:val="00DF449D"/>
    <w:rsid w:val="00DF48E4"/>
    <w:rsid w:val="00DF6158"/>
    <w:rsid w:val="00DF6478"/>
    <w:rsid w:val="00DF680A"/>
    <w:rsid w:val="00DF6BE0"/>
    <w:rsid w:val="00E01184"/>
    <w:rsid w:val="00E01C0F"/>
    <w:rsid w:val="00E0243C"/>
    <w:rsid w:val="00E035E5"/>
    <w:rsid w:val="00E0362E"/>
    <w:rsid w:val="00E03DED"/>
    <w:rsid w:val="00E03FA8"/>
    <w:rsid w:val="00E0508B"/>
    <w:rsid w:val="00E05EA8"/>
    <w:rsid w:val="00E07FA8"/>
    <w:rsid w:val="00E1088C"/>
    <w:rsid w:val="00E10B61"/>
    <w:rsid w:val="00E10E09"/>
    <w:rsid w:val="00E10EDF"/>
    <w:rsid w:val="00E11FF5"/>
    <w:rsid w:val="00E13EB6"/>
    <w:rsid w:val="00E14950"/>
    <w:rsid w:val="00E1598D"/>
    <w:rsid w:val="00E16477"/>
    <w:rsid w:val="00E168FA"/>
    <w:rsid w:val="00E175BE"/>
    <w:rsid w:val="00E17C2E"/>
    <w:rsid w:val="00E205FD"/>
    <w:rsid w:val="00E208A7"/>
    <w:rsid w:val="00E215B6"/>
    <w:rsid w:val="00E21D50"/>
    <w:rsid w:val="00E221DB"/>
    <w:rsid w:val="00E235C3"/>
    <w:rsid w:val="00E24233"/>
    <w:rsid w:val="00E243D0"/>
    <w:rsid w:val="00E24919"/>
    <w:rsid w:val="00E24D6C"/>
    <w:rsid w:val="00E24F41"/>
    <w:rsid w:val="00E26925"/>
    <w:rsid w:val="00E27EE1"/>
    <w:rsid w:val="00E30E32"/>
    <w:rsid w:val="00E31382"/>
    <w:rsid w:val="00E34008"/>
    <w:rsid w:val="00E36951"/>
    <w:rsid w:val="00E3719F"/>
    <w:rsid w:val="00E37A95"/>
    <w:rsid w:val="00E37B84"/>
    <w:rsid w:val="00E410E4"/>
    <w:rsid w:val="00E41B1E"/>
    <w:rsid w:val="00E421B3"/>
    <w:rsid w:val="00E428CA"/>
    <w:rsid w:val="00E430C6"/>
    <w:rsid w:val="00E43609"/>
    <w:rsid w:val="00E4487F"/>
    <w:rsid w:val="00E449AD"/>
    <w:rsid w:val="00E44F5B"/>
    <w:rsid w:val="00E452A9"/>
    <w:rsid w:val="00E45526"/>
    <w:rsid w:val="00E46128"/>
    <w:rsid w:val="00E462E9"/>
    <w:rsid w:val="00E47C6B"/>
    <w:rsid w:val="00E50109"/>
    <w:rsid w:val="00E50783"/>
    <w:rsid w:val="00E5086B"/>
    <w:rsid w:val="00E51340"/>
    <w:rsid w:val="00E516E5"/>
    <w:rsid w:val="00E519F1"/>
    <w:rsid w:val="00E53B7B"/>
    <w:rsid w:val="00E5455A"/>
    <w:rsid w:val="00E545B6"/>
    <w:rsid w:val="00E54D0F"/>
    <w:rsid w:val="00E566F4"/>
    <w:rsid w:val="00E56733"/>
    <w:rsid w:val="00E57A05"/>
    <w:rsid w:val="00E608F9"/>
    <w:rsid w:val="00E62C18"/>
    <w:rsid w:val="00E63D9D"/>
    <w:rsid w:val="00E64418"/>
    <w:rsid w:val="00E64E77"/>
    <w:rsid w:val="00E65AF1"/>
    <w:rsid w:val="00E65E8D"/>
    <w:rsid w:val="00E65EDE"/>
    <w:rsid w:val="00E664D7"/>
    <w:rsid w:val="00E667E1"/>
    <w:rsid w:val="00E66A94"/>
    <w:rsid w:val="00E6722D"/>
    <w:rsid w:val="00E6779E"/>
    <w:rsid w:val="00E67F12"/>
    <w:rsid w:val="00E715FD"/>
    <w:rsid w:val="00E71E20"/>
    <w:rsid w:val="00E72D9C"/>
    <w:rsid w:val="00E731C4"/>
    <w:rsid w:val="00E75C3D"/>
    <w:rsid w:val="00E76129"/>
    <w:rsid w:val="00E76390"/>
    <w:rsid w:val="00E80921"/>
    <w:rsid w:val="00E811CC"/>
    <w:rsid w:val="00E8195F"/>
    <w:rsid w:val="00E82434"/>
    <w:rsid w:val="00E82CDE"/>
    <w:rsid w:val="00E8370D"/>
    <w:rsid w:val="00E837DC"/>
    <w:rsid w:val="00E846C6"/>
    <w:rsid w:val="00E84E0E"/>
    <w:rsid w:val="00E8510B"/>
    <w:rsid w:val="00E87313"/>
    <w:rsid w:val="00E87EF9"/>
    <w:rsid w:val="00E90433"/>
    <w:rsid w:val="00E91680"/>
    <w:rsid w:val="00E92138"/>
    <w:rsid w:val="00E9281A"/>
    <w:rsid w:val="00E937B3"/>
    <w:rsid w:val="00E94863"/>
    <w:rsid w:val="00E9532D"/>
    <w:rsid w:val="00E9545E"/>
    <w:rsid w:val="00E96059"/>
    <w:rsid w:val="00E960E6"/>
    <w:rsid w:val="00E96A75"/>
    <w:rsid w:val="00E96B7F"/>
    <w:rsid w:val="00E96DBB"/>
    <w:rsid w:val="00E96F7E"/>
    <w:rsid w:val="00E973BE"/>
    <w:rsid w:val="00E979D6"/>
    <w:rsid w:val="00E97FCC"/>
    <w:rsid w:val="00EA018C"/>
    <w:rsid w:val="00EA0864"/>
    <w:rsid w:val="00EA0C46"/>
    <w:rsid w:val="00EA1492"/>
    <w:rsid w:val="00EA1679"/>
    <w:rsid w:val="00EA1C42"/>
    <w:rsid w:val="00EA1E18"/>
    <w:rsid w:val="00EA2995"/>
    <w:rsid w:val="00EA306D"/>
    <w:rsid w:val="00EA3858"/>
    <w:rsid w:val="00EA3C43"/>
    <w:rsid w:val="00EA4038"/>
    <w:rsid w:val="00EA429E"/>
    <w:rsid w:val="00EA4943"/>
    <w:rsid w:val="00EA580F"/>
    <w:rsid w:val="00EA68D2"/>
    <w:rsid w:val="00EA6D4E"/>
    <w:rsid w:val="00EA6D52"/>
    <w:rsid w:val="00EA71D1"/>
    <w:rsid w:val="00EA79B1"/>
    <w:rsid w:val="00EB197C"/>
    <w:rsid w:val="00EB1DEE"/>
    <w:rsid w:val="00EB2854"/>
    <w:rsid w:val="00EB3098"/>
    <w:rsid w:val="00EB3846"/>
    <w:rsid w:val="00EB5711"/>
    <w:rsid w:val="00EB611D"/>
    <w:rsid w:val="00EB6302"/>
    <w:rsid w:val="00EC2373"/>
    <w:rsid w:val="00EC3867"/>
    <w:rsid w:val="00EC3A83"/>
    <w:rsid w:val="00EC4707"/>
    <w:rsid w:val="00EC471C"/>
    <w:rsid w:val="00EC550F"/>
    <w:rsid w:val="00EC6437"/>
    <w:rsid w:val="00EC66A6"/>
    <w:rsid w:val="00EC6B26"/>
    <w:rsid w:val="00EC6E3E"/>
    <w:rsid w:val="00EC7AC4"/>
    <w:rsid w:val="00EC7F68"/>
    <w:rsid w:val="00ED0DF8"/>
    <w:rsid w:val="00ED22AF"/>
    <w:rsid w:val="00ED2DB7"/>
    <w:rsid w:val="00ED3107"/>
    <w:rsid w:val="00ED3443"/>
    <w:rsid w:val="00ED44AB"/>
    <w:rsid w:val="00ED453F"/>
    <w:rsid w:val="00ED4C03"/>
    <w:rsid w:val="00ED5369"/>
    <w:rsid w:val="00ED60FA"/>
    <w:rsid w:val="00EE0797"/>
    <w:rsid w:val="00EE3088"/>
    <w:rsid w:val="00EE379C"/>
    <w:rsid w:val="00EE4606"/>
    <w:rsid w:val="00EE4873"/>
    <w:rsid w:val="00EE5420"/>
    <w:rsid w:val="00EE638C"/>
    <w:rsid w:val="00EE71F6"/>
    <w:rsid w:val="00EE749C"/>
    <w:rsid w:val="00EE76A9"/>
    <w:rsid w:val="00EE7D14"/>
    <w:rsid w:val="00EE7DB8"/>
    <w:rsid w:val="00EF087D"/>
    <w:rsid w:val="00EF08DC"/>
    <w:rsid w:val="00EF14D3"/>
    <w:rsid w:val="00EF3262"/>
    <w:rsid w:val="00EF338E"/>
    <w:rsid w:val="00EF50F8"/>
    <w:rsid w:val="00EF5BCE"/>
    <w:rsid w:val="00EF6D7E"/>
    <w:rsid w:val="00EF7FC3"/>
    <w:rsid w:val="00F01705"/>
    <w:rsid w:val="00F01CD3"/>
    <w:rsid w:val="00F0211F"/>
    <w:rsid w:val="00F0242E"/>
    <w:rsid w:val="00F02515"/>
    <w:rsid w:val="00F02B1C"/>
    <w:rsid w:val="00F02F2A"/>
    <w:rsid w:val="00F03008"/>
    <w:rsid w:val="00F03277"/>
    <w:rsid w:val="00F0339E"/>
    <w:rsid w:val="00F05B41"/>
    <w:rsid w:val="00F06593"/>
    <w:rsid w:val="00F06597"/>
    <w:rsid w:val="00F06F29"/>
    <w:rsid w:val="00F07E65"/>
    <w:rsid w:val="00F11C0A"/>
    <w:rsid w:val="00F11D2F"/>
    <w:rsid w:val="00F1235E"/>
    <w:rsid w:val="00F128D9"/>
    <w:rsid w:val="00F13B9D"/>
    <w:rsid w:val="00F13F20"/>
    <w:rsid w:val="00F14711"/>
    <w:rsid w:val="00F14848"/>
    <w:rsid w:val="00F2033F"/>
    <w:rsid w:val="00F217D3"/>
    <w:rsid w:val="00F21C5F"/>
    <w:rsid w:val="00F21F8F"/>
    <w:rsid w:val="00F220B1"/>
    <w:rsid w:val="00F22306"/>
    <w:rsid w:val="00F223A1"/>
    <w:rsid w:val="00F25A62"/>
    <w:rsid w:val="00F25AD1"/>
    <w:rsid w:val="00F26287"/>
    <w:rsid w:val="00F26F6C"/>
    <w:rsid w:val="00F276CA"/>
    <w:rsid w:val="00F2783E"/>
    <w:rsid w:val="00F27D18"/>
    <w:rsid w:val="00F27DFD"/>
    <w:rsid w:val="00F30D6A"/>
    <w:rsid w:val="00F31088"/>
    <w:rsid w:val="00F31BC7"/>
    <w:rsid w:val="00F31CE9"/>
    <w:rsid w:val="00F33F0F"/>
    <w:rsid w:val="00F35398"/>
    <w:rsid w:val="00F357DF"/>
    <w:rsid w:val="00F358AC"/>
    <w:rsid w:val="00F37006"/>
    <w:rsid w:val="00F40E8D"/>
    <w:rsid w:val="00F40F04"/>
    <w:rsid w:val="00F41549"/>
    <w:rsid w:val="00F4159B"/>
    <w:rsid w:val="00F41A71"/>
    <w:rsid w:val="00F41E8B"/>
    <w:rsid w:val="00F421A6"/>
    <w:rsid w:val="00F4307F"/>
    <w:rsid w:val="00F43099"/>
    <w:rsid w:val="00F43205"/>
    <w:rsid w:val="00F43571"/>
    <w:rsid w:val="00F43F22"/>
    <w:rsid w:val="00F45598"/>
    <w:rsid w:val="00F50370"/>
    <w:rsid w:val="00F50846"/>
    <w:rsid w:val="00F50A64"/>
    <w:rsid w:val="00F50B89"/>
    <w:rsid w:val="00F5264D"/>
    <w:rsid w:val="00F531FA"/>
    <w:rsid w:val="00F544E0"/>
    <w:rsid w:val="00F551D8"/>
    <w:rsid w:val="00F553FE"/>
    <w:rsid w:val="00F55635"/>
    <w:rsid w:val="00F55EBC"/>
    <w:rsid w:val="00F57279"/>
    <w:rsid w:val="00F57624"/>
    <w:rsid w:val="00F60EEC"/>
    <w:rsid w:val="00F61860"/>
    <w:rsid w:val="00F622D9"/>
    <w:rsid w:val="00F62680"/>
    <w:rsid w:val="00F628E7"/>
    <w:rsid w:val="00F63392"/>
    <w:rsid w:val="00F6347B"/>
    <w:rsid w:val="00F6425D"/>
    <w:rsid w:val="00F6459B"/>
    <w:rsid w:val="00F65718"/>
    <w:rsid w:val="00F65AB4"/>
    <w:rsid w:val="00F65B15"/>
    <w:rsid w:val="00F65E21"/>
    <w:rsid w:val="00F65F32"/>
    <w:rsid w:val="00F677C4"/>
    <w:rsid w:val="00F67AF7"/>
    <w:rsid w:val="00F67C47"/>
    <w:rsid w:val="00F70238"/>
    <w:rsid w:val="00F70D81"/>
    <w:rsid w:val="00F73060"/>
    <w:rsid w:val="00F73175"/>
    <w:rsid w:val="00F737BC"/>
    <w:rsid w:val="00F742DA"/>
    <w:rsid w:val="00F743E3"/>
    <w:rsid w:val="00F743E9"/>
    <w:rsid w:val="00F74CDA"/>
    <w:rsid w:val="00F7545E"/>
    <w:rsid w:val="00F80800"/>
    <w:rsid w:val="00F80D90"/>
    <w:rsid w:val="00F813ED"/>
    <w:rsid w:val="00F81F9D"/>
    <w:rsid w:val="00F82A6D"/>
    <w:rsid w:val="00F83A6D"/>
    <w:rsid w:val="00F84C56"/>
    <w:rsid w:val="00F850F2"/>
    <w:rsid w:val="00F856DF"/>
    <w:rsid w:val="00F85FDB"/>
    <w:rsid w:val="00F871F2"/>
    <w:rsid w:val="00F873ED"/>
    <w:rsid w:val="00F90AAF"/>
    <w:rsid w:val="00F914D0"/>
    <w:rsid w:val="00F922A8"/>
    <w:rsid w:val="00F93807"/>
    <w:rsid w:val="00F93922"/>
    <w:rsid w:val="00F95422"/>
    <w:rsid w:val="00F955D3"/>
    <w:rsid w:val="00F957E5"/>
    <w:rsid w:val="00F970EB"/>
    <w:rsid w:val="00F97A2B"/>
    <w:rsid w:val="00FA0102"/>
    <w:rsid w:val="00FA141E"/>
    <w:rsid w:val="00FA1A97"/>
    <w:rsid w:val="00FA2A69"/>
    <w:rsid w:val="00FA2B05"/>
    <w:rsid w:val="00FA373B"/>
    <w:rsid w:val="00FA383A"/>
    <w:rsid w:val="00FA3921"/>
    <w:rsid w:val="00FA3A9D"/>
    <w:rsid w:val="00FA3C7A"/>
    <w:rsid w:val="00FA4650"/>
    <w:rsid w:val="00FA5094"/>
    <w:rsid w:val="00FA5585"/>
    <w:rsid w:val="00FA5989"/>
    <w:rsid w:val="00FA6A80"/>
    <w:rsid w:val="00FA70A5"/>
    <w:rsid w:val="00FB031C"/>
    <w:rsid w:val="00FB076C"/>
    <w:rsid w:val="00FB085D"/>
    <w:rsid w:val="00FB0A86"/>
    <w:rsid w:val="00FB0E8E"/>
    <w:rsid w:val="00FB1825"/>
    <w:rsid w:val="00FB2719"/>
    <w:rsid w:val="00FB3DAA"/>
    <w:rsid w:val="00FB40C2"/>
    <w:rsid w:val="00FB44A2"/>
    <w:rsid w:val="00FB4CCF"/>
    <w:rsid w:val="00FB6D73"/>
    <w:rsid w:val="00FC0409"/>
    <w:rsid w:val="00FC066F"/>
    <w:rsid w:val="00FC0CDC"/>
    <w:rsid w:val="00FC0F1A"/>
    <w:rsid w:val="00FC0FC1"/>
    <w:rsid w:val="00FC14CA"/>
    <w:rsid w:val="00FC17C2"/>
    <w:rsid w:val="00FC2B54"/>
    <w:rsid w:val="00FC2C6D"/>
    <w:rsid w:val="00FC3005"/>
    <w:rsid w:val="00FC39ED"/>
    <w:rsid w:val="00FC4616"/>
    <w:rsid w:val="00FC50F7"/>
    <w:rsid w:val="00FC60C5"/>
    <w:rsid w:val="00FC64C5"/>
    <w:rsid w:val="00FC6CD7"/>
    <w:rsid w:val="00FD059F"/>
    <w:rsid w:val="00FD19CE"/>
    <w:rsid w:val="00FD1CF2"/>
    <w:rsid w:val="00FD27B2"/>
    <w:rsid w:val="00FD2E89"/>
    <w:rsid w:val="00FD31FA"/>
    <w:rsid w:val="00FD53AC"/>
    <w:rsid w:val="00FD5614"/>
    <w:rsid w:val="00FD56B4"/>
    <w:rsid w:val="00FD6E68"/>
    <w:rsid w:val="00FE053D"/>
    <w:rsid w:val="00FE128B"/>
    <w:rsid w:val="00FE3F42"/>
    <w:rsid w:val="00FE4530"/>
    <w:rsid w:val="00FE47D9"/>
    <w:rsid w:val="00FE5564"/>
    <w:rsid w:val="00FE5B85"/>
    <w:rsid w:val="00FE5DF8"/>
    <w:rsid w:val="00FE63EB"/>
    <w:rsid w:val="00FE707A"/>
    <w:rsid w:val="00FE76D4"/>
    <w:rsid w:val="00FE7A68"/>
    <w:rsid w:val="00FE7C5E"/>
    <w:rsid w:val="00FF0017"/>
    <w:rsid w:val="00FF16AE"/>
    <w:rsid w:val="00FF17DD"/>
    <w:rsid w:val="00FF2DE8"/>
    <w:rsid w:val="00FF38AE"/>
    <w:rsid w:val="00FF483D"/>
    <w:rsid w:val="00FF49D7"/>
    <w:rsid w:val="00FF52DC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E2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xml"/>
    <w:basedOn w:val="Normal"/>
    <w:uiPriority w:val="99"/>
    <w:rsid w:val="00307E2C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uiPriority w:val="99"/>
    <w:rsid w:val="00307E2C"/>
    <w:pPr>
      <w:spacing w:before="100" w:beforeAutospacing="1" w:after="100" w:afterAutospacing="1"/>
    </w:pPr>
  </w:style>
  <w:style w:type="paragraph" w:customStyle="1" w:styleId="saxexml">
    <w:name w:val="saxexml"/>
    <w:basedOn w:val="Normal"/>
    <w:uiPriority w:val="99"/>
    <w:rsid w:val="00307E2C"/>
    <w:pPr>
      <w:spacing w:before="100" w:beforeAutospacing="1" w:after="100" w:afterAutospacing="1"/>
    </w:pPr>
  </w:style>
  <w:style w:type="paragraph" w:customStyle="1" w:styleId="tarigixml">
    <w:name w:val="tarigixml"/>
    <w:basedOn w:val="Normal"/>
    <w:uiPriority w:val="99"/>
    <w:rsid w:val="00307E2C"/>
    <w:pPr>
      <w:spacing w:before="100" w:beforeAutospacing="1" w:after="100" w:afterAutospacing="1"/>
    </w:pPr>
  </w:style>
  <w:style w:type="paragraph" w:customStyle="1" w:styleId="abzacixml">
    <w:name w:val="abzacixml"/>
    <w:basedOn w:val="Normal"/>
    <w:uiPriority w:val="99"/>
    <w:rsid w:val="00307E2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307E2C"/>
  </w:style>
  <w:style w:type="character" w:styleId="Strong">
    <w:name w:val="Strong"/>
    <w:basedOn w:val="DefaultParagraphFont"/>
    <w:uiPriority w:val="99"/>
    <w:qFormat/>
    <w:rsid w:val="00307E2C"/>
    <w:rPr>
      <w:b/>
      <w:bCs/>
    </w:rPr>
  </w:style>
  <w:style w:type="paragraph" w:styleId="ListParagraph">
    <w:name w:val="List Paragraph"/>
    <w:basedOn w:val="Normal"/>
    <w:uiPriority w:val="99"/>
    <w:qFormat/>
    <w:rsid w:val="00876D1C"/>
    <w:pPr>
      <w:ind w:left="720"/>
    </w:pPr>
  </w:style>
  <w:style w:type="character" w:customStyle="1" w:styleId="apple-style-span">
    <w:name w:val="apple-style-span"/>
    <w:basedOn w:val="DefaultParagraphFont"/>
    <w:uiPriority w:val="99"/>
    <w:rsid w:val="007A3E88"/>
  </w:style>
  <w:style w:type="paragraph" w:styleId="BalloonText">
    <w:name w:val="Balloon Text"/>
    <w:basedOn w:val="Normal"/>
    <w:link w:val="BalloonTextChar"/>
    <w:uiPriority w:val="99"/>
    <w:semiHidden/>
    <w:rsid w:val="00960B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0B1C"/>
    <w:rPr>
      <w:rFonts w:ascii="Tahoma" w:hAnsi="Tahoma" w:cs="Tahoma"/>
      <w:sz w:val="16"/>
      <w:szCs w:val="16"/>
    </w:rPr>
  </w:style>
  <w:style w:type="character" w:customStyle="1" w:styleId="addr">
    <w:name w:val="addr"/>
    <w:basedOn w:val="DefaultParagraphFont"/>
    <w:uiPriority w:val="99"/>
    <w:rsid w:val="00DC6536"/>
  </w:style>
  <w:style w:type="paragraph" w:styleId="Header">
    <w:name w:val="header"/>
    <w:basedOn w:val="Normal"/>
    <w:link w:val="HeaderChar"/>
    <w:uiPriority w:val="99"/>
    <w:rsid w:val="006A7A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A7A8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A7A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A7A87"/>
    <w:rPr>
      <w:rFonts w:ascii="Times New Roman" w:hAnsi="Times New Roman" w:cs="Times New Roman"/>
      <w:sz w:val="24"/>
      <w:szCs w:val="24"/>
    </w:rPr>
  </w:style>
  <w:style w:type="paragraph" w:customStyle="1" w:styleId="tarigixml0">
    <w:name w:val="tarigi_xml"/>
    <w:basedOn w:val="abzacixml0"/>
    <w:autoRedefine/>
    <w:uiPriority w:val="99"/>
    <w:rsid w:val="00E5086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0">
    <w:name w:val="mimgebi_xml"/>
    <w:basedOn w:val="Normal"/>
    <w:uiPriority w:val="99"/>
    <w:rsid w:val="00E5086B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E5086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5086B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0">
    <w:name w:val="abzaci_xml"/>
    <w:basedOn w:val="PlainText"/>
    <w:autoRedefine/>
    <w:uiPriority w:val="99"/>
    <w:rsid w:val="00E5086B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5086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93826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E5086B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5086B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E5086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0">
    <w:name w:val="satauri_xml"/>
    <w:basedOn w:val="abzacixml0"/>
    <w:autoRedefine/>
    <w:uiPriority w:val="99"/>
    <w:rsid w:val="00E5086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E5086B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0"/>
    <w:autoRedefine/>
    <w:uiPriority w:val="99"/>
    <w:rsid w:val="00E5086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0"/>
    <w:autoRedefine/>
    <w:uiPriority w:val="99"/>
    <w:rsid w:val="00E5086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0"/>
    <w:autoRedefine/>
    <w:uiPriority w:val="99"/>
    <w:rsid w:val="00E5086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16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529</Words>
  <Characters>3017</Characters>
  <Application>Microsoft Office Word</Application>
  <DocSecurity>0</DocSecurity>
  <Lines>0</Lines>
  <Paragraphs>0</Paragraphs>
  <ScaleCrop>false</ScaleCrop>
  <Company>napr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lkvanchiani</dc:creator>
  <cp:keywords/>
  <dc:description/>
  <cp:lastModifiedBy>ssakhelashvili</cp:lastModifiedBy>
  <cp:revision>3</cp:revision>
  <cp:lastPrinted>2015-02-12T09:13:00Z</cp:lastPrinted>
  <dcterms:created xsi:type="dcterms:W3CDTF">2015-02-04T06:14:00Z</dcterms:created>
  <dcterms:modified xsi:type="dcterms:W3CDTF">2015-02-12T09:13:00Z</dcterms:modified>
</cp:coreProperties>
</file>