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8F2" w:rsidRPr="00CE1CA4" w:rsidRDefault="008058F2" w:rsidP="009229A9">
      <w:pPr>
        <w:pStyle w:val="mimgebixml"/>
        <w:rPr>
          <w:u w:color="FF0000"/>
          <w:lang w:val="ka-GE"/>
        </w:rPr>
      </w:pPr>
      <w:r w:rsidRPr="00CE1CA4">
        <w:rPr>
          <w:u w:color="FF0000"/>
          <w:lang w:val="ka-GE"/>
        </w:rPr>
        <w:t>საქართველოს მთავრობის</w:t>
      </w:r>
    </w:p>
    <w:p w:rsidR="008058F2" w:rsidRPr="00CE1CA4" w:rsidRDefault="008058F2" w:rsidP="009229A9">
      <w:pPr>
        <w:pStyle w:val="saxexml"/>
      </w:pPr>
      <w:r w:rsidRPr="00CE1CA4">
        <w:rPr>
          <w:u w:color="FF0000"/>
        </w:rPr>
        <w:t>განკარგულება</w:t>
      </w:r>
      <w:bookmarkStart w:id="0" w:name="_GoBack"/>
      <w:r w:rsidRPr="00CE1CA4">
        <w:rPr>
          <w:u w:color="FF0000"/>
        </w:rPr>
        <w:t xml:space="preserve"> </w:t>
      </w:r>
      <w:r>
        <w:rPr>
          <w:lang w:val="ru-RU"/>
        </w:rPr>
        <w:t>№</w:t>
      </w:r>
      <w:r w:rsidRPr="00CE1CA4">
        <w:t>8</w:t>
      </w:r>
      <w:r>
        <w:t>5</w:t>
      </w:r>
    </w:p>
    <w:p w:rsidR="008058F2" w:rsidRPr="00CE1CA4" w:rsidRDefault="008058F2" w:rsidP="009229A9">
      <w:pPr>
        <w:pStyle w:val="tarigixml"/>
        <w:rPr>
          <w:lang w:val="ka-GE"/>
        </w:rPr>
      </w:pPr>
      <w:r w:rsidRPr="00CE1CA4">
        <w:rPr>
          <w:lang w:val="ka-GE"/>
        </w:rPr>
        <w:t xml:space="preserve">2015 წლის </w:t>
      </w:r>
      <w:r w:rsidRPr="00CE1CA4">
        <w:t>2</w:t>
      </w:r>
      <w:r w:rsidRPr="00CE1CA4">
        <w:rPr>
          <w:lang w:val="ka-GE"/>
        </w:rPr>
        <w:t>9</w:t>
      </w:r>
      <w:r w:rsidRPr="00CE1CA4">
        <w:t xml:space="preserve"> </w:t>
      </w:r>
      <w:r w:rsidRPr="00CE1CA4">
        <w:rPr>
          <w:lang w:val="ka-GE"/>
        </w:rPr>
        <w:t xml:space="preserve">იანვარი </w:t>
      </w:r>
    </w:p>
    <w:p w:rsidR="008058F2" w:rsidRPr="00CE1CA4" w:rsidRDefault="008058F2" w:rsidP="009229A9">
      <w:pPr>
        <w:pStyle w:val="adgilixml"/>
        <w:rPr>
          <w:lang w:val="ka-GE"/>
        </w:rPr>
      </w:pPr>
      <w:r w:rsidRPr="00CE1CA4">
        <w:rPr>
          <w:lang w:val="ka-GE"/>
        </w:rPr>
        <w:t>ქ. თბილისი</w:t>
      </w:r>
    </w:p>
    <w:bookmarkEnd w:id="0"/>
    <w:p w:rsidR="008058F2" w:rsidRPr="009229A9" w:rsidRDefault="008058F2" w:rsidP="009229A9">
      <w:pPr>
        <w:pStyle w:val="sataurixml"/>
      </w:pPr>
      <w:r w:rsidRPr="009229A9">
        <w:rPr>
          <w:lang w:val="ka-GE"/>
        </w:rPr>
        <w:t>საქართველოს მთავრობას და სს „საქართველოს ენერგეტიკის განვითარების ფონდს“ შორის 2014 წლის 17 ივლისს დადებულ ურთიერთგაგების მემორანდუმში ცვლილებების შეტანის თაობაზე</w:t>
      </w:r>
      <w:r w:rsidRPr="009229A9">
        <w:t xml:space="preserve"> </w:t>
      </w:r>
    </w:p>
    <w:p w:rsidR="008058F2" w:rsidRPr="009229A9" w:rsidRDefault="008058F2" w:rsidP="009229A9">
      <w:pPr>
        <w:pStyle w:val="abzacixml"/>
        <w:rPr>
          <w:lang w:val="ka-GE"/>
        </w:rPr>
      </w:pPr>
      <w:r w:rsidRPr="009229A9">
        <w:t xml:space="preserve">1. </w:t>
      </w:r>
      <w:r w:rsidRPr="009229A9">
        <w:rPr>
          <w:lang w:val="ka-GE"/>
        </w:rPr>
        <w:t>მოწონებულ იქნეს საქართველოს მთავრობას</w:t>
      </w:r>
      <w:r w:rsidRPr="009229A9">
        <w:t xml:space="preserve">, </w:t>
      </w:r>
      <w:r w:rsidRPr="009229A9">
        <w:rPr>
          <w:lang w:val="ka-GE"/>
        </w:rPr>
        <w:t>სს „საქართველოს ენერგეტიკის განვითარების ფონდს“ და შპს „ართანა ლოპოტას</w:t>
      </w:r>
      <w:r>
        <w:rPr>
          <w:lang w:val="ka-GE"/>
        </w:rPr>
        <w:t>“</w:t>
      </w:r>
      <w:r w:rsidRPr="009229A9">
        <w:rPr>
          <w:lang w:val="ka-GE"/>
        </w:rPr>
        <w:t xml:space="preserve"> შორის დასადები შეთანხმების პროექტი 2014 წლის 17 ივლისს დადებულ ურთიერთგაგების მემორანდუმში ცვლილებების შეტანის თაობაზე.</w:t>
      </w:r>
      <w:r w:rsidRPr="009229A9">
        <w:t xml:space="preserve"> </w:t>
      </w:r>
    </w:p>
    <w:p w:rsidR="008058F2" w:rsidRPr="009229A9" w:rsidRDefault="008058F2" w:rsidP="009229A9">
      <w:pPr>
        <w:pStyle w:val="abzacixml"/>
        <w:rPr>
          <w:lang w:val="ka-GE"/>
        </w:rPr>
      </w:pPr>
      <w:r w:rsidRPr="009229A9">
        <w:t xml:space="preserve">2. </w:t>
      </w:r>
      <w:r w:rsidRPr="009229A9">
        <w:rPr>
          <w:lang w:val="ka-GE"/>
        </w:rPr>
        <w:t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27-ე მუხლის შესაბამისად, შეთანხმებას საქართველოს მთავრობის სახელით ხელი მოაწეროს საქართველოს ენერგეტიკის  მინისტრმა კახა კალაძემ</w:t>
      </w:r>
      <w:r w:rsidRPr="009229A9">
        <w:t>.</w:t>
      </w:r>
    </w:p>
    <w:p w:rsidR="008058F2" w:rsidRPr="009229A9" w:rsidRDefault="008058F2" w:rsidP="009229A9">
      <w:pPr>
        <w:pStyle w:val="khelmoceraxml"/>
        <w:rPr>
          <w:lang w:val="ka-GE"/>
        </w:rPr>
      </w:pPr>
      <w:r w:rsidRPr="009229A9">
        <w:rPr>
          <w:lang w:val="ka-GE"/>
        </w:rPr>
        <w:t>პრემიერ-მინისტრი</w:t>
      </w:r>
      <w:r w:rsidRPr="009229A9">
        <w:rPr>
          <w:lang w:val="ka-GE"/>
        </w:rPr>
        <w:tab/>
      </w:r>
      <w:r w:rsidRPr="009229A9">
        <w:rPr>
          <w:lang w:val="ka-GE"/>
        </w:rPr>
        <w:tab/>
      </w:r>
      <w:r w:rsidRPr="009229A9"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 w:rsidRPr="009229A9">
        <w:rPr>
          <w:lang w:val="ka-GE"/>
        </w:rPr>
        <w:t>ი</w:t>
      </w:r>
      <w:r>
        <w:t>.</w:t>
      </w:r>
      <w:r w:rsidRPr="009229A9">
        <w:rPr>
          <w:lang w:val="ka-GE"/>
        </w:rPr>
        <w:t xml:space="preserve"> ღარიბაშვილი</w:t>
      </w:r>
      <w:r w:rsidRPr="009229A9">
        <w:rPr>
          <w:lang w:val="ka-GE"/>
        </w:rPr>
        <w:tab/>
      </w:r>
    </w:p>
    <w:sectPr w:rsidR="008058F2" w:rsidRPr="009229A9" w:rsidSect="00586217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1486"/>
    <w:rsid w:val="00003168"/>
    <w:rsid w:val="000322B6"/>
    <w:rsid w:val="0005062D"/>
    <w:rsid w:val="00066D84"/>
    <w:rsid w:val="000729B4"/>
    <w:rsid w:val="000847C3"/>
    <w:rsid w:val="000A3995"/>
    <w:rsid w:val="000B64BE"/>
    <w:rsid w:val="000B66D6"/>
    <w:rsid w:val="000B7C70"/>
    <w:rsid w:val="000D1F1E"/>
    <w:rsid w:val="000D2B68"/>
    <w:rsid w:val="000D6930"/>
    <w:rsid w:val="000D6990"/>
    <w:rsid w:val="000E254C"/>
    <w:rsid w:val="00113C44"/>
    <w:rsid w:val="00141CB8"/>
    <w:rsid w:val="00144D17"/>
    <w:rsid w:val="00146A94"/>
    <w:rsid w:val="0016092C"/>
    <w:rsid w:val="001819A8"/>
    <w:rsid w:val="001841FB"/>
    <w:rsid w:val="001A0150"/>
    <w:rsid w:val="001A0C67"/>
    <w:rsid w:val="001C2993"/>
    <w:rsid w:val="001C43BA"/>
    <w:rsid w:val="001E10FD"/>
    <w:rsid w:val="00203BC8"/>
    <w:rsid w:val="00217CF4"/>
    <w:rsid w:val="00225875"/>
    <w:rsid w:val="00230082"/>
    <w:rsid w:val="00232188"/>
    <w:rsid w:val="00242BEF"/>
    <w:rsid w:val="00242D5C"/>
    <w:rsid w:val="00254C6C"/>
    <w:rsid w:val="00256904"/>
    <w:rsid w:val="002A0EA8"/>
    <w:rsid w:val="002A2D4C"/>
    <w:rsid w:val="002B258B"/>
    <w:rsid w:val="002C0C4F"/>
    <w:rsid w:val="002C3082"/>
    <w:rsid w:val="002C4FAB"/>
    <w:rsid w:val="002C6019"/>
    <w:rsid w:val="002C7EE0"/>
    <w:rsid w:val="002D43E1"/>
    <w:rsid w:val="002D5A5A"/>
    <w:rsid w:val="002E0941"/>
    <w:rsid w:val="002E5641"/>
    <w:rsid w:val="002E62AA"/>
    <w:rsid w:val="00312D32"/>
    <w:rsid w:val="00326ED5"/>
    <w:rsid w:val="003270C6"/>
    <w:rsid w:val="00335C16"/>
    <w:rsid w:val="00344EEA"/>
    <w:rsid w:val="00346C7B"/>
    <w:rsid w:val="00360486"/>
    <w:rsid w:val="00367BF3"/>
    <w:rsid w:val="00380A2C"/>
    <w:rsid w:val="0038399E"/>
    <w:rsid w:val="003A6B16"/>
    <w:rsid w:val="003B061B"/>
    <w:rsid w:val="003B7525"/>
    <w:rsid w:val="003C0546"/>
    <w:rsid w:val="003D0EA8"/>
    <w:rsid w:val="003F04E1"/>
    <w:rsid w:val="0040185A"/>
    <w:rsid w:val="00405A98"/>
    <w:rsid w:val="004311FB"/>
    <w:rsid w:val="00432AB7"/>
    <w:rsid w:val="00437991"/>
    <w:rsid w:val="00465820"/>
    <w:rsid w:val="004661AF"/>
    <w:rsid w:val="004833A9"/>
    <w:rsid w:val="004A2E3F"/>
    <w:rsid w:val="004A673A"/>
    <w:rsid w:val="004C2CC3"/>
    <w:rsid w:val="004C6F1D"/>
    <w:rsid w:val="004D7899"/>
    <w:rsid w:val="004E27B0"/>
    <w:rsid w:val="004E62C1"/>
    <w:rsid w:val="004F1B5C"/>
    <w:rsid w:val="004F34C3"/>
    <w:rsid w:val="004F37A3"/>
    <w:rsid w:val="005007F6"/>
    <w:rsid w:val="00540440"/>
    <w:rsid w:val="0054101C"/>
    <w:rsid w:val="00580DC9"/>
    <w:rsid w:val="005820C3"/>
    <w:rsid w:val="00586217"/>
    <w:rsid w:val="00590617"/>
    <w:rsid w:val="005976FC"/>
    <w:rsid w:val="005C4998"/>
    <w:rsid w:val="005E78A6"/>
    <w:rsid w:val="005F279B"/>
    <w:rsid w:val="00604F8E"/>
    <w:rsid w:val="00606C29"/>
    <w:rsid w:val="0063413C"/>
    <w:rsid w:val="00635649"/>
    <w:rsid w:val="0063719D"/>
    <w:rsid w:val="00637576"/>
    <w:rsid w:val="00642215"/>
    <w:rsid w:val="006620FD"/>
    <w:rsid w:val="0067037D"/>
    <w:rsid w:val="00677E87"/>
    <w:rsid w:val="00680724"/>
    <w:rsid w:val="00683B50"/>
    <w:rsid w:val="0069587E"/>
    <w:rsid w:val="006A02A3"/>
    <w:rsid w:val="006B6A9F"/>
    <w:rsid w:val="006C0DC5"/>
    <w:rsid w:val="006C217C"/>
    <w:rsid w:val="006C2FCD"/>
    <w:rsid w:val="006C4C2D"/>
    <w:rsid w:val="006D0530"/>
    <w:rsid w:val="006E1BF6"/>
    <w:rsid w:val="006E5669"/>
    <w:rsid w:val="0070592E"/>
    <w:rsid w:val="00707F82"/>
    <w:rsid w:val="00773D39"/>
    <w:rsid w:val="007816C7"/>
    <w:rsid w:val="007C3A81"/>
    <w:rsid w:val="007D3F6C"/>
    <w:rsid w:val="007F17CC"/>
    <w:rsid w:val="007F25F3"/>
    <w:rsid w:val="008006CB"/>
    <w:rsid w:val="00804626"/>
    <w:rsid w:val="008058F2"/>
    <w:rsid w:val="0081073E"/>
    <w:rsid w:val="00843AB6"/>
    <w:rsid w:val="008900F7"/>
    <w:rsid w:val="00895EF2"/>
    <w:rsid w:val="00897486"/>
    <w:rsid w:val="008A1B9D"/>
    <w:rsid w:val="008A3CB9"/>
    <w:rsid w:val="008C0D56"/>
    <w:rsid w:val="008C4335"/>
    <w:rsid w:val="008E48F8"/>
    <w:rsid w:val="00901ACD"/>
    <w:rsid w:val="0090243C"/>
    <w:rsid w:val="00906ACE"/>
    <w:rsid w:val="0091250A"/>
    <w:rsid w:val="009158D5"/>
    <w:rsid w:val="00921D0C"/>
    <w:rsid w:val="009229A9"/>
    <w:rsid w:val="00930F66"/>
    <w:rsid w:val="00935480"/>
    <w:rsid w:val="00935998"/>
    <w:rsid w:val="0094495C"/>
    <w:rsid w:val="0096104F"/>
    <w:rsid w:val="00961A5D"/>
    <w:rsid w:val="00962E8F"/>
    <w:rsid w:val="00971AB0"/>
    <w:rsid w:val="009779CD"/>
    <w:rsid w:val="009815EC"/>
    <w:rsid w:val="00981AE6"/>
    <w:rsid w:val="00992785"/>
    <w:rsid w:val="009A1626"/>
    <w:rsid w:val="009A2802"/>
    <w:rsid w:val="009A5E95"/>
    <w:rsid w:val="009B1655"/>
    <w:rsid w:val="009B6E02"/>
    <w:rsid w:val="009B6F21"/>
    <w:rsid w:val="009C1767"/>
    <w:rsid w:val="009C1EC7"/>
    <w:rsid w:val="009E4E11"/>
    <w:rsid w:val="00A03C82"/>
    <w:rsid w:val="00A17654"/>
    <w:rsid w:val="00A26BD4"/>
    <w:rsid w:val="00A31AA3"/>
    <w:rsid w:val="00A4276A"/>
    <w:rsid w:val="00A751C3"/>
    <w:rsid w:val="00A9221D"/>
    <w:rsid w:val="00A95A0A"/>
    <w:rsid w:val="00A960E4"/>
    <w:rsid w:val="00AA39EC"/>
    <w:rsid w:val="00AB2D48"/>
    <w:rsid w:val="00AC1486"/>
    <w:rsid w:val="00AC35E2"/>
    <w:rsid w:val="00AD2C31"/>
    <w:rsid w:val="00AE2AAC"/>
    <w:rsid w:val="00B2618E"/>
    <w:rsid w:val="00B30138"/>
    <w:rsid w:val="00B3107E"/>
    <w:rsid w:val="00B62E69"/>
    <w:rsid w:val="00B7461A"/>
    <w:rsid w:val="00B754B8"/>
    <w:rsid w:val="00B76460"/>
    <w:rsid w:val="00B81AF6"/>
    <w:rsid w:val="00B9531F"/>
    <w:rsid w:val="00B97369"/>
    <w:rsid w:val="00BA0208"/>
    <w:rsid w:val="00BB0275"/>
    <w:rsid w:val="00BB185E"/>
    <w:rsid w:val="00BD08AB"/>
    <w:rsid w:val="00BE25E5"/>
    <w:rsid w:val="00C03511"/>
    <w:rsid w:val="00C04706"/>
    <w:rsid w:val="00C05DB4"/>
    <w:rsid w:val="00C07281"/>
    <w:rsid w:val="00C16D57"/>
    <w:rsid w:val="00C3346F"/>
    <w:rsid w:val="00C33AF8"/>
    <w:rsid w:val="00C35025"/>
    <w:rsid w:val="00C4006D"/>
    <w:rsid w:val="00C55017"/>
    <w:rsid w:val="00C55D0F"/>
    <w:rsid w:val="00C56272"/>
    <w:rsid w:val="00C601E4"/>
    <w:rsid w:val="00C75B57"/>
    <w:rsid w:val="00C76871"/>
    <w:rsid w:val="00C842B9"/>
    <w:rsid w:val="00C87F8F"/>
    <w:rsid w:val="00C97F15"/>
    <w:rsid w:val="00CB2D2D"/>
    <w:rsid w:val="00CC7CA1"/>
    <w:rsid w:val="00CD1C12"/>
    <w:rsid w:val="00CD2BB2"/>
    <w:rsid w:val="00CE1CA4"/>
    <w:rsid w:val="00D101F1"/>
    <w:rsid w:val="00D13832"/>
    <w:rsid w:val="00D24970"/>
    <w:rsid w:val="00D30C2B"/>
    <w:rsid w:val="00D35A53"/>
    <w:rsid w:val="00D35C4B"/>
    <w:rsid w:val="00D52708"/>
    <w:rsid w:val="00D555A6"/>
    <w:rsid w:val="00D65434"/>
    <w:rsid w:val="00D81C2B"/>
    <w:rsid w:val="00D94F97"/>
    <w:rsid w:val="00DA1F1C"/>
    <w:rsid w:val="00DF0938"/>
    <w:rsid w:val="00DF20A3"/>
    <w:rsid w:val="00E214AD"/>
    <w:rsid w:val="00E37DDF"/>
    <w:rsid w:val="00E40729"/>
    <w:rsid w:val="00E66870"/>
    <w:rsid w:val="00E668ED"/>
    <w:rsid w:val="00E72D35"/>
    <w:rsid w:val="00E8272E"/>
    <w:rsid w:val="00E85FCA"/>
    <w:rsid w:val="00E94BC7"/>
    <w:rsid w:val="00EB48C9"/>
    <w:rsid w:val="00EE25BE"/>
    <w:rsid w:val="00EF331C"/>
    <w:rsid w:val="00F017E4"/>
    <w:rsid w:val="00F059F0"/>
    <w:rsid w:val="00F16D88"/>
    <w:rsid w:val="00F3399B"/>
    <w:rsid w:val="00F500DE"/>
    <w:rsid w:val="00F54DD4"/>
    <w:rsid w:val="00F563DC"/>
    <w:rsid w:val="00F61875"/>
    <w:rsid w:val="00F859F1"/>
    <w:rsid w:val="00F87472"/>
    <w:rsid w:val="00FA03E4"/>
    <w:rsid w:val="00FB5368"/>
    <w:rsid w:val="00FC4103"/>
    <w:rsid w:val="00FC7414"/>
    <w:rsid w:val="00FD41D6"/>
    <w:rsid w:val="00FF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48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148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2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2D32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9229A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229A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9229A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229A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229A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9229A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9229A9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9229A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9229A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9229A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9229A9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9229A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9229A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9229A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111</Words>
  <Characters>633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tphailodze</cp:lastModifiedBy>
  <cp:revision>4</cp:revision>
  <cp:lastPrinted>2015-01-29T11:16:00Z</cp:lastPrinted>
  <dcterms:created xsi:type="dcterms:W3CDTF">2015-01-30T10:23:00Z</dcterms:created>
  <dcterms:modified xsi:type="dcterms:W3CDTF">2015-02-16T09:46:00Z</dcterms:modified>
</cp:coreProperties>
</file>