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CEB" w:rsidRPr="003D25C7" w:rsidRDefault="00260CEB" w:rsidP="003D25C7">
      <w:pPr>
        <w:spacing w:after="0" w:line="240" w:lineRule="auto"/>
        <w:ind w:left="4395"/>
        <w:jc w:val="right"/>
        <w:rPr>
          <w:rFonts w:ascii="Sylfaen" w:hAnsi="Sylfaen" w:cs="Sylfaen"/>
          <w:vanish/>
        </w:rPr>
      </w:pPr>
    </w:p>
    <w:p w:rsidR="00260CEB" w:rsidRPr="00AA6334" w:rsidRDefault="00260CEB" w:rsidP="00AA633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sz w:val="24"/>
          <w:szCs w:val="24"/>
        </w:rPr>
      </w:pP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ka-GE"/>
        </w:rPr>
      </w:pPr>
    </w:p>
    <w:p w:rsidR="00260CEB" w:rsidRPr="00AA6334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</w:pPr>
      <w:r w:rsidRPr="00AA6334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დანართი 3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i/>
          <w:i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6" type="#_x0000_t75" style="position:absolute;left:0;text-align:left;margin-left:249.3pt;margin-top:2.95pt;width:31.35pt;height:54.75pt;z-index:-251658240;visibility:visible" wrapcoords="-514 0 -514 21304 21600 21304 21600 0 -514 0">
            <v:imagedata r:id="rId5" o:title=""/>
            <w10:wrap type="tight"/>
          </v:shape>
        </w:pic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i/>
          <w:iCs/>
          <w:sz w:val="24"/>
          <w:szCs w:val="24"/>
        </w:rPr>
      </w:pP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საქართველოს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გარემოსა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და ბუნებრივი რესურსების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დაცვის </w:t>
      </w:r>
      <w:r w:rsidRPr="007B48AD">
        <w:rPr>
          <w:rFonts w:ascii="Sylfaen" w:hAnsi="Sylfaen" w:cs="Sylfaen"/>
          <w:b/>
          <w:bCs/>
          <w:sz w:val="24"/>
          <w:szCs w:val="24"/>
        </w:rPr>
        <w:t>სამინისტრო</w:t>
      </w:r>
    </w:p>
    <w:p w:rsidR="00260CEB" w:rsidRPr="007B48AD" w:rsidRDefault="00260CEB" w:rsidP="00B026B8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საჯარო სამართლის იურიდიული პირი</w:t>
      </w:r>
      <w:r>
        <w:rPr>
          <w:rFonts w:ascii="Sylfaen" w:hAnsi="Sylfaen" w:cs="Sylfaen"/>
          <w:b/>
          <w:bCs/>
          <w:sz w:val="24"/>
          <w:szCs w:val="24"/>
        </w:rPr>
        <w:t xml:space="preserve"> -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დაცული ტერიტორიების საგენტო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ოქმი №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ადმინისტრაციული სამართალდარღვევის შესახებ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260CEB" w:rsidRPr="00DF69D0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7B48AD">
        <w:rPr>
          <w:rFonts w:ascii="Sylfaen" w:hAnsi="Sylfaen" w:cs="Sylfaen"/>
          <w:sz w:val="24"/>
          <w:szCs w:val="24"/>
        </w:rPr>
        <w:t>____________________</w:t>
      </w:r>
      <w:r>
        <w:rPr>
          <w:rFonts w:ascii="Sylfaen" w:hAnsi="Sylfaen" w:cs="Sylfaen"/>
          <w:sz w:val="24"/>
          <w:szCs w:val="24"/>
          <w:lang w:val="ka-GE"/>
        </w:rPr>
        <w:t>________</w:t>
      </w:r>
      <w:r w:rsidRPr="007B48AD">
        <w:rPr>
          <w:rFonts w:ascii="Sylfaen" w:hAnsi="Sylfaen" w:cs="Sylfaen"/>
          <w:sz w:val="24"/>
          <w:szCs w:val="24"/>
        </w:rPr>
        <w:t xml:space="preserve">                                                                ____________________</w:t>
      </w:r>
      <w:r>
        <w:rPr>
          <w:rFonts w:ascii="Sylfaen" w:hAnsi="Sylfaen" w:cs="Sylfaen"/>
          <w:sz w:val="24"/>
          <w:szCs w:val="24"/>
          <w:lang w:val="ka-GE"/>
        </w:rPr>
        <w:t>________</w:t>
      </w:r>
    </w:p>
    <w:p w:rsidR="00260CEB" w:rsidRPr="0051747C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position w:val="12"/>
          <w:sz w:val="18"/>
          <w:szCs w:val="18"/>
        </w:rPr>
      </w:pPr>
      <w:r w:rsidRPr="007B48AD">
        <w:rPr>
          <w:rFonts w:ascii="Sylfaen" w:hAnsi="Sylfaen" w:cs="Sylfaen"/>
          <w:position w:val="12"/>
          <w:sz w:val="20"/>
          <w:szCs w:val="20"/>
        </w:rPr>
        <w:tab/>
      </w:r>
      <w:r>
        <w:rPr>
          <w:rFonts w:ascii="Sylfaen" w:hAnsi="Sylfaen" w:cs="Sylfaen"/>
          <w:position w:val="12"/>
          <w:sz w:val="20"/>
          <w:szCs w:val="20"/>
          <w:lang w:val="ka-GE"/>
        </w:rPr>
        <w:t xml:space="preserve">       </w:t>
      </w:r>
      <w:r>
        <w:rPr>
          <w:rFonts w:ascii="Sylfaen" w:hAnsi="Sylfaen" w:cs="Sylfaen"/>
          <w:position w:val="12"/>
          <w:sz w:val="20"/>
          <w:szCs w:val="20"/>
        </w:rPr>
        <w:t>(</w:t>
      </w:r>
      <w:r>
        <w:rPr>
          <w:rFonts w:ascii="Sylfaen" w:hAnsi="Sylfaen" w:cs="Sylfaen"/>
          <w:position w:val="12"/>
          <w:sz w:val="20"/>
          <w:szCs w:val="20"/>
          <w:lang w:val="ka-GE"/>
        </w:rPr>
        <w:t xml:space="preserve"> </w:t>
      </w:r>
      <w:r w:rsidRPr="0051747C">
        <w:rPr>
          <w:rFonts w:ascii="Sylfaen" w:hAnsi="Sylfaen" w:cs="Sylfaen"/>
          <w:position w:val="12"/>
          <w:sz w:val="18"/>
          <w:szCs w:val="18"/>
        </w:rPr>
        <w:t>ოქმის შედგენის ადგილი</w:t>
      </w:r>
      <w:r>
        <w:rPr>
          <w:rFonts w:ascii="Sylfaen" w:hAnsi="Sylfaen" w:cs="Sylfaen"/>
          <w:position w:val="12"/>
          <w:sz w:val="18"/>
          <w:szCs w:val="18"/>
        </w:rPr>
        <w:t>)</w:t>
      </w:r>
      <w:r w:rsidRPr="0051747C">
        <w:rPr>
          <w:rFonts w:ascii="Sylfaen" w:hAnsi="Sylfaen" w:cs="Sylfaen"/>
          <w:position w:val="12"/>
          <w:sz w:val="18"/>
          <w:szCs w:val="18"/>
        </w:rPr>
        <w:t xml:space="preserve"> </w:t>
      </w:r>
      <w:r w:rsidRPr="0051747C">
        <w:rPr>
          <w:rFonts w:ascii="Sylfaen" w:hAnsi="Sylfaen" w:cs="Sylfaen"/>
          <w:position w:val="12"/>
          <w:sz w:val="18"/>
          <w:szCs w:val="18"/>
        </w:rPr>
        <w:tab/>
      </w:r>
      <w:r w:rsidRPr="0051747C">
        <w:rPr>
          <w:rFonts w:ascii="Sylfaen" w:hAnsi="Sylfaen" w:cs="Sylfaen"/>
          <w:position w:val="12"/>
          <w:sz w:val="18"/>
          <w:szCs w:val="18"/>
        </w:rPr>
        <w:tab/>
      </w:r>
      <w:r w:rsidRPr="0051747C">
        <w:rPr>
          <w:rFonts w:ascii="Sylfaen" w:hAnsi="Sylfaen" w:cs="Sylfaen"/>
          <w:position w:val="12"/>
          <w:sz w:val="18"/>
          <w:szCs w:val="18"/>
        </w:rPr>
        <w:tab/>
        <w:t xml:space="preserve">                                                                                         </w:t>
      </w:r>
      <w:r w:rsidRPr="0051747C">
        <w:rPr>
          <w:rFonts w:ascii="Sylfaen" w:hAnsi="Sylfaen" w:cs="Sylfaen"/>
          <w:position w:val="12"/>
          <w:sz w:val="18"/>
          <w:szCs w:val="18"/>
          <w:lang w:val="ka-GE"/>
        </w:rPr>
        <w:t xml:space="preserve">       </w:t>
      </w:r>
      <w:r>
        <w:rPr>
          <w:rFonts w:ascii="Sylfaen" w:hAnsi="Sylfaen" w:cs="Sylfaen"/>
          <w:position w:val="12"/>
          <w:sz w:val="18"/>
          <w:szCs w:val="18"/>
          <w:lang w:val="ka-GE"/>
        </w:rPr>
        <w:t xml:space="preserve">                   </w:t>
      </w:r>
      <w:r>
        <w:rPr>
          <w:rFonts w:ascii="Sylfaen" w:hAnsi="Sylfaen" w:cs="Sylfaen"/>
          <w:position w:val="12"/>
          <w:sz w:val="18"/>
          <w:szCs w:val="18"/>
        </w:rPr>
        <w:t>(</w:t>
      </w:r>
      <w:r w:rsidRPr="0051747C">
        <w:rPr>
          <w:rFonts w:ascii="Sylfaen" w:hAnsi="Sylfaen" w:cs="Sylfaen"/>
          <w:position w:val="12"/>
          <w:sz w:val="18"/>
          <w:szCs w:val="18"/>
        </w:rPr>
        <w:t xml:space="preserve">თარიღი </w:t>
      </w:r>
      <w:r>
        <w:rPr>
          <w:rFonts w:ascii="Sylfaen" w:hAnsi="Sylfaen" w:cs="Sylfaen"/>
          <w:position w:val="12"/>
          <w:sz w:val="18"/>
          <w:szCs w:val="18"/>
        </w:rPr>
        <w:t>)</w:t>
      </w:r>
    </w:p>
    <w:p w:rsidR="00260CEB" w:rsidRPr="00DF69D0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</w:t>
      </w:r>
    </w:p>
    <w:p w:rsidR="00260CEB" w:rsidRPr="0051747C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2"/>
          <w:sz w:val="18"/>
          <w:szCs w:val="18"/>
        </w:rPr>
      </w:pPr>
      <w:r>
        <w:rPr>
          <w:rFonts w:ascii="Sylfaen" w:hAnsi="Sylfaen" w:cs="Sylfaen"/>
          <w:position w:val="12"/>
          <w:sz w:val="18"/>
          <w:szCs w:val="18"/>
        </w:rPr>
        <w:t>(</w:t>
      </w:r>
      <w:r w:rsidRPr="0051747C">
        <w:rPr>
          <w:rFonts w:ascii="Sylfaen" w:hAnsi="Sylfaen" w:cs="Sylfaen"/>
          <w:position w:val="12"/>
          <w:sz w:val="18"/>
          <w:szCs w:val="18"/>
        </w:rPr>
        <w:t>ოქმის შემდგენლის თანამდებობა, სახელი, გვარი, მისამართი, ტელეფონი</w:t>
      </w:r>
      <w:r>
        <w:rPr>
          <w:rFonts w:ascii="Sylfaen" w:hAnsi="Sylfaen" w:cs="Sylfaen"/>
          <w:position w:val="12"/>
          <w:sz w:val="18"/>
          <w:szCs w:val="18"/>
        </w:rPr>
        <w:t>)</w:t>
      </w:r>
    </w:p>
    <w:p w:rsidR="00260CEB" w:rsidRPr="00DF69D0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DF69D0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  <w:r w:rsidRPr="007B48AD">
        <w:rPr>
          <w:rFonts w:ascii="Sylfaen" w:hAnsi="Sylfaen" w:cs="Sylfaen"/>
          <w:b/>
          <w:bCs/>
          <w:sz w:val="24"/>
          <w:szCs w:val="24"/>
        </w:rPr>
        <w:t>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DF69D0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სამართალდამრღვევი</w:t>
      </w:r>
      <w:r>
        <w:rPr>
          <w:rFonts w:ascii="Sylfaen" w:hAnsi="Sylfaen" w:cs="Sylfaen"/>
          <w:b/>
          <w:bCs/>
          <w:sz w:val="24"/>
          <w:szCs w:val="24"/>
        </w:rPr>
        <w:t>: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______________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8D1E49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position w:val="6"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</w:t>
      </w:r>
    </w:p>
    <w:p w:rsidR="00260CEB" w:rsidRPr="007E196E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6"/>
          <w:szCs w:val="16"/>
        </w:rPr>
      </w:pPr>
      <w:r w:rsidRPr="007E196E">
        <w:rPr>
          <w:rFonts w:ascii="Sylfaen" w:hAnsi="Sylfaen" w:cs="Sylfaen"/>
          <w:position w:val="11"/>
          <w:sz w:val="18"/>
          <w:szCs w:val="18"/>
        </w:rPr>
        <w:t xml:space="preserve">(მონაცემები სამართალდამრღვევის შესახებ: ფიზიკური პირის შემთხვევაში მიეთითება სახელი, გვარი, დაბადების 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</w:t>
      </w:r>
    </w:p>
    <w:p w:rsidR="00260CEB" w:rsidRPr="007E196E" w:rsidRDefault="00260CEB" w:rsidP="007E196E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6"/>
          <w:szCs w:val="16"/>
        </w:rPr>
      </w:pPr>
      <w:r w:rsidRPr="007E196E">
        <w:rPr>
          <w:rFonts w:ascii="Sylfaen" w:hAnsi="Sylfaen" w:cs="Sylfaen"/>
          <w:position w:val="11"/>
          <w:sz w:val="18"/>
          <w:szCs w:val="18"/>
        </w:rPr>
        <w:t xml:space="preserve">თარიღი, პირადი №, საცხოვრებელი ადგილი; იურიდიული პირის შემთხვევაში – მისი სახელწოდება, საიდენტიფიკაციო </w:t>
      </w:r>
    </w:p>
    <w:p w:rsidR="00260CEB" w:rsidRPr="00C933A7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  <w:r w:rsidRPr="007B48AD">
        <w:rPr>
          <w:rFonts w:ascii="Sylfaen" w:hAnsi="Sylfaen" w:cs="Sylfaen"/>
          <w:b/>
          <w:bCs/>
          <w:sz w:val="24"/>
          <w:szCs w:val="24"/>
        </w:rPr>
        <w:t>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7E196E" w:rsidRDefault="00260CEB" w:rsidP="007E196E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6"/>
          <w:szCs w:val="16"/>
        </w:rPr>
      </w:pPr>
      <w:r w:rsidRPr="007E196E">
        <w:rPr>
          <w:rFonts w:ascii="Sylfaen" w:hAnsi="Sylfaen" w:cs="Sylfaen"/>
          <w:position w:val="11"/>
          <w:sz w:val="18"/>
          <w:szCs w:val="18"/>
        </w:rPr>
        <w:t xml:space="preserve">ნომერი, იურიდიული </w:t>
      </w:r>
      <w:r w:rsidRPr="007E196E">
        <w:rPr>
          <w:rFonts w:ascii="Sylfaen" w:hAnsi="Sylfaen" w:cs="Sylfaen"/>
          <w:position w:val="11"/>
          <w:sz w:val="16"/>
          <w:szCs w:val="16"/>
        </w:rPr>
        <w:t>მისამართი, წარმომადგენლობაზე უფლებამოსილი პირის მონაცემები)</w:t>
      </w:r>
    </w:p>
    <w:p w:rsidR="00260CEB" w:rsidRPr="00C933A7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</w:t>
      </w:r>
      <w:r w:rsidRPr="007B48AD">
        <w:rPr>
          <w:rFonts w:ascii="Sylfaen" w:hAnsi="Sylfaen" w:cs="Sylfaen"/>
          <w:b/>
          <w:bCs/>
          <w:sz w:val="24"/>
          <w:szCs w:val="24"/>
        </w:rPr>
        <w:t>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434314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გამოვავლინე, რომ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__________</w:t>
      </w:r>
    </w:p>
    <w:p w:rsidR="00260CEB" w:rsidRPr="0051747C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position w:val="5"/>
          <w:sz w:val="18"/>
          <w:szCs w:val="18"/>
        </w:rPr>
      </w:pPr>
      <w:r w:rsidRPr="0051747C">
        <w:rPr>
          <w:rFonts w:ascii="Sylfaen" w:hAnsi="Sylfaen" w:cs="Sylfaen"/>
          <w:position w:val="11"/>
          <w:sz w:val="18"/>
          <w:szCs w:val="18"/>
        </w:rPr>
        <w:t>(სამართალდარღვევის ჩადენის ადგილი, დრო და არსი)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__________________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______________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</w:t>
      </w:r>
      <w:r w:rsidRPr="007B48AD">
        <w:rPr>
          <w:rFonts w:ascii="Sylfaen" w:hAnsi="Sylfaen" w:cs="Sylfaen"/>
          <w:b/>
          <w:bCs/>
          <w:sz w:val="24"/>
          <w:szCs w:val="24"/>
        </w:rPr>
        <w:t>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  <w:r w:rsidRPr="007B48AD">
        <w:rPr>
          <w:rFonts w:ascii="Sylfaen" w:hAnsi="Sylfaen" w:cs="Sylfaen"/>
          <w:b/>
          <w:bCs/>
          <w:sz w:val="24"/>
          <w:szCs w:val="24"/>
        </w:rPr>
        <w:t>_____</w:t>
      </w:r>
    </w:p>
    <w:p w:rsidR="00260CEB" w:rsidRPr="00F54B2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  <w:r w:rsidRPr="007B48AD">
        <w:rPr>
          <w:rFonts w:ascii="Sylfaen" w:hAnsi="Sylfaen" w:cs="Sylfaen"/>
          <w:b/>
          <w:bCs/>
          <w:sz w:val="24"/>
          <w:szCs w:val="24"/>
        </w:rPr>
        <w:t>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9D2972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</w:t>
      </w:r>
    </w:p>
    <w:p w:rsidR="00260CEB" w:rsidRPr="009D2972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__________</w:t>
      </w:r>
    </w:p>
    <w:p w:rsidR="00260CEB" w:rsidRPr="009D2972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</w:t>
      </w:r>
    </w:p>
    <w:p w:rsidR="00260CEB" w:rsidRPr="009D2972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</w:t>
      </w:r>
    </w:p>
    <w:p w:rsidR="00260CEB" w:rsidRPr="009D2972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</w:t>
      </w:r>
    </w:p>
    <w:p w:rsidR="00260CEB" w:rsidRPr="009D2972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</w:t>
      </w:r>
    </w:p>
    <w:p w:rsidR="00260CEB" w:rsidRPr="009D2972" w:rsidRDefault="00260CEB" w:rsidP="0018065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</w:t>
      </w:r>
    </w:p>
    <w:p w:rsidR="00260CEB" w:rsidRPr="009D2972" w:rsidRDefault="00260CEB" w:rsidP="00DF1CE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</w:t>
      </w:r>
    </w:p>
    <w:p w:rsidR="00260CEB" w:rsidRPr="009D2972" w:rsidRDefault="00260CEB" w:rsidP="00DF1CE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</w:t>
      </w:r>
    </w:p>
    <w:p w:rsidR="00260CEB" w:rsidRPr="00977D03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რაც </w:t>
      </w:r>
      <w:r>
        <w:rPr>
          <w:rFonts w:ascii="Sylfaen" w:hAnsi="Sylfaen" w:cs="Sylfaen"/>
          <w:b/>
          <w:bCs/>
          <w:sz w:val="24"/>
          <w:szCs w:val="24"/>
        </w:rPr>
        <w:t>არის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</w:p>
    <w:p w:rsidR="00260CEB" w:rsidRPr="00977D03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საქართველოს ადმინისტრაციულ სამართალდარღვევათა კოდექსის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__________________________</w:t>
      </w:r>
    </w:p>
    <w:p w:rsidR="00260CEB" w:rsidRPr="00D914C2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color w:val="FF0000"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 დარღვევა</w:t>
      </w:r>
      <w:r w:rsidRPr="00D914C2">
        <w:rPr>
          <w:rFonts w:ascii="Sylfaen" w:hAnsi="Sylfaen" w:cs="Sylfaen"/>
          <w:b/>
          <w:bCs/>
          <w:sz w:val="24"/>
          <w:szCs w:val="24"/>
        </w:rPr>
        <w:t>,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position w:val="11"/>
          <w:sz w:val="24"/>
          <w:szCs w:val="24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>(მუხლი ან/და მუხლის ნაწილი)</w:t>
      </w:r>
      <w:r w:rsidRPr="007B48AD">
        <w:rPr>
          <w:rFonts w:ascii="Sylfaen" w:hAnsi="Sylfaen" w:cs="Sylfaen"/>
          <w:b/>
          <w:bCs/>
          <w:position w:val="11"/>
          <w:sz w:val="24"/>
          <w:szCs w:val="24"/>
        </w:rPr>
        <w:t xml:space="preserve"> </w:t>
      </w:r>
    </w:p>
    <w:p w:rsidR="00260CEB" w:rsidRPr="00977D03" w:rsidRDefault="00260CEB" w:rsidP="00977D0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ნარჩენების მართვის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კოდექსის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___________________________________________________________</w:t>
      </w:r>
    </w:p>
    <w:p w:rsidR="00260CEB" w:rsidRPr="007B48AD" w:rsidRDefault="00260CEB" w:rsidP="00977D0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_____________________________________________________________________ დარღვევა. </w:t>
      </w:r>
    </w:p>
    <w:p w:rsidR="00260CEB" w:rsidRPr="00831D4A" w:rsidRDefault="00260CEB" w:rsidP="00977D0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8"/>
          <w:szCs w:val="18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>(მუხლი ან/და მუხლის ნაწილი)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position w:val="5"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სამართალ</w:t>
      </w:r>
      <w:r w:rsidRPr="007B48AD">
        <w:rPr>
          <w:rFonts w:ascii="Sylfaen" w:hAnsi="Sylfaen" w:cs="Sylfaen"/>
          <w:b/>
          <w:bCs/>
          <w:sz w:val="24"/>
          <w:szCs w:val="24"/>
        </w:rPr>
        <w:t>დამრღვევს განემარტა საქართველოს ადმინისტრაციულ სამართალდარღვევათა კოდექსის 252-ე მუხლით გათვალისწინებული უფლებები და მოვალეობები.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სამართალდამრღვევის ახსნა-განმარტება: </w:t>
      </w:r>
    </w:p>
    <w:p w:rsidR="00260CEB" w:rsidRPr="00F54B2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F54B2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F54B2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F54B2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F54B2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F54B2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F54B2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F54B2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მოწმეებს (მათი არსებობის შემთხვევაში) განემარტათ თავიანთი უფლება-მოვალეობები, გათვალისწინებული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საქართველოს </w:t>
      </w:r>
      <w:r w:rsidRPr="007B48AD">
        <w:rPr>
          <w:rFonts w:ascii="Sylfaen" w:hAnsi="Sylfaen" w:cs="Sylfaen"/>
          <w:b/>
          <w:bCs/>
          <w:sz w:val="24"/>
          <w:szCs w:val="24"/>
        </w:rPr>
        <w:t>ადმინისტრაციულ სამართალდარღვევათა კოდექსის 256-ე მუხლით.</w:t>
      </w:r>
    </w:p>
    <w:p w:rsidR="00260CEB" w:rsidRPr="00F54B21" w:rsidRDefault="00260CEB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</w:t>
      </w:r>
      <w:r>
        <w:rPr>
          <w:rFonts w:ascii="Sylfaen" w:hAnsi="Sylfaen" w:cs="Sylfaen"/>
          <w:b/>
          <w:bCs/>
          <w:sz w:val="24"/>
          <w:szCs w:val="24"/>
        </w:rPr>
        <w:t>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831D4A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8"/>
          <w:szCs w:val="18"/>
        </w:rPr>
      </w:pPr>
      <w:r>
        <w:rPr>
          <w:rFonts w:ascii="Sylfaen" w:hAnsi="Sylfaen" w:cs="Sylfaen"/>
          <w:position w:val="11"/>
          <w:sz w:val="18"/>
          <w:szCs w:val="18"/>
        </w:rPr>
        <w:t>(</w:t>
      </w:r>
      <w:r w:rsidRPr="00831D4A">
        <w:rPr>
          <w:rFonts w:ascii="Sylfaen" w:hAnsi="Sylfaen" w:cs="Sylfaen"/>
          <w:position w:val="11"/>
          <w:sz w:val="18"/>
          <w:szCs w:val="18"/>
        </w:rPr>
        <w:t>მოწმის სახელი, გვარი, დაბადების თარიღი და მისამართი</w:t>
      </w:r>
      <w:r>
        <w:rPr>
          <w:rFonts w:ascii="Sylfaen" w:hAnsi="Sylfaen" w:cs="Sylfaen"/>
          <w:position w:val="11"/>
          <w:sz w:val="18"/>
          <w:szCs w:val="18"/>
        </w:rPr>
        <w:t>)</w:t>
      </w:r>
    </w:p>
    <w:p w:rsidR="00260CEB" w:rsidRPr="00F54B21" w:rsidRDefault="00260CEB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</w:t>
      </w:r>
      <w:r>
        <w:rPr>
          <w:rFonts w:ascii="Sylfaen" w:hAnsi="Sylfaen" w:cs="Sylfaen"/>
          <w:b/>
          <w:bCs/>
          <w:sz w:val="24"/>
          <w:szCs w:val="24"/>
        </w:rPr>
        <w:t>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position w:val="5"/>
          <w:sz w:val="24"/>
          <w:szCs w:val="24"/>
        </w:rPr>
      </w:pP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position w:val="5"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ჩამორთმეულ და დალუქულ იქნა შემდეგი ნივთები და დოკუმენტები (ასეთის არსებობის შემთხვევაში):</w:t>
      </w:r>
    </w:p>
    <w:p w:rsidR="00260CEB" w:rsidRPr="00F54B21" w:rsidRDefault="00260CEB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</w:t>
      </w:r>
      <w:r>
        <w:rPr>
          <w:rFonts w:ascii="Sylfaen" w:hAnsi="Sylfaen" w:cs="Sylfaen"/>
          <w:b/>
          <w:bCs/>
          <w:sz w:val="24"/>
          <w:szCs w:val="24"/>
        </w:rPr>
        <w:t>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F54B21" w:rsidRDefault="00260CEB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</w:t>
      </w:r>
      <w:r>
        <w:rPr>
          <w:rFonts w:ascii="Sylfaen" w:hAnsi="Sylfaen" w:cs="Sylfaen"/>
          <w:b/>
          <w:bCs/>
          <w:sz w:val="24"/>
          <w:szCs w:val="24"/>
        </w:rPr>
        <w:t>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F54B21" w:rsidRDefault="00260CEB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</w:t>
      </w:r>
      <w:r>
        <w:rPr>
          <w:rFonts w:ascii="Sylfaen" w:hAnsi="Sylfaen" w:cs="Sylfaen"/>
          <w:b/>
          <w:bCs/>
          <w:sz w:val="24"/>
          <w:szCs w:val="24"/>
        </w:rPr>
        <w:t>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F37B24">
        <w:rPr>
          <w:rFonts w:ascii="Sylfaen" w:hAnsi="Sylfaen" w:cs="Sylfaen"/>
          <w:b/>
          <w:bCs/>
          <w:sz w:val="24"/>
          <w:szCs w:val="24"/>
        </w:rPr>
        <w:t>მოწმეები (თუ ისინი ესწრებიან)</w:t>
      </w:r>
      <w:r>
        <w:rPr>
          <w:rFonts w:ascii="Sylfaen" w:hAnsi="Sylfaen" w:cs="Sylfaen"/>
          <w:b/>
          <w:bCs/>
          <w:sz w:val="24"/>
          <w:szCs w:val="24"/>
        </w:rPr>
        <w:t>:</w:t>
      </w:r>
      <w:r w:rsidRPr="00831D4A">
        <w:rPr>
          <w:rFonts w:ascii="Sylfaen" w:hAnsi="Sylfaen" w:cs="Sylfaen"/>
          <w:position w:val="5"/>
          <w:sz w:val="18"/>
          <w:szCs w:val="18"/>
        </w:rPr>
        <w:t xml:space="preserve"> 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</w:t>
      </w:r>
      <w:r>
        <w:rPr>
          <w:rFonts w:ascii="Sylfaen" w:hAnsi="Sylfaen" w:cs="Sylfaen"/>
          <w:b/>
          <w:bCs/>
          <w:sz w:val="24"/>
          <w:szCs w:val="24"/>
        </w:rPr>
        <w:t xml:space="preserve"> _____________________</w:t>
      </w:r>
    </w:p>
    <w:p w:rsidR="00260CEB" w:rsidRPr="00831D4A" w:rsidRDefault="00260CEB" w:rsidP="008520D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b/>
          <w:bCs/>
          <w:position w:val="11"/>
          <w:sz w:val="18"/>
          <w:szCs w:val="18"/>
        </w:rPr>
      </w:pPr>
      <w:r>
        <w:rPr>
          <w:rFonts w:ascii="Sylfaen" w:hAnsi="Sylfaen" w:cs="Sylfaen"/>
          <w:position w:val="11"/>
          <w:sz w:val="18"/>
          <w:szCs w:val="18"/>
          <w:lang w:val="ka-GE"/>
        </w:rPr>
        <w:t xml:space="preserve">                                                                                                   </w:t>
      </w:r>
      <w:r w:rsidRPr="00831D4A">
        <w:rPr>
          <w:rFonts w:ascii="Sylfaen" w:hAnsi="Sylfaen" w:cs="Sylfaen"/>
          <w:position w:val="11"/>
          <w:sz w:val="18"/>
          <w:szCs w:val="18"/>
        </w:rPr>
        <w:t>(ხელმოწერა)</w:t>
      </w:r>
    </w:p>
    <w:p w:rsidR="00260CEB" w:rsidRPr="004B7D61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                      </w:t>
      </w:r>
      <w:r>
        <w:rPr>
          <w:rFonts w:ascii="Sylfaen" w:hAnsi="Sylfaen" w:cs="Sylfaen"/>
          <w:b/>
          <w:bCs/>
          <w:sz w:val="24"/>
          <w:szCs w:val="24"/>
        </w:rPr>
        <w:t>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</w:t>
      </w:r>
    </w:p>
    <w:p w:rsidR="00260CEB" w:rsidRPr="00831D4A" w:rsidRDefault="00260CEB" w:rsidP="00B135D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b/>
          <w:bCs/>
          <w:position w:val="11"/>
          <w:sz w:val="18"/>
          <w:szCs w:val="18"/>
        </w:rPr>
      </w:pPr>
      <w:r>
        <w:rPr>
          <w:rFonts w:ascii="Sylfaen" w:hAnsi="Sylfaen" w:cs="Sylfaen"/>
          <w:sz w:val="18"/>
          <w:szCs w:val="18"/>
          <w:lang w:val="ka-GE"/>
        </w:rPr>
        <w:t xml:space="preserve">                                                                                                   </w:t>
      </w:r>
      <w:r w:rsidRPr="00831D4A">
        <w:rPr>
          <w:rFonts w:ascii="Sylfaen" w:hAnsi="Sylfaen" w:cs="Sylfaen"/>
          <w:position w:val="11"/>
          <w:sz w:val="18"/>
          <w:szCs w:val="18"/>
        </w:rPr>
        <w:t>(ხელმოწერა)</w:t>
      </w:r>
    </w:p>
    <w:p w:rsidR="00260CEB" w:rsidRPr="00627F53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ოქმის შემდგენელი: </w:t>
      </w:r>
      <w:r>
        <w:rPr>
          <w:rFonts w:ascii="Sylfaen" w:hAnsi="Sylfaen" w:cs="Sylfaen"/>
          <w:b/>
          <w:bCs/>
          <w:sz w:val="24"/>
          <w:szCs w:val="24"/>
        </w:rPr>
        <w:t>_______________________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</w:t>
      </w:r>
    </w:p>
    <w:p w:rsidR="00260CEB" w:rsidRPr="00831D4A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position w:val="11"/>
          <w:sz w:val="18"/>
          <w:szCs w:val="18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>(ხელმოწერა)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სამართალდამრღვევი: 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___________</w:t>
      </w:r>
    </w:p>
    <w:p w:rsidR="00260CEB" w:rsidRPr="00831D4A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position w:val="11"/>
          <w:sz w:val="18"/>
          <w:szCs w:val="18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>(ხელმოწერა ან ხელმოწერაზე უარის აღნიშვნა)</w:t>
      </w: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ოქმის ერთი პირი მივიღე: 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_______________</w:t>
      </w:r>
    </w:p>
    <w:p w:rsidR="00260CEB" w:rsidRPr="00831D4A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8"/>
          <w:szCs w:val="18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>(სამართალდამრღვევის ხელმოწერა)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F37B24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დამკვეთი</w:t>
      </w:r>
      <w:r>
        <w:rPr>
          <w:rFonts w:ascii="Sylfaen" w:hAnsi="Sylfaen" w:cs="Sylfaen"/>
          <w:b/>
          <w:bCs/>
          <w:sz w:val="24"/>
          <w:szCs w:val="24"/>
        </w:rPr>
        <w:t>: _______________________________________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_______________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Pr="007B48AD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დამამზადებელი: __________________________</w:t>
      </w: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260CEB" w:rsidRDefault="00260CEB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სფს-ს 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რეგისტრაციის №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____</w:t>
      </w:r>
      <w:r w:rsidRPr="007B48AD">
        <w:rPr>
          <w:rFonts w:ascii="Sylfaen" w:hAnsi="Sylfaen" w:cs="Sylfaen"/>
          <w:b/>
          <w:bCs/>
          <w:sz w:val="24"/>
          <w:szCs w:val="24"/>
        </w:rPr>
        <w:t>______________________</w:t>
      </w:r>
    </w:p>
    <w:sectPr w:rsidR="00260CEB" w:rsidSect="00F11BA1">
      <w:pgSz w:w="12240" w:h="15840"/>
      <w:pgMar w:top="426" w:right="758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74842DF5"/>
    <w:multiLevelType w:val="hybridMultilevel"/>
    <w:tmpl w:val="6E60EC98"/>
    <w:lvl w:ilvl="0" w:tplc="02165B84">
      <w:start w:val="1"/>
      <w:numFmt w:val="bullet"/>
      <w:lvlText w:val="-"/>
      <w:lvlJc w:val="left"/>
      <w:pPr>
        <w:ind w:left="-142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9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01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273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45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17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489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618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832"/>
    <w:rsid w:val="0000075A"/>
    <w:rsid w:val="00000EFE"/>
    <w:rsid w:val="00004132"/>
    <w:rsid w:val="0000768F"/>
    <w:rsid w:val="00025116"/>
    <w:rsid w:val="00025A4C"/>
    <w:rsid w:val="000419D4"/>
    <w:rsid w:val="00053472"/>
    <w:rsid w:val="00060F44"/>
    <w:rsid w:val="000634DA"/>
    <w:rsid w:val="00064414"/>
    <w:rsid w:val="00064A10"/>
    <w:rsid w:val="00073840"/>
    <w:rsid w:val="00075F3E"/>
    <w:rsid w:val="000809BA"/>
    <w:rsid w:val="000828AD"/>
    <w:rsid w:val="000833C8"/>
    <w:rsid w:val="00087435"/>
    <w:rsid w:val="000939A3"/>
    <w:rsid w:val="000A05A0"/>
    <w:rsid w:val="000A511A"/>
    <w:rsid w:val="000B0A46"/>
    <w:rsid w:val="000B330A"/>
    <w:rsid w:val="000B4B06"/>
    <w:rsid w:val="000C03E8"/>
    <w:rsid w:val="000C23EF"/>
    <w:rsid w:val="000C35E7"/>
    <w:rsid w:val="000C4722"/>
    <w:rsid w:val="000C57B1"/>
    <w:rsid w:val="000D0903"/>
    <w:rsid w:val="000D14C4"/>
    <w:rsid w:val="000D3059"/>
    <w:rsid w:val="000D78E7"/>
    <w:rsid w:val="000E5481"/>
    <w:rsid w:val="000E57E1"/>
    <w:rsid w:val="000F35ED"/>
    <w:rsid w:val="000F7DBC"/>
    <w:rsid w:val="00102359"/>
    <w:rsid w:val="00115BB1"/>
    <w:rsid w:val="001208F9"/>
    <w:rsid w:val="00122CDA"/>
    <w:rsid w:val="0012347D"/>
    <w:rsid w:val="00127820"/>
    <w:rsid w:val="00131979"/>
    <w:rsid w:val="00144F1E"/>
    <w:rsid w:val="0014717C"/>
    <w:rsid w:val="001642B3"/>
    <w:rsid w:val="00170D42"/>
    <w:rsid w:val="00180655"/>
    <w:rsid w:val="00180BB2"/>
    <w:rsid w:val="001826EB"/>
    <w:rsid w:val="00183A6F"/>
    <w:rsid w:val="001862A5"/>
    <w:rsid w:val="00192FDD"/>
    <w:rsid w:val="001944E5"/>
    <w:rsid w:val="001B67D2"/>
    <w:rsid w:val="001B79AD"/>
    <w:rsid w:val="001C1521"/>
    <w:rsid w:val="001D368F"/>
    <w:rsid w:val="001D4E26"/>
    <w:rsid w:val="001D53DD"/>
    <w:rsid w:val="001D58F1"/>
    <w:rsid w:val="001D7053"/>
    <w:rsid w:val="001D7ED0"/>
    <w:rsid w:val="001E05A9"/>
    <w:rsid w:val="001E3CC0"/>
    <w:rsid w:val="001F0DD7"/>
    <w:rsid w:val="001F21BF"/>
    <w:rsid w:val="001F5292"/>
    <w:rsid w:val="001F6340"/>
    <w:rsid w:val="0020327B"/>
    <w:rsid w:val="00204B5F"/>
    <w:rsid w:val="002102C8"/>
    <w:rsid w:val="0021373F"/>
    <w:rsid w:val="00213EF0"/>
    <w:rsid w:val="00215417"/>
    <w:rsid w:val="00217C3B"/>
    <w:rsid w:val="00223B4E"/>
    <w:rsid w:val="00225518"/>
    <w:rsid w:val="00227FDE"/>
    <w:rsid w:val="00233F7D"/>
    <w:rsid w:val="002410EA"/>
    <w:rsid w:val="00245C4C"/>
    <w:rsid w:val="0024701F"/>
    <w:rsid w:val="002508E3"/>
    <w:rsid w:val="00253E71"/>
    <w:rsid w:val="00257D04"/>
    <w:rsid w:val="00260CEB"/>
    <w:rsid w:val="00262E62"/>
    <w:rsid w:val="00266726"/>
    <w:rsid w:val="00284EAC"/>
    <w:rsid w:val="00290B46"/>
    <w:rsid w:val="00297453"/>
    <w:rsid w:val="00297F2B"/>
    <w:rsid w:val="002A09FA"/>
    <w:rsid w:val="002A64E7"/>
    <w:rsid w:val="002A70E9"/>
    <w:rsid w:val="002C43C5"/>
    <w:rsid w:val="002C5609"/>
    <w:rsid w:val="002C5D4E"/>
    <w:rsid w:val="002D24C1"/>
    <w:rsid w:val="002E20DD"/>
    <w:rsid w:val="002F6F52"/>
    <w:rsid w:val="00311CC4"/>
    <w:rsid w:val="003260BC"/>
    <w:rsid w:val="00330885"/>
    <w:rsid w:val="00331CB1"/>
    <w:rsid w:val="00332864"/>
    <w:rsid w:val="00337A1B"/>
    <w:rsid w:val="00342CF3"/>
    <w:rsid w:val="00343C80"/>
    <w:rsid w:val="0034478F"/>
    <w:rsid w:val="00352DF2"/>
    <w:rsid w:val="00354239"/>
    <w:rsid w:val="003562A2"/>
    <w:rsid w:val="003633DC"/>
    <w:rsid w:val="00390A0F"/>
    <w:rsid w:val="00391258"/>
    <w:rsid w:val="003A1922"/>
    <w:rsid w:val="003A3CB2"/>
    <w:rsid w:val="003A673E"/>
    <w:rsid w:val="003D25C7"/>
    <w:rsid w:val="003D4BE0"/>
    <w:rsid w:val="003E39CB"/>
    <w:rsid w:val="003F201B"/>
    <w:rsid w:val="003F296E"/>
    <w:rsid w:val="003F40C7"/>
    <w:rsid w:val="003F6109"/>
    <w:rsid w:val="003F614C"/>
    <w:rsid w:val="00400C06"/>
    <w:rsid w:val="00402156"/>
    <w:rsid w:val="0040544B"/>
    <w:rsid w:val="00410E79"/>
    <w:rsid w:val="004118E1"/>
    <w:rsid w:val="0041413D"/>
    <w:rsid w:val="00415321"/>
    <w:rsid w:val="00420050"/>
    <w:rsid w:val="00427442"/>
    <w:rsid w:val="00433341"/>
    <w:rsid w:val="00433B87"/>
    <w:rsid w:val="00434314"/>
    <w:rsid w:val="00437E90"/>
    <w:rsid w:val="00444188"/>
    <w:rsid w:val="00450D24"/>
    <w:rsid w:val="0045141E"/>
    <w:rsid w:val="00454D97"/>
    <w:rsid w:val="00456D4C"/>
    <w:rsid w:val="0046769B"/>
    <w:rsid w:val="00473E66"/>
    <w:rsid w:val="00474144"/>
    <w:rsid w:val="00474B39"/>
    <w:rsid w:val="0047628B"/>
    <w:rsid w:val="004879CF"/>
    <w:rsid w:val="00491205"/>
    <w:rsid w:val="004979B7"/>
    <w:rsid w:val="004A289A"/>
    <w:rsid w:val="004A3392"/>
    <w:rsid w:val="004A63E9"/>
    <w:rsid w:val="004A6722"/>
    <w:rsid w:val="004A7B94"/>
    <w:rsid w:val="004B25AF"/>
    <w:rsid w:val="004B5CC6"/>
    <w:rsid w:val="004B7D61"/>
    <w:rsid w:val="004C52C4"/>
    <w:rsid w:val="004D7773"/>
    <w:rsid w:val="004E0B30"/>
    <w:rsid w:val="004E1C75"/>
    <w:rsid w:val="004E38F9"/>
    <w:rsid w:val="004E3C11"/>
    <w:rsid w:val="004E58BC"/>
    <w:rsid w:val="004E5F18"/>
    <w:rsid w:val="004F0348"/>
    <w:rsid w:val="004F0BFD"/>
    <w:rsid w:val="004F1199"/>
    <w:rsid w:val="004F131F"/>
    <w:rsid w:val="005002A9"/>
    <w:rsid w:val="00500A82"/>
    <w:rsid w:val="005020D5"/>
    <w:rsid w:val="00502B63"/>
    <w:rsid w:val="00505D3E"/>
    <w:rsid w:val="005147CB"/>
    <w:rsid w:val="00514D4C"/>
    <w:rsid w:val="00515CBC"/>
    <w:rsid w:val="00515D2D"/>
    <w:rsid w:val="0051747C"/>
    <w:rsid w:val="005202FE"/>
    <w:rsid w:val="00523AD0"/>
    <w:rsid w:val="00526FC5"/>
    <w:rsid w:val="0053033C"/>
    <w:rsid w:val="005321AF"/>
    <w:rsid w:val="005334C5"/>
    <w:rsid w:val="005347E2"/>
    <w:rsid w:val="00536D05"/>
    <w:rsid w:val="005376AF"/>
    <w:rsid w:val="0054504E"/>
    <w:rsid w:val="00550109"/>
    <w:rsid w:val="00553797"/>
    <w:rsid w:val="00571C94"/>
    <w:rsid w:val="005824B7"/>
    <w:rsid w:val="00582DB4"/>
    <w:rsid w:val="0058414C"/>
    <w:rsid w:val="00584B33"/>
    <w:rsid w:val="00587AE6"/>
    <w:rsid w:val="00596E46"/>
    <w:rsid w:val="005A2763"/>
    <w:rsid w:val="005B0156"/>
    <w:rsid w:val="005B2705"/>
    <w:rsid w:val="005B7055"/>
    <w:rsid w:val="005B7787"/>
    <w:rsid w:val="005C2384"/>
    <w:rsid w:val="005C4F57"/>
    <w:rsid w:val="005C4F5C"/>
    <w:rsid w:val="005C70F8"/>
    <w:rsid w:val="005F4B01"/>
    <w:rsid w:val="0060232F"/>
    <w:rsid w:val="0060235C"/>
    <w:rsid w:val="006025C6"/>
    <w:rsid w:val="00604E95"/>
    <w:rsid w:val="00610CD5"/>
    <w:rsid w:val="00614CDC"/>
    <w:rsid w:val="00623A78"/>
    <w:rsid w:val="006279E7"/>
    <w:rsid w:val="00627F53"/>
    <w:rsid w:val="0064500A"/>
    <w:rsid w:val="00661EBE"/>
    <w:rsid w:val="00665063"/>
    <w:rsid w:val="00673A7E"/>
    <w:rsid w:val="00674498"/>
    <w:rsid w:val="006870FF"/>
    <w:rsid w:val="006A336C"/>
    <w:rsid w:val="006B0105"/>
    <w:rsid w:val="006B11DC"/>
    <w:rsid w:val="006B55E5"/>
    <w:rsid w:val="006B7419"/>
    <w:rsid w:val="006C2207"/>
    <w:rsid w:val="006C36B5"/>
    <w:rsid w:val="006D2E07"/>
    <w:rsid w:val="006D4E70"/>
    <w:rsid w:val="006E2A82"/>
    <w:rsid w:val="006E4008"/>
    <w:rsid w:val="006F0B82"/>
    <w:rsid w:val="006F75FB"/>
    <w:rsid w:val="00707564"/>
    <w:rsid w:val="00710A75"/>
    <w:rsid w:val="007150EE"/>
    <w:rsid w:val="00715F5D"/>
    <w:rsid w:val="00717BF4"/>
    <w:rsid w:val="007268AE"/>
    <w:rsid w:val="0072788F"/>
    <w:rsid w:val="0073548E"/>
    <w:rsid w:val="00735E17"/>
    <w:rsid w:val="00747E6C"/>
    <w:rsid w:val="00753E8E"/>
    <w:rsid w:val="007605AF"/>
    <w:rsid w:val="00762AA7"/>
    <w:rsid w:val="00773693"/>
    <w:rsid w:val="00783486"/>
    <w:rsid w:val="0078422F"/>
    <w:rsid w:val="00790CEB"/>
    <w:rsid w:val="007A2A2F"/>
    <w:rsid w:val="007B08D1"/>
    <w:rsid w:val="007B2471"/>
    <w:rsid w:val="007B48AD"/>
    <w:rsid w:val="007C6A5A"/>
    <w:rsid w:val="007D412F"/>
    <w:rsid w:val="007E0C8B"/>
    <w:rsid w:val="007E196E"/>
    <w:rsid w:val="007E2ADE"/>
    <w:rsid w:val="007E57A9"/>
    <w:rsid w:val="007E5FE2"/>
    <w:rsid w:val="007E600C"/>
    <w:rsid w:val="00800512"/>
    <w:rsid w:val="00801390"/>
    <w:rsid w:val="0080402C"/>
    <w:rsid w:val="0080541B"/>
    <w:rsid w:val="00816B00"/>
    <w:rsid w:val="0082498D"/>
    <w:rsid w:val="008253AF"/>
    <w:rsid w:val="00831D4A"/>
    <w:rsid w:val="00832B5B"/>
    <w:rsid w:val="008520D9"/>
    <w:rsid w:val="00864427"/>
    <w:rsid w:val="008818B0"/>
    <w:rsid w:val="00891FB4"/>
    <w:rsid w:val="008A32BA"/>
    <w:rsid w:val="008A4246"/>
    <w:rsid w:val="008A5146"/>
    <w:rsid w:val="008A5DBE"/>
    <w:rsid w:val="008A7129"/>
    <w:rsid w:val="008C341C"/>
    <w:rsid w:val="008D176C"/>
    <w:rsid w:val="008D1E49"/>
    <w:rsid w:val="008D723A"/>
    <w:rsid w:val="008E610A"/>
    <w:rsid w:val="008E7419"/>
    <w:rsid w:val="008F26BF"/>
    <w:rsid w:val="00917E6A"/>
    <w:rsid w:val="009325D9"/>
    <w:rsid w:val="00934B90"/>
    <w:rsid w:val="0093590F"/>
    <w:rsid w:val="00943910"/>
    <w:rsid w:val="0096159C"/>
    <w:rsid w:val="009717F7"/>
    <w:rsid w:val="009727D4"/>
    <w:rsid w:val="00977D03"/>
    <w:rsid w:val="00983B90"/>
    <w:rsid w:val="0099093A"/>
    <w:rsid w:val="00996401"/>
    <w:rsid w:val="00997D03"/>
    <w:rsid w:val="009A2A2F"/>
    <w:rsid w:val="009A393F"/>
    <w:rsid w:val="009C2395"/>
    <w:rsid w:val="009C65F4"/>
    <w:rsid w:val="009D2972"/>
    <w:rsid w:val="009E12C0"/>
    <w:rsid w:val="009F03C2"/>
    <w:rsid w:val="00A01946"/>
    <w:rsid w:val="00A04269"/>
    <w:rsid w:val="00A059A6"/>
    <w:rsid w:val="00A064BA"/>
    <w:rsid w:val="00A114B8"/>
    <w:rsid w:val="00A20657"/>
    <w:rsid w:val="00A265A4"/>
    <w:rsid w:val="00A302E1"/>
    <w:rsid w:val="00A329CF"/>
    <w:rsid w:val="00A413B5"/>
    <w:rsid w:val="00A46440"/>
    <w:rsid w:val="00A476A2"/>
    <w:rsid w:val="00A55731"/>
    <w:rsid w:val="00A61951"/>
    <w:rsid w:val="00A66D49"/>
    <w:rsid w:val="00A677FF"/>
    <w:rsid w:val="00A708D2"/>
    <w:rsid w:val="00A74F4B"/>
    <w:rsid w:val="00A76796"/>
    <w:rsid w:val="00A8319D"/>
    <w:rsid w:val="00A870E5"/>
    <w:rsid w:val="00A87335"/>
    <w:rsid w:val="00AA1100"/>
    <w:rsid w:val="00AA2615"/>
    <w:rsid w:val="00AA3389"/>
    <w:rsid w:val="00AA36B2"/>
    <w:rsid w:val="00AA45D7"/>
    <w:rsid w:val="00AA6334"/>
    <w:rsid w:val="00AA6380"/>
    <w:rsid w:val="00AA7CAD"/>
    <w:rsid w:val="00AB6C85"/>
    <w:rsid w:val="00AD194D"/>
    <w:rsid w:val="00AD5164"/>
    <w:rsid w:val="00AD55B0"/>
    <w:rsid w:val="00AE0177"/>
    <w:rsid w:val="00AE5C55"/>
    <w:rsid w:val="00AF2E4D"/>
    <w:rsid w:val="00AF390D"/>
    <w:rsid w:val="00AF7566"/>
    <w:rsid w:val="00AF782F"/>
    <w:rsid w:val="00B026B8"/>
    <w:rsid w:val="00B05B26"/>
    <w:rsid w:val="00B135DC"/>
    <w:rsid w:val="00B14A61"/>
    <w:rsid w:val="00B23B8D"/>
    <w:rsid w:val="00B2429A"/>
    <w:rsid w:val="00B2561C"/>
    <w:rsid w:val="00B259F0"/>
    <w:rsid w:val="00B323E4"/>
    <w:rsid w:val="00B34244"/>
    <w:rsid w:val="00B3448E"/>
    <w:rsid w:val="00B34EE0"/>
    <w:rsid w:val="00B363C1"/>
    <w:rsid w:val="00B47588"/>
    <w:rsid w:val="00B51BDF"/>
    <w:rsid w:val="00B62D33"/>
    <w:rsid w:val="00B73740"/>
    <w:rsid w:val="00B76E61"/>
    <w:rsid w:val="00B826FF"/>
    <w:rsid w:val="00B91895"/>
    <w:rsid w:val="00B93A1E"/>
    <w:rsid w:val="00B96BA1"/>
    <w:rsid w:val="00BA0720"/>
    <w:rsid w:val="00BA22B6"/>
    <w:rsid w:val="00BA675E"/>
    <w:rsid w:val="00BB06C9"/>
    <w:rsid w:val="00BB3557"/>
    <w:rsid w:val="00BB5E2D"/>
    <w:rsid w:val="00BB7472"/>
    <w:rsid w:val="00BC0980"/>
    <w:rsid w:val="00BC180D"/>
    <w:rsid w:val="00BC45E4"/>
    <w:rsid w:val="00BD0BCD"/>
    <w:rsid w:val="00BD211D"/>
    <w:rsid w:val="00BE7310"/>
    <w:rsid w:val="00BF04CD"/>
    <w:rsid w:val="00C07CB7"/>
    <w:rsid w:val="00C25BA3"/>
    <w:rsid w:val="00C31E82"/>
    <w:rsid w:val="00C41BB1"/>
    <w:rsid w:val="00C42872"/>
    <w:rsid w:val="00C44D6F"/>
    <w:rsid w:val="00C45863"/>
    <w:rsid w:val="00C4693D"/>
    <w:rsid w:val="00C46A71"/>
    <w:rsid w:val="00C47C4D"/>
    <w:rsid w:val="00C536B4"/>
    <w:rsid w:val="00C537AC"/>
    <w:rsid w:val="00C544CA"/>
    <w:rsid w:val="00C55485"/>
    <w:rsid w:val="00C56047"/>
    <w:rsid w:val="00C603AB"/>
    <w:rsid w:val="00C613F5"/>
    <w:rsid w:val="00C7349E"/>
    <w:rsid w:val="00C74E4F"/>
    <w:rsid w:val="00C76583"/>
    <w:rsid w:val="00C81322"/>
    <w:rsid w:val="00C83058"/>
    <w:rsid w:val="00C877ED"/>
    <w:rsid w:val="00C91A2D"/>
    <w:rsid w:val="00C923DB"/>
    <w:rsid w:val="00C933A7"/>
    <w:rsid w:val="00C954B3"/>
    <w:rsid w:val="00C97D86"/>
    <w:rsid w:val="00CA43E0"/>
    <w:rsid w:val="00CA6AEC"/>
    <w:rsid w:val="00CC10C0"/>
    <w:rsid w:val="00CC1477"/>
    <w:rsid w:val="00CC2117"/>
    <w:rsid w:val="00CC6637"/>
    <w:rsid w:val="00CD4B88"/>
    <w:rsid w:val="00CD6F82"/>
    <w:rsid w:val="00CE2832"/>
    <w:rsid w:val="00D0279A"/>
    <w:rsid w:val="00D0689A"/>
    <w:rsid w:val="00D13A96"/>
    <w:rsid w:val="00D156F7"/>
    <w:rsid w:val="00D15E96"/>
    <w:rsid w:val="00D1756F"/>
    <w:rsid w:val="00D17802"/>
    <w:rsid w:val="00D207D2"/>
    <w:rsid w:val="00D225B3"/>
    <w:rsid w:val="00D22C2F"/>
    <w:rsid w:val="00D24FAC"/>
    <w:rsid w:val="00D27FC4"/>
    <w:rsid w:val="00D4717E"/>
    <w:rsid w:val="00D47FA1"/>
    <w:rsid w:val="00D60C58"/>
    <w:rsid w:val="00D6157F"/>
    <w:rsid w:val="00D7043C"/>
    <w:rsid w:val="00D70F1B"/>
    <w:rsid w:val="00D71A30"/>
    <w:rsid w:val="00D77261"/>
    <w:rsid w:val="00D914C2"/>
    <w:rsid w:val="00D93019"/>
    <w:rsid w:val="00D977BA"/>
    <w:rsid w:val="00DA6F30"/>
    <w:rsid w:val="00DC2BB0"/>
    <w:rsid w:val="00DC4D1D"/>
    <w:rsid w:val="00DD2422"/>
    <w:rsid w:val="00DD5585"/>
    <w:rsid w:val="00DD6A74"/>
    <w:rsid w:val="00DE4D2C"/>
    <w:rsid w:val="00DF1CE5"/>
    <w:rsid w:val="00DF209E"/>
    <w:rsid w:val="00DF3A4A"/>
    <w:rsid w:val="00DF5E09"/>
    <w:rsid w:val="00DF69D0"/>
    <w:rsid w:val="00E075C0"/>
    <w:rsid w:val="00E1428F"/>
    <w:rsid w:val="00E14867"/>
    <w:rsid w:val="00E23426"/>
    <w:rsid w:val="00E2494F"/>
    <w:rsid w:val="00E26F0D"/>
    <w:rsid w:val="00E33F44"/>
    <w:rsid w:val="00E33F7E"/>
    <w:rsid w:val="00E44FD3"/>
    <w:rsid w:val="00E47D75"/>
    <w:rsid w:val="00E85134"/>
    <w:rsid w:val="00E875EE"/>
    <w:rsid w:val="00EB784C"/>
    <w:rsid w:val="00EC4E39"/>
    <w:rsid w:val="00ED0B41"/>
    <w:rsid w:val="00ED5CFD"/>
    <w:rsid w:val="00EF1CE3"/>
    <w:rsid w:val="00EF2D3F"/>
    <w:rsid w:val="00EF598D"/>
    <w:rsid w:val="00EF7B03"/>
    <w:rsid w:val="00F04D3F"/>
    <w:rsid w:val="00F11BA1"/>
    <w:rsid w:val="00F132A2"/>
    <w:rsid w:val="00F13484"/>
    <w:rsid w:val="00F3162F"/>
    <w:rsid w:val="00F33BF8"/>
    <w:rsid w:val="00F34D6E"/>
    <w:rsid w:val="00F36617"/>
    <w:rsid w:val="00F37B24"/>
    <w:rsid w:val="00F41521"/>
    <w:rsid w:val="00F42DA5"/>
    <w:rsid w:val="00F54B21"/>
    <w:rsid w:val="00F55AB0"/>
    <w:rsid w:val="00F6104E"/>
    <w:rsid w:val="00F65061"/>
    <w:rsid w:val="00F66260"/>
    <w:rsid w:val="00F7039D"/>
    <w:rsid w:val="00F819AD"/>
    <w:rsid w:val="00F936A9"/>
    <w:rsid w:val="00F936DD"/>
    <w:rsid w:val="00F9781B"/>
    <w:rsid w:val="00FA00A4"/>
    <w:rsid w:val="00FA4639"/>
    <w:rsid w:val="00FA6908"/>
    <w:rsid w:val="00FA7287"/>
    <w:rsid w:val="00FB4398"/>
    <w:rsid w:val="00FB7B81"/>
    <w:rsid w:val="00FC0988"/>
    <w:rsid w:val="00FC0D00"/>
    <w:rsid w:val="00FC58A2"/>
    <w:rsid w:val="00FC7E7D"/>
    <w:rsid w:val="00FD2182"/>
    <w:rsid w:val="00FE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7B1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7E57A9"/>
    <w:pPr>
      <w:spacing w:after="0" w:line="271" w:lineRule="auto"/>
      <w:jc w:val="center"/>
      <w:outlineLvl w:val="1"/>
    </w:pPr>
    <w:rPr>
      <w:rFonts w:ascii="Arial" w:eastAsia="Times New Roman" w:hAnsi="Arial" w:cs="Arial"/>
      <w:b/>
      <w:bCs/>
      <w:color w:val="000080"/>
      <w:spacing w:val="20"/>
      <w:kern w:val="28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E57A9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E57A9"/>
    <w:rPr>
      <w:rFonts w:ascii="Arial" w:hAnsi="Arial" w:cs="Arial"/>
      <w:b/>
      <w:bCs/>
      <w:color w:val="000080"/>
      <w:spacing w:val="20"/>
      <w:kern w:val="28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E57A9"/>
    <w:rPr>
      <w:rFonts w:ascii="Cambria" w:hAnsi="Cambria" w:cs="Cambria"/>
      <w:b/>
      <w:bCs/>
      <w:color w:val="4F81BD"/>
    </w:rPr>
  </w:style>
  <w:style w:type="paragraph" w:customStyle="1" w:styleId="abzacixml">
    <w:name w:val="abzacixml"/>
    <w:basedOn w:val="Normal"/>
    <w:uiPriority w:val="99"/>
    <w:rsid w:val="00B91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">
    <w:name w:val="[Normal]"/>
    <w:uiPriority w:val="99"/>
    <w:rsid w:val="00D7043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C74E4F"/>
    <w:pPr>
      <w:autoSpaceDE w:val="0"/>
      <w:autoSpaceDN w:val="0"/>
      <w:adjustRightInd w:val="0"/>
      <w:spacing w:after="0" w:line="240" w:lineRule="auto"/>
      <w:ind w:left="720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rsid w:val="00F6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F6104E"/>
    <w:rPr>
      <w:rFonts w:cs="Calibri"/>
    </w:rPr>
  </w:style>
  <w:style w:type="character" w:styleId="CommentReference">
    <w:name w:val="annotation reference"/>
    <w:basedOn w:val="DefaultParagraphFont"/>
    <w:uiPriority w:val="99"/>
    <w:semiHidden/>
    <w:rsid w:val="008040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040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040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040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0402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804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40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944E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character" w:customStyle="1" w:styleId="apple-converted-space">
    <w:name w:val="apple-converted-space"/>
    <w:basedOn w:val="DefaultParagraphFont"/>
    <w:uiPriority w:val="99"/>
    <w:rsid w:val="00331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21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2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21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3</Pages>
  <Words>869</Words>
  <Characters>4959</Characters>
  <Application>Microsoft Office Word</Application>
  <DocSecurity>0</DocSecurity>
  <Lines>0</Lines>
  <Paragraphs>0</Paragraphs>
  <ScaleCrop>false</ScaleCrop>
  <Company>MOE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პროექტი</dc:title>
  <dc:subject/>
  <dc:creator>Giga</dc:creator>
  <cp:keywords/>
  <dc:description/>
  <cp:lastModifiedBy>ssakhelashvili</cp:lastModifiedBy>
  <cp:revision>5</cp:revision>
  <cp:lastPrinted>2015-02-10T06:44:00Z</cp:lastPrinted>
  <dcterms:created xsi:type="dcterms:W3CDTF">2015-02-09T09:55:00Z</dcterms:created>
  <dcterms:modified xsi:type="dcterms:W3CDTF">2015-02-10T09:02:00Z</dcterms:modified>
</cp:coreProperties>
</file>