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5A2" w:rsidRPr="00F60D26" w:rsidRDefault="002655A2" w:rsidP="00F60D26">
      <w:pPr>
        <w:pStyle w:val="abzacixml"/>
        <w:tabs>
          <w:tab w:val="left" w:pos="540"/>
          <w:tab w:val="left" w:pos="10080"/>
        </w:tabs>
        <w:jc w:val="center"/>
        <w:rPr>
          <w:b/>
          <w:bCs/>
          <w:lang w:val="ka-GE"/>
        </w:rPr>
      </w:pPr>
      <w:r w:rsidRPr="00F60D26">
        <w:rPr>
          <w:b/>
          <w:bCs/>
          <w:lang w:val="ka-GE"/>
        </w:rPr>
        <w:t>წარმოგიდგენთ სსიპ - ქალაქ ქუთაისის №14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2655A2" w:rsidRPr="00F60D26" w:rsidRDefault="002655A2" w:rsidP="00F60D26">
      <w:pPr>
        <w:pStyle w:val="abzacixml"/>
        <w:jc w:val="center"/>
        <w:rPr>
          <w:b/>
          <w:bCs/>
          <w:lang w:val="ka-GE"/>
        </w:rPr>
      </w:pPr>
    </w:p>
    <w:p w:rsidR="002655A2" w:rsidRPr="00F60D26" w:rsidRDefault="002655A2" w:rsidP="00F60D26">
      <w:pPr>
        <w:pStyle w:val="abzacixml"/>
        <w:rPr>
          <w:lang w:val="ka-GE"/>
        </w:rPr>
      </w:pPr>
      <w:r w:rsidRPr="00F60D26">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 ქალაქ ქუთაისის №14 საჯარო სკოლის 2014 წლის ანგარიშს: </w:t>
      </w:r>
    </w:p>
    <w:p w:rsidR="002655A2" w:rsidRPr="00F60D26" w:rsidRDefault="002655A2" w:rsidP="00F60D26">
      <w:pPr>
        <w:pStyle w:val="abzacixml"/>
        <w:rPr>
          <w:lang w:val="ka-GE"/>
        </w:rPr>
      </w:pPr>
      <w:r w:rsidRPr="00F60D26">
        <w:rPr>
          <w:lang w:val="ka-GE"/>
        </w:rPr>
        <w:t>ა) სკოლაში სულ 405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2655A2" w:rsidRPr="00F60D26" w:rsidRDefault="002655A2" w:rsidP="00F60D26">
      <w:pPr>
        <w:pStyle w:val="abzacixml"/>
        <w:rPr>
          <w:lang w:val="ka-GE"/>
        </w:rPr>
      </w:pPr>
      <w:r w:rsidRPr="00F60D26">
        <w:rPr>
          <w:lang w:val="ka-GE"/>
        </w:rPr>
        <w:t>ბ) დაკმაყოფილდა 405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2655A2" w:rsidRPr="00F60D26" w:rsidRDefault="002655A2" w:rsidP="00F60D26">
      <w:pPr>
        <w:pStyle w:val="abzacixml"/>
        <w:rPr>
          <w:lang w:val="ka-GE"/>
        </w:rPr>
      </w:pPr>
      <w:r w:rsidRPr="00F60D26">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2655A2" w:rsidRPr="00F60D26" w:rsidRDefault="002655A2" w:rsidP="00F60D26">
      <w:pPr>
        <w:pStyle w:val="abzacixml"/>
        <w:rPr>
          <w:lang w:val="ka-GE"/>
        </w:rPr>
      </w:pPr>
      <w:r w:rsidRPr="00F60D26">
        <w:rPr>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2655A2" w:rsidRPr="00F60D26" w:rsidRDefault="002655A2" w:rsidP="00F60D26">
      <w:pPr>
        <w:pStyle w:val="abzacixml"/>
        <w:rPr>
          <w:lang w:val="ka-GE"/>
        </w:rPr>
      </w:pPr>
      <w:r w:rsidRPr="00F60D26">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2655A2" w:rsidRPr="00F60D26" w:rsidRDefault="002655A2" w:rsidP="00F60D26">
      <w:pPr>
        <w:pStyle w:val="abzacixml"/>
        <w:rPr>
          <w:lang w:val="ka-GE"/>
        </w:rPr>
      </w:pPr>
      <w:r w:rsidRPr="00F60D26">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2655A2" w:rsidRPr="00F60D26" w:rsidRDefault="002655A2" w:rsidP="00F60D26">
      <w:pPr>
        <w:pStyle w:val="abzacixml"/>
        <w:rPr>
          <w:lang w:val="ka-GE"/>
        </w:rPr>
      </w:pPr>
    </w:p>
    <w:p w:rsidR="002655A2" w:rsidRPr="00F60D26" w:rsidRDefault="002655A2" w:rsidP="00F60D26">
      <w:pPr>
        <w:pStyle w:val="abzacixml"/>
        <w:rPr>
          <w:lang w:val="ka-GE"/>
        </w:rPr>
      </w:pPr>
      <w:r w:rsidRPr="00F60D26">
        <w:rPr>
          <w:lang w:val="ka-GE"/>
        </w:rPr>
        <w:t>ამასთან სკოლის 2014 წლის წლიურ ანგარიშს წარმოგიდგენთ ცხრილის ფორმით:</w:t>
      </w:r>
    </w:p>
    <w:p w:rsidR="002655A2" w:rsidRPr="00F60D26" w:rsidRDefault="002655A2" w:rsidP="00F60D26">
      <w:pPr>
        <w:pStyle w:val="abzacixml"/>
        <w:rPr>
          <w:lang w:val="ka-GE"/>
        </w:rPr>
      </w:pP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 ანგარიში</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რაოდენობა</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405</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r w:rsidR="002655A2" w:rsidRPr="00F60D26">
        <w:trPr>
          <w:tblCellSpacing w:w="0" w:type="dxa"/>
        </w:trPr>
        <w:tc>
          <w:tcPr>
            <w:tcW w:w="6405" w:type="dxa"/>
            <w:tcBorders>
              <w:top w:val="outset" w:sz="6" w:space="0" w:color="auto"/>
              <w:bottom w:val="outset" w:sz="6" w:space="0" w:color="auto"/>
              <w:right w:val="outset" w:sz="6" w:space="0" w:color="auto"/>
            </w:tcBorders>
          </w:tcPr>
          <w:p w:rsidR="002655A2" w:rsidRPr="00F60D26" w:rsidRDefault="002655A2" w:rsidP="00F60D26">
            <w:pPr>
              <w:pStyle w:val="abzacixml"/>
              <w:rPr>
                <w:lang w:val="ka-GE"/>
              </w:rPr>
            </w:pPr>
            <w:r w:rsidRPr="00F60D26">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2655A2" w:rsidRPr="00F60D26" w:rsidRDefault="002655A2" w:rsidP="00F60D26">
            <w:pPr>
              <w:pStyle w:val="abzacixml"/>
              <w:rPr>
                <w:lang w:val="ka-GE"/>
              </w:rPr>
            </w:pPr>
            <w:r w:rsidRPr="00F60D26">
              <w:rPr>
                <w:lang w:val="ka-GE"/>
              </w:rPr>
              <w:t>0</w:t>
            </w:r>
          </w:p>
        </w:tc>
      </w:tr>
    </w:tbl>
    <w:p w:rsidR="002655A2" w:rsidRPr="00F60D26" w:rsidRDefault="002655A2" w:rsidP="00F60D26">
      <w:pPr>
        <w:pStyle w:val="abzacixml"/>
        <w:rPr>
          <w:lang w:val="ka-GE"/>
        </w:rPr>
      </w:pPr>
      <w:r w:rsidRPr="00F60D26">
        <w:rPr>
          <w:lang w:val="ka-GE"/>
        </w:rPr>
        <w:t> </w:t>
      </w:r>
    </w:p>
    <w:p w:rsidR="002655A2" w:rsidRPr="00F60D26" w:rsidRDefault="002655A2" w:rsidP="00F60D26">
      <w:pPr>
        <w:pStyle w:val="abzacixml"/>
        <w:rPr>
          <w:lang w:val="ka-GE"/>
        </w:rPr>
      </w:pPr>
      <w:r w:rsidRPr="00F60D26">
        <w:rPr>
          <w:lang w:val="ka-GE"/>
        </w:rPr>
        <w:t> </w:t>
      </w:r>
    </w:p>
    <w:p w:rsidR="002655A2" w:rsidRPr="00F60D26" w:rsidRDefault="002655A2" w:rsidP="00F60D26">
      <w:pPr>
        <w:pStyle w:val="abzacixml"/>
        <w:rPr>
          <w:b/>
          <w:bCs/>
          <w:lang w:val="ka-GE"/>
        </w:rPr>
      </w:pPr>
      <w:r w:rsidRPr="00F60D26">
        <w:rPr>
          <w:b/>
          <w:bCs/>
          <w:lang w:val="ka-GE"/>
        </w:rPr>
        <w:t>სსიპ - ქალაქ ქუთაისის #14 საჯარო</w:t>
      </w:r>
    </w:p>
    <w:p w:rsidR="002655A2" w:rsidRPr="00F60D26" w:rsidRDefault="002655A2" w:rsidP="00F60D26">
      <w:pPr>
        <w:pStyle w:val="abzacixml"/>
        <w:rPr>
          <w:b/>
          <w:bCs/>
          <w:lang w:val="ka-GE"/>
        </w:rPr>
      </w:pPr>
      <w:r w:rsidRPr="00F60D26">
        <w:rPr>
          <w:b/>
          <w:bCs/>
          <w:lang w:val="ka-GE"/>
        </w:rPr>
        <w:t xml:space="preserve">სკოლის დირექტორი </w:t>
      </w:r>
      <w:r w:rsidRPr="00F60D26">
        <w:rPr>
          <w:b/>
          <w:bCs/>
          <w:lang w:val="ka-GE"/>
        </w:rPr>
        <w:tab/>
      </w:r>
      <w:r w:rsidRPr="00F60D26">
        <w:rPr>
          <w:b/>
          <w:bCs/>
          <w:lang w:val="ka-GE"/>
        </w:rPr>
        <w:tab/>
      </w:r>
      <w:r w:rsidRPr="00F60D26">
        <w:rPr>
          <w:b/>
          <w:bCs/>
          <w:lang w:val="ka-GE"/>
        </w:rPr>
        <w:tab/>
      </w:r>
      <w:r w:rsidRPr="00F60D26">
        <w:rPr>
          <w:b/>
          <w:bCs/>
          <w:lang w:val="ka-GE"/>
        </w:rPr>
        <w:tab/>
      </w:r>
      <w:r w:rsidRPr="00F60D26">
        <w:rPr>
          <w:b/>
          <w:bCs/>
          <w:lang w:val="ka-GE"/>
        </w:rPr>
        <w:tab/>
      </w:r>
      <w:r w:rsidRPr="00F60D26">
        <w:rPr>
          <w:b/>
          <w:bCs/>
          <w:lang w:val="ka-GE"/>
        </w:rPr>
        <w:tab/>
        <w:t xml:space="preserve"> ნონა ჩუბინიძე</w:t>
      </w:r>
    </w:p>
    <w:sectPr w:rsidR="002655A2" w:rsidRPr="00F60D26" w:rsidSect="00F60D26">
      <w:pgSz w:w="12240" w:h="15840"/>
      <w:pgMar w:top="1260" w:right="63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B96"/>
    <w:rsid w:val="001A0B96"/>
    <w:rsid w:val="001E2A4B"/>
    <w:rsid w:val="002655A2"/>
    <w:rsid w:val="007C7987"/>
    <w:rsid w:val="008714E5"/>
    <w:rsid w:val="008A1819"/>
    <w:rsid w:val="00F60D26"/>
    <w:rsid w:val="00F90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F90D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zacixml">
    <w:name w:val="abzaci_xml"/>
    <w:basedOn w:val="PlainText"/>
    <w:autoRedefine/>
    <w:uiPriority w:val="99"/>
    <w:rsid w:val="00F60D2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F60D2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A3149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045758">
      <w:marLeft w:val="0"/>
      <w:marRight w:val="0"/>
      <w:marTop w:val="0"/>
      <w:marBottom w:val="0"/>
      <w:divBdr>
        <w:top w:val="none" w:sz="0" w:space="0" w:color="auto"/>
        <w:left w:val="none" w:sz="0" w:space="0" w:color="auto"/>
        <w:bottom w:val="none" w:sz="0" w:space="0" w:color="auto"/>
        <w:right w:val="none" w:sz="0" w:space="0" w:color="auto"/>
      </w:divBdr>
    </w:div>
    <w:div w:id="9830457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420</Words>
  <Characters>2395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kutaisi14</dc:creator>
  <cp:keywords/>
  <dc:description/>
  <cp:lastModifiedBy>ssakhelashvili</cp:lastModifiedBy>
  <cp:revision>3</cp:revision>
  <dcterms:created xsi:type="dcterms:W3CDTF">2014-12-29T05:55:00Z</dcterms:created>
  <dcterms:modified xsi:type="dcterms:W3CDTF">2015-01-13T10:53:00Z</dcterms:modified>
</cp:coreProperties>
</file>