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D8A" w:rsidRPr="00162476" w:rsidRDefault="00787D8A" w:rsidP="00A83D15">
      <w:pPr>
        <w:pStyle w:val="ListParagraph"/>
        <w:tabs>
          <w:tab w:val="left" w:pos="1980"/>
        </w:tabs>
        <w:ind w:left="0"/>
        <w:jc w:val="center"/>
        <w:rPr>
          <w:rFonts w:ascii="Sylfaen" w:hAnsi="Sylfaen"/>
          <w:lang w:val="ka-GE"/>
        </w:rPr>
      </w:pPr>
      <w:r w:rsidRPr="00162476">
        <w:rPr>
          <w:rFonts w:ascii="Sylfaen" w:hAnsi="Sylfaen"/>
          <w:b/>
          <w:bCs/>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w:t>
      </w:r>
      <w:r>
        <w:rPr>
          <w:rFonts w:ascii="Sylfaen" w:hAnsi="Sylfaen"/>
          <w:b/>
          <w:bCs/>
          <w:lang w:val="ka-GE"/>
        </w:rPr>
        <w:t xml:space="preserve"> </w:t>
      </w:r>
      <w:r w:rsidRPr="00162476">
        <w:rPr>
          <w:rFonts w:ascii="Sylfaen" w:hAnsi="Sylfaen"/>
          <w:b/>
          <w:bCs/>
          <w:lang w:val="ka-GE"/>
        </w:rPr>
        <w:t>გაცემის სტატისტიკასთან დაკავშირებით, წარმოგიდგენთ  სსიპ  ქალაქ გორის #12 საჯარო სკოლის 201</w:t>
      </w:r>
      <w:r w:rsidRPr="00162476">
        <w:rPr>
          <w:rFonts w:ascii="Sylfaen" w:hAnsi="Sylfaen"/>
          <w:b/>
          <w:bCs/>
          <w:lang w:val="en-US"/>
        </w:rPr>
        <w:t>4</w:t>
      </w:r>
      <w:r w:rsidRPr="00162476">
        <w:rPr>
          <w:rFonts w:ascii="Sylfaen" w:hAnsi="Sylfaen"/>
          <w:b/>
          <w:bCs/>
          <w:lang w:val="ka-GE"/>
        </w:rPr>
        <w:t xml:space="preserve"> წლის ანგარიშს</w:t>
      </w:r>
    </w:p>
    <w:p w:rsidR="00787D8A" w:rsidRPr="00162476" w:rsidRDefault="00787D8A" w:rsidP="00A76967">
      <w:pPr>
        <w:pStyle w:val="ListParagraph"/>
        <w:tabs>
          <w:tab w:val="left" w:pos="1980"/>
        </w:tabs>
        <w:ind w:left="0" w:firstLine="540"/>
        <w:jc w:val="both"/>
        <w:rPr>
          <w:rFonts w:ascii="Sylfaen" w:hAnsi="Sylfaen"/>
          <w:lang w:val="ka-GE"/>
        </w:rPr>
      </w:pPr>
    </w:p>
    <w:p w:rsidR="00787D8A" w:rsidRPr="00162476" w:rsidRDefault="00787D8A" w:rsidP="00A76967">
      <w:pPr>
        <w:pStyle w:val="ListParagraph"/>
        <w:tabs>
          <w:tab w:val="left" w:pos="1980"/>
        </w:tabs>
        <w:ind w:left="0" w:firstLine="540"/>
        <w:jc w:val="both"/>
        <w:rPr>
          <w:rFonts w:ascii="Sylfaen" w:hAnsi="Sylfaen"/>
          <w:lang w:val="ka-GE"/>
        </w:rPr>
      </w:pPr>
    </w:p>
    <w:p w:rsidR="00787D8A" w:rsidRPr="00162476" w:rsidRDefault="00787D8A" w:rsidP="00A76967">
      <w:pPr>
        <w:pStyle w:val="ListParagraph"/>
        <w:tabs>
          <w:tab w:val="left" w:pos="1980"/>
        </w:tabs>
        <w:ind w:left="0" w:firstLine="540"/>
        <w:jc w:val="both"/>
        <w:rPr>
          <w:rFonts w:ascii="Sylfaen" w:hAnsi="Sylfaen"/>
          <w:lang w:val="ka-GE"/>
        </w:rPr>
      </w:pPr>
    </w:p>
    <w:p w:rsidR="00787D8A" w:rsidRPr="00162476" w:rsidRDefault="00787D8A" w:rsidP="00A76967">
      <w:pPr>
        <w:pStyle w:val="ListParagraph"/>
        <w:tabs>
          <w:tab w:val="left" w:pos="1980"/>
        </w:tabs>
        <w:ind w:left="0" w:firstLine="540"/>
        <w:jc w:val="both"/>
        <w:rPr>
          <w:rFonts w:ascii="Sylfaen" w:hAnsi="Sylfaen"/>
          <w:lang w:val="ka-GE"/>
        </w:rPr>
      </w:pPr>
      <w:r w:rsidRPr="00162476">
        <w:rPr>
          <w:rFonts w:ascii="Sylfaen" w:hAnsi="Sylfaen"/>
          <w:lang w:val="ka-GE"/>
        </w:rPr>
        <w:t xml:space="preserve">ა) სკოლაში სულ 4 მოთხოვნა შემოვიდა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 </w:t>
      </w:r>
    </w:p>
    <w:p w:rsidR="00787D8A" w:rsidRPr="00162476" w:rsidRDefault="00787D8A" w:rsidP="00A76967">
      <w:pPr>
        <w:pStyle w:val="ListParagraph"/>
        <w:tabs>
          <w:tab w:val="left" w:pos="1980"/>
        </w:tabs>
        <w:ind w:left="0" w:firstLine="540"/>
        <w:jc w:val="both"/>
        <w:rPr>
          <w:rFonts w:ascii="Sylfaen" w:hAnsi="Sylfaen"/>
          <w:lang w:val="ka-GE"/>
        </w:rPr>
      </w:pPr>
    </w:p>
    <w:p w:rsidR="00787D8A" w:rsidRPr="00162476" w:rsidRDefault="00787D8A" w:rsidP="00A76967">
      <w:pPr>
        <w:pStyle w:val="ListParagraph"/>
        <w:tabs>
          <w:tab w:val="left" w:pos="1980"/>
        </w:tabs>
        <w:ind w:left="0" w:firstLine="540"/>
        <w:jc w:val="both"/>
        <w:rPr>
          <w:rFonts w:ascii="Sylfaen" w:hAnsi="Sylfaen"/>
          <w:lang w:val="ka-GE"/>
        </w:rPr>
      </w:pPr>
      <w:r w:rsidRPr="00162476">
        <w:rPr>
          <w:rFonts w:ascii="Sylfaen" w:hAnsi="Sylfaen"/>
          <w:lang w:val="ka-GE"/>
        </w:rPr>
        <w:t xml:space="preserve">ბ) დაკმაყოფილდა 4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 </w:t>
      </w:r>
    </w:p>
    <w:p w:rsidR="00787D8A" w:rsidRPr="00162476" w:rsidRDefault="00787D8A" w:rsidP="00A76967">
      <w:pPr>
        <w:pStyle w:val="ListParagraph"/>
        <w:tabs>
          <w:tab w:val="left" w:pos="1980"/>
        </w:tabs>
        <w:ind w:left="0" w:firstLine="540"/>
        <w:jc w:val="both"/>
        <w:rPr>
          <w:rFonts w:ascii="Sylfaen" w:hAnsi="Sylfaen"/>
          <w:lang w:val="ka-GE"/>
        </w:rPr>
      </w:pPr>
    </w:p>
    <w:p w:rsidR="00787D8A" w:rsidRPr="00162476" w:rsidRDefault="00787D8A" w:rsidP="00A76967">
      <w:pPr>
        <w:pStyle w:val="ListParagraph"/>
        <w:tabs>
          <w:tab w:val="left" w:pos="1980"/>
        </w:tabs>
        <w:ind w:left="0" w:firstLine="540"/>
        <w:jc w:val="both"/>
        <w:rPr>
          <w:rFonts w:ascii="Sylfaen" w:hAnsi="Sylfaen"/>
          <w:lang w:val="ka-GE"/>
        </w:rPr>
      </w:pPr>
      <w:r w:rsidRPr="00162476">
        <w:rPr>
          <w:rFonts w:ascii="Sylfaen" w:hAnsi="Sylfaen"/>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787D8A" w:rsidRPr="00162476" w:rsidRDefault="00787D8A" w:rsidP="00A76967">
      <w:pPr>
        <w:pStyle w:val="ListParagraph"/>
        <w:tabs>
          <w:tab w:val="left" w:pos="1980"/>
        </w:tabs>
        <w:ind w:left="0" w:firstLine="540"/>
        <w:jc w:val="both"/>
        <w:rPr>
          <w:rFonts w:ascii="Sylfaen" w:hAnsi="Sylfaen"/>
          <w:lang w:val="ka-GE"/>
        </w:rPr>
      </w:pPr>
    </w:p>
    <w:p w:rsidR="00787D8A" w:rsidRPr="00162476" w:rsidRDefault="00787D8A" w:rsidP="00A76967">
      <w:pPr>
        <w:pStyle w:val="ListParagraph"/>
        <w:tabs>
          <w:tab w:val="left" w:pos="0"/>
        </w:tabs>
        <w:ind w:left="0" w:firstLine="540"/>
        <w:jc w:val="both"/>
        <w:rPr>
          <w:rFonts w:ascii="Sylfaen" w:hAnsi="Sylfaen"/>
          <w:lang w:val="ka-GE"/>
        </w:rPr>
      </w:pPr>
      <w:r w:rsidRPr="00162476">
        <w:rPr>
          <w:rFonts w:ascii="Sylfaen" w:hAnsi="Sylfaen"/>
          <w:lang w:val="ka-GE"/>
        </w:rPr>
        <w:t>დ) 201</w:t>
      </w:r>
      <w:r w:rsidRPr="00162476">
        <w:rPr>
          <w:rFonts w:ascii="Sylfaen" w:hAnsi="Sylfaen"/>
          <w:lang w:val="en-US"/>
        </w:rPr>
        <w:t>4</w:t>
      </w:r>
      <w:r w:rsidRPr="00162476">
        <w:rPr>
          <w:rFonts w:ascii="Sylfaen" w:hAnsi="Sylfaen"/>
          <w:lang w:val="ka-GE"/>
        </w:rPr>
        <w:t xml:space="preserve">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787D8A" w:rsidRPr="00162476" w:rsidRDefault="00787D8A" w:rsidP="00A76967">
      <w:pPr>
        <w:pStyle w:val="ListParagraph"/>
        <w:tabs>
          <w:tab w:val="left" w:pos="0"/>
        </w:tabs>
        <w:ind w:left="0" w:firstLine="540"/>
        <w:jc w:val="both"/>
        <w:rPr>
          <w:rFonts w:ascii="Sylfaen" w:hAnsi="Sylfaen"/>
          <w:lang w:val="ka-GE"/>
        </w:rPr>
      </w:pPr>
    </w:p>
    <w:p w:rsidR="00787D8A" w:rsidRPr="00162476" w:rsidRDefault="00787D8A" w:rsidP="00A76967">
      <w:pPr>
        <w:pStyle w:val="ListParagraph"/>
        <w:tabs>
          <w:tab w:val="left" w:pos="0"/>
        </w:tabs>
        <w:ind w:left="0" w:firstLine="540"/>
        <w:jc w:val="both"/>
        <w:rPr>
          <w:rFonts w:ascii="Sylfaen" w:hAnsi="Sylfaen"/>
          <w:lang w:val="ka-GE"/>
        </w:rPr>
      </w:pPr>
      <w:r w:rsidRPr="00162476">
        <w:rPr>
          <w:rFonts w:ascii="Sylfaen" w:hAnsi="Sylfaen"/>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787D8A" w:rsidRPr="00162476" w:rsidRDefault="00787D8A" w:rsidP="00A76967">
      <w:pPr>
        <w:pStyle w:val="ListParagraph"/>
        <w:tabs>
          <w:tab w:val="left" w:pos="0"/>
        </w:tabs>
        <w:ind w:left="0" w:firstLine="540"/>
        <w:jc w:val="both"/>
        <w:rPr>
          <w:rFonts w:ascii="Sylfaen" w:hAnsi="Sylfaen"/>
          <w:lang w:val="ka-GE"/>
        </w:rPr>
      </w:pPr>
    </w:p>
    <w:p w:rsidR="00787D8A" w:rsidRPr="00162476" w:rsidRDefault="00787D8A" w:rsidP="00A76967">
      <w:pPr>
        <w:pStyle w:val="ListParagraph"/>
        <w:tabs>
          <w:tab w:val="left" w:pos="0"/>
        </w:tabs>
        <w:ind w:left="0" w:firstLine="540"/>
        <w:jc w:val="both"/>
        <w:rPr>
          <w:rFonts w:ascii="Sylfaen" w:hAnsi="Sylfaen"/>
          <w:lang w:val="ka-GE"/>
        </w:rPr>
      </w:pPr>
      <w:r w:rsidRPr="00162476">
        <w:rPr>
          <w:rFonts w:ascii="Sylfaen" w:hAnsi="Sylfaen"/>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787D8A" w:rsidRPr="00162476" w:rsidRDefault="00787D8A" w:rsidP="00A76967">
      <w:pPr>
        <w:pStyle w:val="ListParagraph"/>
        <w:tabs>
          <w:tab w:val="left" w:pos="0"/>
        </w:tabs>
        <w:ind w:left="0" w:firstLine="540"/>
        <w:jc w:val="both"/>
        <w:rPr>
          <w:rFonts w:ascii="Sylfaen" w:hAnsi="Sylfaen"/>
          <w:lang w:val="ka-GE"/>
        </w:rPr>
      </w:pPr>
    </w:p>
    <w:p w:rsidR="00787D8A" w:rsidRDefault="00787D8A">
      <w:pPr>
        <w:rPr>
          <w:rFonts w:ascii="Sylfaen" w:hAnsi="Sylfaen" w:cs="Sylfaen"/>
          <w:lang w:val="ka-GE"/>
        </w:rPr>
      </w:pPr>
    </w:p>
    <w:p w:rsidR="00787D8A" w:rsidRDefault="00787D8A">
      <w:pPr>
        <w:rPr>
          <w:rFonts w:ascii="Sylfaen" w:hAnsi="Sylfaen" w:cs="Sylfaen"/>
          <w:lang w:val="ka-GE"/>
        </w:rPr>
      </w:pPr>
    </w:p>
    <w:p w:rsidR="00787D8A" w:rsidRDefault="00787D8A">
      <w:pPr>
        <w:rPr>
          <w:rFonts w:ascii="Sylfaen" w:hAnsi="Sylfaen" w:cs="Sylfaen"/>
          <w:lang w:val="ka-GE"/>
        </w:rPr>
      </w:pPr>
    </w:p>
    <w:p w:rsidR="00787D8A" w:rsidRDefault="00787D8A">
      <w:pPr>
        <w:rPr>
          <w:rFonts w:ascii="Sylfaen" w:hAnsi="Sylfaen" w:cs="Sylfaen"/>
          <w:lang w:val="ka-GE"/>
        </w:rPr>
      </w:pPr>
    </w:p>
    <w:p w:rsidR="00787D8A" w:rsidRDefault="00787D8A">
      <w:pPr>
        <w:rPr>
          <w:rFonts w:ascii="Sylfaen" w:hAnsi="Sylfaen" w:cs="Sylfaen"/>
          <w:lang w:val="ka-GE"/>
        </w:rPr>
      </w:pPr>
    </w:p>
    <w:p w:rsidR="00787D8A" w:rsidRPr="00162476" w:rsidRDefault="00787D8A" w:rsidP="00B64E72">
      <w:pPr>
        <w:pStyle w:val="ListParagraph"/>
        <w:tabs>
          <w:tab w:val="left" w:pos="0"/>
        </w:tabs>
        <w:ind w:left="0" w:firstLine="540"/>
        <w:jc w:val="both"/>
        <w:rPr>
          <w:rFonts w:ascii="Sylfaen" w:hAnsi="Sylfaen"/>
          <w:lang w:val="ka-GE"/>
        </w:rPr>
      </w:pPr>
      <w:r w:rsidRPr="00162476">
        <w:rPr>
          <w:rFonts w:ascii="Sylfaen" w:hAnsi="Sylfaen"/>
          <w:lang w:val="ka-GE"/>
        </w:rPr>
        <w:t>ამასთან სკოლის 201</w:t>
      </w:r>
      <w:r w:rsidRPr="00162476">
        <w:rPr>
          <w:rFonts w:ascii="Sylfaen" w:hAnsi="Sylfaen"/>
          <w:lang w:val="en-US"/>
        </w:rPr>
        <w:t>4</w:t>
      </w:r>
      <w:r w:rsidRPr="00162476">
        <w:rPr>
          <w:rFonts w:ascii="Sylfaen" w:hAnsi="Sylfaen"/>
          <w:lang w:val="ka-GE"/>
        </w:rPr>
        <w:t xml:space="preserve"> წლის წლიურ ანგარიშს წარმოგიდგენთ ცხრილის ფორმით:</w:t>
      </w:r>
    </w:p>
    <w:p w:rsidR="00787D8A" w:rsidRPr="00162476" w:rsidRDefault="00787D8A" w:rsidP="00B64E72">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jc w:val="both"/>
        <w:rPr>
          <w:rFonts w:ascii="Sylfaen" w:hAnsi="Sylfaen" w:cs="Sylfaen"/>
          <w:sz w:val="24"/>
          <w:szCs w:val="24"/>
          <w:lang w:val="ka-G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11"/>
        <w:gridCol w:w="2016"/>
      </w:tblGrid>
      <w:tr w:rsidR="00787D8A" w:rsidRPr="00DC4D87">
        <w:trPr>
          <w:trHeight w:val="338"/>
        </w:trPr>
        <w:tc>
          <w:tcPr>
            <w:tcW w:w="6411" w:type="dxa"/>
          </w:tcPr>
          <w:p w:rsidR="00787D8A" w:rsidRPr="00DC4D87" w:rsidRDefault="00787D8A" w:rsidP="00BE6F2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center"/>
              <w:rPr>
                <w:rFonts w:ascii="Sylfaen" w:hAnsi="Sylfaen" w:cs="Sylfaen"/>
                <w:sz w:val="24"/>
                <w:szCs w:val="24"/>
                <w:lang w:val="ka-GE"/>
              </w:rPr>
            </w:pPr>
            <w:r w:rsidRPr="00DC4D87">
              <w:rPr>
                <w:rFonts w:ascii="Sylfaen" w:hAnsi="Sylfaen" w:cs="Sylfaen"/>
                <w:sz w:val="24"/>
                <w:szCs w:val="24"/>
                <w:lang w:val="ka-GE"/>
              </w:rPr>
              <w:t>ანგარიში</w:t>
            </w:r>
          </w:p>
        </w:tc>
        <w:tc>
          <w:tcPr>
            <w:tcW w:w="2016" w:type="dxa"/>
          </w:tcPr>
          <w:p w:rsidR="00787D8A" w:rsidRPr="00DC4D87" w:rsidRDefault="00787D8A" w:rsidP="00BE6F2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ind w:left="13"/>
              <w:jc w:val="both"/>
              <w:rPr>
                <w:rFonts w:ascii="Sylfaen" w:hAnsi="Sylfaen" w:cs="Sylfaen"/>
                <w:sz w:val="24"/>
                <w:szCs w:val="24"/>
                <w:lang w:val="ka-GE"/>
              </w:rPr>
            </w:pPr>
            <w:r w:rsidRPr="00DC4D87">
              <w:rPr>
                <w:rFonts w:ascii="Sylfaen" w:hAnsi="Sylfaen" w:cs="Sylfaen"/>
                <w:sz w:val="24"/>
                <w:szCs w:val="24"/>
                <w:lang w:val="ka-GE"/>
              </w:rPr>
              <w:t>რაოდენობა</w:t>
            </w:r>
          </w:p>
        </w:tc>
      </w:tr>
      <w:tr w:rsidR="00787D8A" w:rsidRPr="00DC4D87">
        <w:trPr>
          <w:trHeight w:val="212"/>
        </w:trPr>
        <w:tc>
          <w:tcPr>
            <w:tcW w:w="6411"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მოთხოვნა საჯარო ინფორმაციის გაცემის თაობაზე</w:t>
            </w:r>
          </w:p>
        </w:tc>
        <w:tc>
          <w:tcPr>
            <w:tcW w:w="2016"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4</w:t>
            </w:r>
          </w:p>
        </w:tc>
      </w:tr>
      <w:tr w:rsidR="00787D8A" w:rsidRPr="00DC4D87">
        <w:trPr>
          <w:trHeight w:val="338"/>
        </w:trPr>
        <w:tc>
          <w:tcPr>
            <w:tcW w:w="6411"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საჯარო ინფორმაციაში შესწორების შეტანის თაობაზე მოთხოვნა</w:t>
            </w:r>
          </w:p>
        </w:tc>
        <w:tc>
          <w:tcPr>
            <w:tcW w:w="2016"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0</w:t>
            </w:r>
          </w:p>
        </w:tc>
      </w:tr>
      <w:tr w:rsidR="00787D8A" w:rsidRPr="00DC4D87">
        <w:trPr>
          <w:trHeight w:val="563"/>
        </w:trPr>
        <w:tc>
          <w:tcPr>
            <w:tcW w:w="6411"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საჯარო ინფორმაციის მოთხოვნაზე უარის თქმის თაობაზე მიღებული გადაწყვეტილება</w:t>
            </w:r>
          </w:p>
        </w:tc>
        <w:tc>
          <w:tcPr>
            <w:tcW w:w="2016"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0</w:t>
            </w:r>
          </w:p>
        </w:tc>
      </w:tr>
      <w:tr w:rsidR="00787D8A" w:rsidRPr="00DC4D87">
        <w:trPr>
          <w:trHeight w:val="588"/>
        </w:trPr>
        <w:tc>
          <w:tcPr>
            <w:tcW w:w="6411"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საჯარო მონაცემთა ბაზის თაობაზე მოთხოვნა</w:t>
            </w:r>
          </w:p>
        </w:tc>
        <w:tc>
          <w:tcPr>
            <w:tcW w:w="2016"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0</w:t>
            </w:r>
          </w:p>
        </w:tc>
      </w:tr>
      <w:tr w:rsidR="00787D8A" w:rsidRPr="00DC4D87">
        <w:trPr>
          <w:trHeight w:val="676"/>
        </w:trPr>
        <w:tc>
          <w:tcPr>
            <w:tcW w:w="6411"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პერსონალური მონაცემების შეგროვების, დამუშავებისა და შენახვის თაობაზე მოთხოვნა</w:t>
            </w:r>
          </w:p>
        </w:tc>
        <w:tc>
          <w:tcPr>
            <w:tcW w:w="2016"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0</w:t>
            </w:r>
          </w:p>
        </w:tc>
      </w:tr>
      <w:tr w:rsidR="00787D8A" w:rsidRPr="00DC4D87">
        <w:trPr>
          <w:trHeight w:val="714"/>
        </w:trPr>
        <w:tc>
          <w:tcPr>
            <w:tcW w:w="6411"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0</w:t>
            </w:r>
          </w:p>
        </w:tc>
      </w:tr>
      <w:tr w:rsidR="00787D8A" w:rsidRPr="00DC4D87">
        <w:trPr>
          <w:trHeight w:val="1164"/>
        </w:trPr>
        <w:tc>
          <w:tcPr>
            <w:tcW w:w="6411"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0</w:t>
            </w:r>
          </w:p>
        </w:tc>
      </w:tr>
      <w:tr w:rsidR="00787D8A" w:rsidRPr="00DC4D87">
        <w:trPr>
          <w:trHeight w:val="1264"/>
        </w:trPr>
        <w:tc>
          <w:tcPr>
            <w:tcW w:w="6411"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Pr>
          <w:p w:rsidR="00787D8A" w:rsidRPr="00DC4D87" w:rsidRDefault="00787D8A" w:rsidP="00BE6F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
              <w:jc w:val="both"/>
              <w:rPr>
                <w:rFonts w:ascii="Sylfaen" w:hAnsi="Sylfaen" w:cs="Sylfaen"/>
                <w:sz w:val="24"/>
                <w:szCs w:val="24"/>
                <w:lang w:val="ka-GE"/>
              </w:rPr>
            </w:pPr>
            <w:r w:rsidRPr="00DC4D87">
              <w:rPr>
                <w:rFonts w:ascii="Sylfaen" w:hAnsi="Sylfaen" w:cs="Sylfaen"/>
                <w:sz w:val="24"/>
                <w:szCs w:val="24"/>
                <w:lang w:val="ka-GE"/>
              </w:rPr>
              <w:t>0</w:t>
            </w:r>
          </w:p>
        </w:tc>
      </w:tr>
    </w:tbl>
    <w:p w:rsidR="00787D8A" w:rsidRDefault="00787D8A">
      <w:pPr>
        <w:rPr>
          <w:rFonts w:ascii="Sylfaen" w:hAnsi="Sylfaen" w:cs="Sylfaen"/>
          <w:lang w:val="ka-GE"/>
        </w:rPr>
      </w:pPr>
    </w:p>
    <w:p w:rsidR="00787D8A" w:rsidRDefault="00787D8A">
      <w:pPr>
        <w:rPr>
          <w:rFonts w:ascii="Sylfaen" w:hAnsi="Sylfaen" w:cs="Sylfaen"/>
          <w:lang w:val="ka-GE"/>
        </w:rPr>
      </w:pPr>
    </w:p>
    <w:p w:rsidR="00787D8A" w:rsidRPr="00A83D15" w:rsidRDefault="00787D8A">
      <w:pPr>
        <w:rPr>
          <w:rFonts w:ascii="Sylfaen" w:hAnsi="Sylfaen" w:cs="Sylfaen"/>
          <w:b/>
          <w:bCs/>
          <w:lang w:val="ka-GE"/>
        </w:rPr>
      </w:pPr>
      <w:r w:rsidRPr="00A83D15">
        <w:rPr>
          <w:rFonts w:ascii="Sylfaen" w:hAnsi="Sylfaen" w:cs="Sylfaen"/>
          <w:b/>
          <w:bCs/>
          <w:lang w:val="ka-GE"/>
        </w:rPr>
        <w:t>დირექტორი                 რუსუდან ლომიძე</w:t>
      </w:r>
    </w:p>
    <w:sectPr w:rsidR="00787D8A" w:rsidRPr="00A83D15" w:rsidSect="00BA4A98">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6967"/>
    <w:rsid w:val="0000010A"/>
    <w:rsid w:val="0000115A"/>
    <w:rsid w:val="00010EEB"/>
    <w:rsid w:val="00012D19"/>
    <w:rsid w:val="0001739F"/>
    <w:rsid w:val="000217C5"/>
    <w:rsid w:val="000223D1"/>
    <w:rsid w:val="00025D6F"/>
    <w:rsid w:val="000317C9"/>
    <w:rsid w:val="000323F0"/>
    <w:rsid w:val="000333C6"/>
    <w:rsid w:val="000351AE"/>
    <w:rsid w:val="000353B3"/>
    <w:rsid w:val="0003541D"/>
    <w:rsid w:val="00036604"/>
    <w:rsid w:val="0004036D"/>
    <w:rsid w:val="00040D17"/>
    <w:rsid w:val="00043F49"/>
    <w:rsid w:val="0004568A"/>
    <w:rsid w:val="00045E96"/>
    <w:rsid w:val="0005203F"/>
    <w:rsid w:val="00056982"/>
    <w:rsid w:val="00064AB5"/>
    <w:rsid w:val="00083D4B"/>
    <w:rsid w:val="00091473"/>
    <w:rsid w:val="000933BB"/>
    <w:rsid w:val="00094CFD"/>
    <w:rsid w:val="00096907"/>
    <w:rsid w:val="000A0531"/>
    <w:rsid w:val="000A0884"/>
    <w:rsid w:val="000A1FA1"/>
    <w:rsid w:val="000A3DE2"/>
    <w:rsid w:val="000A62F5"/>
    <w:rsid w:val="000B11FE"/>
    <w:rsid w:val="000B4A6D"/>
    <w:rsid w:val="000B66BE"/>
    <w:rsid w:val="000C4707"/>
    <w:rsid w:val="000D55A6"/>
    <w:rsid w:val="000D5D4B"/>
    <w:rsid w:val="000E06BA"/>
    <w:rsid w:val="000E0C1B"/>
    <w:rsid w:val="000E221A"/>
    <w:rsid w:val="000E6036"/>
    <w:rsid w:val="000F1649"/>
    <w:rsid w:val="000F1FFF"/>
    <w:rsid w:val="000F4039"/>
    <w:rsid w:val="000F6097"/>
    <w:rsid w:val="000F74F0"/>
    <w:rsid w:val="0010115A"/>
    <w:rsid w:val="0010205A"/>
    <w:rsid w:val="00102DAB"/>
    <w:rsid w:val="0011046A"/>
    <w:rsid w:val="00114D34"/>
    <w:rsid w:val="00115E95"/>
    <w:rsid w:val="00122078"/>
    <w:rsid w:val="00126899"/>
    <w:rsid w:val="00126B72"/>
    <w:rsid w:val="00132D0C"/>
    <w:rsid w:val="00134CB6"/>
    <w:rsid w:val="00135996"/>
    <w:rsid w:val="00137C8C"/>
    <w:rsid w:val="001502A4"/>
    <w:rsid w:val="001539B3"/>
    <w:rsid w:val="00154B6E"/>
    <w:rsid w:val="001550FB"/>
    <w:rsid w:val="001608D4"/>
    <w:rsid w:val="00162476"/>
    <w:rsid w:val="00165BA9"/>
    <w:rsid w:val="00166572"/>
    <w:rsid w:val="001772DF"/>
    <w:rsid w:val="00184E55"/>
    <w:rsid w:val="00186422"/>
    <w:rsid w:val="00190B51"/>
    <w:rsid w:val="001933DC"/>
    <w:rsid w:val="001964BE"/>
    <w:rsid w:val="001A5C5A"/>
    <w:rsid w:val="001B6DD4"/>
    <w:rsid w:val="001C1601"/>
    <w:rsid w:val="001C46CE"/>
    <w:rsid w:val="001C6EDD"/>
    <w:rsid w:val="001C772F"/>
    <w:rsid w:val="001C7EC2"/>
    <w:rsid w:val="001D2AB0"/>
    <w:rsid w:val="001D59E1"/>
    <w:rsid w:val="001E2844"/>
    <w:rsid w:val="001E51FB"/>
    <w:rsid w:val="001E554A"/>
    <w:rsid w:val="001F0C28"/>
    <w:rsid w:val="001F2B62"/>
    <w:rsid w:val="001F4E90"/>
    <w:rsid w:val="001F52E4"/>
    <w:rsid w:val="001F6273"/>
    <w:rsid w:val="001F6C70"/>
    <w:rsid w:val="00205F66"/>
    <w:rsid w:val="00206585"/>
    <w:rsid w:val="00213F01"/>
    <w:rsid w:val="00214521"/>
    <w:rsid w:val="00214C85"/>
    <w:rsid w:val="00217F92"/>
    <w:rsid w:val="002254D9"/>
    <w:rsid w:val="002303D5"/>
    <w:rsid w:val="00230C83"/>
    <w:rsid w:val="0024775D"/>
    <w:rsid w:val="002531AD"/>
    <w:rsid w:val="00263734"/>
    <w:rsid w:val="00264928"/>
    <w:rsid w:val="00265461"/>
    <w:rsid w:val="00265F20"/>
    <w:rsid w:val="00274D61"/>
    <w:rsid w:val="00281045"/>
    <w:rsid w:val="00286CC2"/>
    <w:rsid w:val="0029063F"/>
    <w:rsid w:val="002B6B3B"/>
    <w:rsid w:val="002C372B"/>
    <w:rsid w:val="002C5A05"/>
    <w:rsid w:val="002C785D"/>
    <w:rsid w:val="002C7D56"/>
    <w:rsid w:val="002D1235"/>
    <w:rsid w:val="002D2E5E"/>
    <w:rsid w:val="002E71AE"/>
    <w:rsid w:val="002E7D58"/>
    <w:rsid w:val="002F4EE2"/>
    <w:rsid w:val="002F68DE"/>
    <w:rsid w:val="002F7931"/>
    <w:rsid w:val="00300F1E"/>
    <w:rsid w:val="00306A60"/>
    <w:rsid w:val="00313872"/>
    <w:rsid w:val="00327EBE"/>
    <w:rsid w:val="003360BF"/>
    <w:rsid w:val="003375AC"/>
    <w:rsid w:val="00340721"/>
    <w:rsid w:val="003454EE"/>
    <w:rsid w:val="00346697"/>
    <w:rsid w:val="00362C0F"/>
    <w:rsid w:val="003651B2"/>
    <w:rsid w:val="003672F7"/>
    <w:rsid w:val="00375A2E"/>
    <w:rsid w:val="00385583"/>
    <w:rsid w:val="00387D17"/>
    <w:rsid w:val="003941C7"/>
    <w:rsid w:val="00397365"/>
    <w:rsid w:val="003A4000"/>
    <w:rsid w:val="003B2119"/>
    <w:rsid w:val="003B594B"/>
    <w:rsid w:val="003B7854"/>
    <w:rsid w:val="003C078D"/>
    <w:rsid w:val="003D1020"/>
    <w:rsid w:val="003D597C"/>
    <w:rsid w:val="003E333D"/>
    <w:rsid w:val="003E530A"/>
    <w:rsid w:val="003F0054"/>
    <w:rsid w:val="003F0E24"/>
    <w:rsid w:val="003F7474"/>
    <w:rsid w:val="003F753C"/>
    <w:rsid w:val="00401F08"/>
    <w:rsid w:val="00403842"/>
    <w:rsid w:val="0040789F"/>
    <w:rsid w:val="004115B3"/>
    <w:rsid w:val="00412ECD"/>
    <w:rsid w:val="0042486E"/>
    <w:rsid w:val="00425F9E"/>
    <w:rsid w:val="004329B8"/>
    <w:rsid w:val="00432FA0"/>
    <w:rsid w:val="00436649"/>
    <w:rsid w:val="00440BE9"/>
    <w:rsid w:val="0044453F"/>
    <w:rsid w:val="00453DAF"/>
    <w:rsid w:val="00453EDE"/>
    <w:rsid w:val="004540C1"/>
    <w:rsid w:val="00455869"/>
    <w:rsid w:val="00456494"/>
    <w:rsid w:val="00472EA5"/>
    <w:rsid w:val="00473BF3"/>
    <w:rsid w:val="00480B0C"/>
    <w:rsid w:val="004845E8"/>
    <w:rsid w:val="004875EB"/>
    <w:rsid w:val="0049078E"/>
    <w:rsid w:val="004931EB"/>
    <w:rsid w:val="004934F1"/>
    <w:rsid w:val="004964C0"/>
    <w:rsid w:val="004A158E"/>
    <w:rsid w:val="004B4014"/>
    <w:rsid w:val="004B51CA"/>
    <w:rsid w:val="004C70DB"/>
    <w:rsid w:val="004D0D44"/>
    <w:rsid w:val="004D17B5"/>
    <w:rsid w:val="004D3605"/>
    <w:rsid w:val="004E5378"/>
    <w:rsid w:val="004E6744"/>
    <w:rsid w:val="004F0C72"/>
    <w:rsid w:val="004F11FC"/>
    <w:rsid w:val="004F7D23"/>
    <w:rsid w:val="00502C96"/>
    <w:rsid w:val="00510064"/>
    <w:rsid w:val="00513A6E"/>
    <w:rsid w:val="00513D86"/>
    <w:rsid w:val="00514543"/>
    <w:rsid w:val="00515FFB"/>
    <w:rsid w:val="00520D94"/>
    <w:rsid w:val="00522750"/>
    <w:rsid w:val="00524CD0"/>
    <w:rsid w:val="00532C4F"/>
    <w:rsid w:val="00536647"/>
    <w:rsid w:val="00536903"/>
    <w:rsid w:val="0054108D"/>
    <w:rsid w:val="00546A7A"/>
    <w:rsid w:val="0055043D"/>
    <w:rsid w:val="005517B9"/>
    <w:rsid w:val="005526F1"/>
    <w:rsid w:val="00552A7A"/>
    <w:rsid w:val="005572A2"/>
    <w:rsid w:val="0056508E"/>
    <w:rsid w:val="00572872"/>
    <w:rsid w:val="00572F56"/>
    <w:rsid w:val="00574EA1"/>
    <w:rsid w:val="00581B52"/>
    <w:rsid w:val="00586BB9"/>
    <w:rsid w:val="0059633C"/>
    <w:rsid w:val="005A30FC"/>
    <w:rsid w:val="005B2450"/>
    <w:rsid w:val="005B57E8"/>
    <w:rsid w:val="005B75CB"/>
    <w:rsid w:val="005C1812"/>
    <w:rsid w:val="005C7F24"/>
    <w:rsid w:val="005D12EB"/>
    <w:rsid w:val="005D29F1"/>
    <w:rsid w:val="005D355F"/>
    <w:rsid w:val="005D66BC"/>
    <w:rsid w:val="005E07AD"/>
    <w:rsid w:val="005F3D27"/>
    <w:rsid w:val="005F4C51"/>
    <w:rsid w:val="005F7CB0"/>
    <w:rsid w:val="00604BAC"/>
    <w:rsid w:val="006070A7"/>
    <w:rsid w:val="0061379A"/>
    <w:rsid w:val="00615DB7"/>
    <w:rsid w:val="006206BA"/>
    <w:rsid w:val="00622001"/>
    <w:rsid w:val="00623E4E"/>
    <w:rsid w:val="00633618"/>
    <w:rsid w:val="0063389C"/>
    <w:rsid w:val="006423C2"/>
    <w:rsid w:val="00642862"/>
    <w:rsid w:val="006456E7"/>
    <w:rsid w:val="0065285F"/>
    <w:rsid w:val="00653D42"/>
    <w:rsid w:val="00654EB6"/>
    <w:rsid w:val="00655874"/>
    <w:rsid w:val="00663C36"/>
    <w:rsid w:val="00663DE5"/>
    <w:rsid w:val="006666DD"/>
    <w:rsid w:val="00682749"/>
    <w:rsid w:val="006868BA"/>
    <w:rsid w:val="0069628A"/>
    <w:rsid w:val="006A6507"/>
    <w:rsid w:val="006A767A"/>
    <w:rsid w:val="006B02FF"/>
    <w:rsid w:val="006B60E7"/>
    <w:rsid w:val="006C22AA"/>
    <w:rsid w:val="006C5CA8"/>
    <w:rsid w:val="006C74F7"/>
    <w:rsid w:val="006D1957"/>
    <w:rsid w:val="006D2F18"/>
    <w:rsid w:val="006D456A"/>
    <w:rsid w:val="006D740B"/>
    <w:rsid w:val="006E07BF"/>
    <w:rsid w:val="006E09C2"/>
    <w:rsid w:val="006E0DC3"/>
    <w:rsid w:val="006E5950"/>
    <w:rsid w:val="006E62EC"/>
    <w:rsid w:val="006F0F6C"/>
    <w:rsid w:val="006F3270"/>
    <w:rsid w:val="006F476F"/>
    <w:rsid w:val="006F4865"/>
    <w:rsid w:val="006F631A"/>
    <w:rsid w:val="006F7E5D"/>
    <w:rsid w:val="006F7F47"/>
    <w:rsid w:val="007060A5"/>
    <w:rsid w:val="00714892"/>
    <w:rsid w:val="00714F38"/>
    <w:rsid w:val="00715A76"/>
    <w:rsid w:val="00717AF3"/>
    <w:rsid w:val="00717E0B"/>
    <w:rsid w:val="00723D7B"/>
    <w:rsid w:val="007266E9"/>
    <w:rsid w:val="0072729D"/>
    <w:rsid w:val="00734023"/>
    <w:rsid w:val="0073668F"/>
    <w:rsid w:val="00745D71"/>
    <w:rsid w:val="00746195"/>
    <w:rsid w:val="00746249"/>
    <w:rsid w:val="00751FDE"/>
    <w:rsid w:val="00752BBE"/>
    <w:rsid w:val="00753F0A"/>
    <w:rsid w:val="007550C8"/>
    <w:rsid w:val="007553D0"/>
    <w:rsid w:val="00757F78"/>
    <w:rsid w:val="0076588F"/>
    <w:rsid w:val="00771C93"/>
    <w:rsid w:val="00771D89"/>
    <w:rsid w:val="0077251E"/>
    <w:rsid w:val="0077605B"/>
    <w:rsid w:val="00781311"/>
    <w:rsid w:val="0078179F"/>
    <w:rsid w:val="00787D8A"/>
    <w:rsid w:val="00790FCD"/>
    <w:rsid w:val="00792A4A"/>
    <w:rsid w:val="0079685D"/>
    <w:rsid w:val="00796E3E"/>
    <w:rsid w:val="007A0425"/>
    <w:rsid w:val="007A104F"/>
    <w:rsid w:val="007A1BBF"/>
    <w:rsid w:val="007A3770"/>
    <w:rsid w:val="007A37F0"/>
    <w:rsid w:val="007A3CFA"/>
    <w:rsid w:val="007A441A"/>
    <w:rsid w:val="007A5594"/>
    <w:rsid w:val="007A5ABF"/>
    <w:rsid w:val="007A63A3"/>
    <w:rsid w:val="007A6C33"/>
    <w:rsid w:val="007B3C2A"/>
    <w:rsid w:val="007C0316"/>
    <w:rsid w:val="007C4555"/>
    <w:rsid w:val="007C5D1C"/>
    <w:rsid w:val="007C7E5B"/>
    <w:rsid w:val="007E25D2"/>
    <w:rsid w:val="007E4665"/>
    <w:rsid w:val="007E6142"/>
    <w:rsid w:val="007E6F7A"/>
    <w:rsid w:val="007F24C8"/>
    <w:rsid w:val="007F3962"/>
    <w:rsid w:val="00810E5F"/>
    <w:rsid w:val="0081692D"/>
    <w:rsid w:val="00816DD3"/>
    <w:rsid w:val="00817F5F"/>
    <w:rsid w:val="00820267"/>
    <w:rsid w:val="00821751"/>
    <w:rsid w:val="00823422"/>
    <w:rsid w:val="00826368"/>
    <w:rsid w:val="008352C1"/>
    <w:rsid w:val="00840C42"/>
    <w:rsid w:val="008616F3"/>
    <w:rsid w:val="00864246"/>
    <w:rsid w:val="00867713"/>
    <w:rsid w:val="00876EBD"/>
    <w:rsid w:val="0087791F"/>
    <w:rsid w:val="00882997"/>
    <w:rsid w:val="00886051"/>
    <w:rsid w:val="008908B1"/>
    <w:rsid w:val="00891402"/>
    <w:rsid w:val="008A0C3A"/>
    <w:rsid w:val="008A3E37"/>
    <w:rsid w:val="008B7802"/>
    <w:rsid w:val="008C27C2"/>
    <w:rsid w:val="008C41AB"/>
    <w:rsid w:val="008C5242"/>
    <w:rsid w:val="008C6CF1"/>
    <w:rsid w:val="008D0C71"/>
    <w:rsid w:val="008D4977"/>
    <w:rsid w:val="008D652D"/>
    <w:rsid w:val="008D69CE"/>
    <w:rsid w:val="008F098E"/>
    <w:rsid w:val="008F2314"/>
    <w:rsid w:val="008F3DA9"/>
    <w:rsid w:val="008F6B65"/>
    <w:rsid w:val="008F7153"/>
    <w:rsid w:val="009026CE"/>
    <w:rsid w:val="0091353E"/>
    <w:rsid w:val="009169FD"/>
    <w:rsid w:val="0091715B"/>
    <w:rsid w:val="009171E8"/>
    <w:rsid w:val="00917AC3"/>
    <w:rsid w:val="00920295"/>
    <w:rsid w:val="00920341"/>
    <w:rsid w:val="00920C9A"/>
    <w:rsid w:val="00921382"/>
    <w:rsid w:val="00926369"/>
    <w:rsid w:val="00930B7A"/>
    <w:rsid w:val="0093232E"/>
    <w:rsid w:val="009372CB"/>
    <w:rsid w:val="00945E10"/>
    <w:rsid w:val="00946233"/>
    <w:rsid w:val="00952415"/>
    <w:rsid w:val="00954296"/>
    <w:rsid w:val="00954D66"/>
    <w:rsid w:val="00960374"/>
    <w:rsid w:val="00962E7D"/>
    <w:rsid w:val="009641BB"/>
    <w:rsid w:val="009767F2"/>
    <w:rsid w:val="00976A74"/>
    <w:rsid w:val="0099162B"/>
    <w:rsid w:val="00992477"/>
    <w:rsid w:val="00997BFF"/>
    <w:rsid w:val="009A1828"/>
    <w:rsid w:val="009A76B7"/>
    <w:rsid w:val="009B0EB7"/>
    <w:rsid w:val="009B2AAD"/>
    <w:rsid w:val="009B2AC3"/>
    <w:rsid w:val="009B784D"/>
    <w:rsid w:val="009C133A"/>
    <w:rsid w:val="009C4796"/>
    <w:rsid w:val="009C52C6"/>
    <w:rsid w:val="009D0B4D"/>
    <w:rsid w:val="009E0742"/>
    <w:rsid w:val="009E29D5"/>
    <w:rsid w:val="009E3EC3"/>
    <w:rsid w:val="009E58B2"/>
    <w:rsid w:val="009E6275"/>
    <w:rsid w:val="009F1EBD"/>
    <w:rsid w:val="009F7DF1"/>
    <w:rsid w:val="00A010C3"/>
    <w:rsid w:val="00A042D5"/>
    <w:rsid w:val="00A114F0"/>
    <w:rsid w:val="00A13176"/>
    <w:rsid w:val="00A248F4"/>
    <w:rsid w:val="00A248FB"/>
    <w:rsid w:val="00A261C0"/>
    <w:rsid w:val="00A2725D"/>
    <w:rsid w:val="00A33B74"/>
    <w:rsid w:val="00A36779"/>
    <w:rsid w:val="00A404D8"/>
    <w:rsid w:val="00A44142"/>
    <w:rsid w:val="00A44BF8"/>
    <w:rsid w:val="00A44F13"/>
    <w:rsid w:val="00A577A3"/>
    <w:rsid w:val="00A62CEF"/>
    <w:rsid w:val="00A666DC"/>
    <w:rsid w:val="00A74E68"/>
    <w:rsid w:val="00A76967"/>
    <w:rsid w:val="00A80B49"/>
    <w:rsid w:val="00A8306D"/>
    <w:rsid w:val="00A83D15"/>
    <w:rsid w:val="00A85881"/>
    <w:rsid w:val="00A91FDB"/>
    <w:rsid w:val="00A93505"/>
    <w:rsid w:val="00A95950"/>
    <w:rsid w:val="00AA54C9"/>
    <w:rsid w:val="00AB0CDA"/>
    <w:rsid w:val="00AC659E"/>
    <w:rsid w:val="00AE01C7"/>
    <w:rsid w:val="00AE111D"/>
    <w:rsid w:val="00AE3243"/>
    <w:rsid w:val="00AE605A"/>
    <w:rsid w:val="00AF1E12"/>
    <w:rsid w:val="00AF35E0"/>
    <w:rsid w:val="00B03D8C"/>
    <w:rsid w:val="00B1581B"/>
    <w:rsid w:val="00B226F3"/>
    <w:rsid w:val="00B24144"/>
    <w:rsid w:val="00B35664"/>
    <w:rsid w:val="00B3669D"/>
    <w:rsid w:val="00B44899"/>
    <w:rsid w:val="00B47392"/>
    <w:rsid w:val="00B50A54"/>
    <w:rsid w:val="00B64E72"/>
    <w:rsid w:val="00B81736"/>
    <w:rsid w:val="00B87227"/>
    <w:rsid w:val="00B9126C"/>
    <w:rsid w:val="00BA4A98"/>
    <w:rsid w:val="00BA4ADD"/>
    <w:rsid w:val="00BA5FA9"/>
    <w:rsid w:val="00BB1DEB"/>
    <w:rsid w:val="00BB3969"/>
    <w:rsid w:val="00BB65E6"/>
    <w:rsid w:val="00BB7A89"/>
    <w:rsid w:val="00BC2EA4"/>
    <w:rsid w:val="00BC3436"/>
    <w:rsid w:val="00BC348F"/>
    <w:rsid w:val="00BC47BA"/>
    <w:rsid w:val="00BC52D5"/>
    <w:rsid w:val="00BC5675"/>
    <w:rsid w:val="00BD60A9"/>
    <w:rsid w:val="00BE11B6"/>
    <w:rsid w:val="00BE3797"/>
    <w:rsid w:val="00BE45C6"/>
    <w:rsid w:val="00BE6F26"/>
    <w:rsid w:val="00BF0BC0"/>
    <w:rsid w:val="00BF60E9"/>
    <w:rsid w:val="00BF72F0"/>
    <w:rsid w:val="00C00C15"/>
    <w:rsid w:val="00C03B24"/>
    <w:rsid w:val="00C041C7"/>
    <w:rsid w:val="00C074E7"/>
    <w:rsid w:val="00C07CFF"/>
    <w:rsid w:val="00C27AA8"/>
    <w:rsid w:val="00C37B04"/>
    <w:rsid w:val="00C40C5E"/>
    <w:rsid w:val="00C42CC3"/>
    <w:rsid w:val="00C440D8"/>
    <w:rsid w:val="00C44387"/>
    <w:rsid w:val="00C44F43"/>
    <w:rsid w:val="00C47903"/>
    <w:rsid w:val="00C562B4"/>
    <w:rsid w:val="00C664D3"/>
    <w:rsid w:val="00C67FF1"/>
    <w:rsid w:val="00C73DF6"/>
    <w:rsid w:val="00C82D37"/>
    <w:rsid w:val="00C85ACF"/>
    <w:rsid w:val="00C85BC5"/>
    <w:rsid w:val="00C95CC1"/>
    <w:rsid w:val="00CA09F3"/>
    <w:rsid w:val="00CA0E74"/>
    <w:rsid w:val="00CB08A0"/>
    <w:rsid w:val="00CB26B9"/>
    <w:rsid w:val="00CB4054"/>
    <w:rsid w:val="00CB6B30"/>
    <w:rsid w:val="00CC1C46"/>
    <w:rsid w:val="00CC3769"/>
    <w:rsid w:val="00CC6917"/>
    <w:rsid w:val="00CE0CB3"/>
    <w:rsid w:val="00CE5EE8"/>
    <w:rsid w:val="00CF1B9F"/>
    <w:rsid w:val="00CF3D2C"/>
    <w:rsid w:val="00CF6F0F"/>
    <w:rsid w:val="00CF7876"/>
    <w:rsid w:val="00D00362"/>
    <w:rsid w:val="00D128B5"/>
    <w:rsid w:val="00D24474"/>
    <w:rsid w:val="00D27337"/>
    <w:rsid w:val="00D30136"/>
    <w:rsid w:val="00D324C2"/>
    <w:rsid w:val="00D33F38"/>
    <w:rsid w:val="00D37036"/>
    <w:rsid w:val="00D376B2"/>
    <w:rsid w:val="00D37FB3"/>
    <w:rsid w:val="00D42B5A"/>
    <w:rsid w:val="00D4422C"/>
    <w:rsid w:val="00D44B17"/>
    <w:rsid w:val="00D46105"/>
    <w:rsid w:val="00D4654A"/>
    <w:rsid w:val="00D518D8"/>
    <w:rsid w:val="00D53EF6"/>
    <w:rsid w:val="00D62116"/>
    <w:rsid w:val="00D639B8"/>
    <w:rsid w:val="00D7344D"/>
    <w:rsid w:val="00D74EA2"/>
    <w:rsid w:val="00D926A4"/>
    <w:rsid w:val="00D9681C"/>
    <w:rsid w:val="00D97F1D"/>
    <w:rsid w:val="00DA328B"/>
    <w:rsid w:val="00DA42A0"/>
    <w:rsid w:val="00DB598D"/>
    <w:rsid w:val="00DC0039"/>
    <w:rsid w:val="00DC1668"/>
    <w:rsid w:val="00DC2034"/>
    <w:rsid w:val="00DC4D87"/>
    <w:rsid w:val="00DC7960"/>
    <w:rsid w:val="00DD5843"/>
    <w:rsid w:val="00DE1FEF"/>
    <w:rsid w:val="00DE5EDB"/>
    <w:rsid w:val="00DF0320"/>
    <w:rsid w:val="00DF3268"/>
    <w:rsid w:val="00DF3F31"/>
    <w:rsid w:val="00DF47DF"/>
    <w:rsid w:val="00E04E87"/>
    <w:rsid w:val="00E051CC"/>
    <w:rsid w:val="00E061F2"/>
    <w:rsid w:val="00E06DCD"/>
    <w:rsid w:val="00E122DD"/>
    <w:rsid w:val="00E12C78"/>
    <w:rsid w:val="00E137C4"/>
    <w:rsid w:val="00E15B0B"/>
    <w:rsid w:val="00E20B86"/>
    <w:rsid w:val="00E31775"/>
    <w:rsid w:val="00E3361B"/>
    <w:rsid w:val="00E45AA5"/>
    <w:rsid w:val="00E47181"/>
    <w:rsid w:val="00E516ED"/>
    <w:rsid w:val="00E608C6"/>
    <w:rsid w:val="00E60961"/>
    <w:rsid w:val="00E618E7"/>
    <w:rsid w:val="00E6310F"/>
    <w:rsid w:val="00E7725D"/>
    <w:rsid w:val="00E87880"/>
    <w:rsid w:val="00E95F6C"/>
    <w:rsid w:val="00E97719"/>
    <w:rsid w:val="00EA4803"/>
    <w:rsid w:val="00EA7BCB"/>
    <w:rsid w:val="00EB5A4C"/>
    <w:rsid w:val="00EB726E"/>
    <w:rsid w:val="00EC2835"/>
    <w:rsid w:val="00EC32D4"/>
    <w:rsid w:val="00EC7427"/>
    <w:rsid w:val="00EC75BB"/>
    <w:rsid w:val="00EC7F16"/>
    <w:rsid w:val="00ED2B6B"/>
    <w:rsid w:val="00ED6BD3"/>
    <w:rsid w:val="00EE1F41"/>
    <w:rsid w:val="00EF0B4C"/>
    <w:rsid w:val="00EF5FA9"/>
    <w:rsid w:val="00EF7331"/>
    <w:rsid w:val="00F00EDE"/>
    <w:rsid w:val="00F03F08"/>
    <w:rsid w:val="00F138EF"/>
    <w:rsid w:val="00F1689A"/>
    <w:rsid w:val="00F211D6"/>
    <w:rsid w:val="00F24505"/>
    <w:rsid w:val="00F24B85"/>
    <w:rsid w:val="00F25935"/>
    <w:rsid w:val="00F26BBF"/>
    <w:rsid w:val="00F275B0"/>
    <w:rsid w:val="00F30979"/>
    <w:rsid w:val="00F31D41"/>
    <w:rsid w:val="00F32F2E"/>
    <w:rsid w:val="00F33347"/>
    <w:rsid w:val="00F34F86"/>
    <w:rsid w:val="00F352D1"/>
    <w:rsid w:val="00F360C4"/>
    <w:rsid w:val="00F42FCA"/>
    <w:rsid w:val="00F536CE"/>
    <w:rsid w:val="00F55CC4"/>
    <w:rsid w:val="00F57E61"/>
    <w:rsid w:val="00F63E04"/>
    <w:rsid w:val="00F67F1B"/>
    <w:rsid w:val="00F746FC"/>
    <w:rsid w:val="00F806EC"/>
    <w:rsid w:val="00F82512"/>
    <w:rsid w:val="00F900BC"/>
    <w:rsid w:val="00F943BF"/>
    <w:rsid w:val="00F95602"/>
    <w:rsid w:val="00F97876"/>
    <w:rsid w:val="00FA4E52"/>
    <w:rsid w:val="00FA5D8C"/>
    <w:rsid w:val="00FB1A26"/>
    <w:rsid w:val="00FB6E32"/>
    <w:rsid w:val="00FC0186"/>
    <w:rsid w:val="00FC303E"/>
    <w:rsid w:val="00FC40B4"/>
    <w:rsid w:val="00FC51E8"/>
    <w:rsid w:val="00FC6EF9"/>
    <w:rsid w:val="00FD318D"/>
    <w:rsid w:val="00FD3883"/>
    <w:rsid w:val="00FD41C9"/>
    <w:rsid w:val="00FE17CA"/>
    <w:rsid w:val="00FE2490"/>
    <w:rsid w:val="00FE4647"/>
    <w:rsid w:val="00FE4E26"/>
    <w:rsid w:val="00FE5BA6"/>
    <w:rsid w:val="00FE5E7B"/>
    <w:rsid w:val="00FE726A"/>
    <w:rsid w:val="00FF6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A98"/>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76967"/>
    <w:pPr>
      <w:spacing w:after="0" w:line="240" w:lineRule="auto"/>
      <w:ind w:left="720"/>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376</Words>
  <Characters>2145</Characters>
  <Application>Microsoft Office Word</Application>
  <DocSecurity>0</DocSecurity>
  <Lines>0</Lines>
  <Paragraphs>0</Paragraphs>
  <ScaleCrop>false</ScaleCrop>
  <Company>RePack by SPecialiST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AD2gori12</dc:creator>
  <cp:keywords/>
  <dc:description/>
  <cp:lastModifiedBy>nvaradashvili</cp:lastModifiedBy>
  <cp:revision>3</cp:revision>
  <dcterms:created xsi:type="dcterms:W3CDTF">2014-12-10T05:30:00Z</dcterms:created>
  <dcterms:modified xsi:type="dcterms:W3CDTF">2014-12-25T06:01:00Z</dcterms:modified>
</cp:coreProperties>
</file>