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1BD" w:rsidRPr="001E382B" w:rsidRDefault="006871BD" w:rsidP="001E382B">
      <w:pPr>
        <w:jc w:val="center"/>
        <w:rPr>
          <w:rFonts w:ascii="Sylfaen" w:hAnsi="Sylfaen" w:cs="Sylfaen"/>
          <w:b/>
          <w:bCs/>
          <w:lang w:val="ka-GE"/>
        </w:rPr>
      </w:pPr>
      <w:r w:rsidRPr="001E382B">
        <w:rPr>
          <w:rFonts w:ascii="Sylfaen" w:hAnsi="Sylfaen" w:cs="Sylfaen"/>
          <w:b/>
          <w:bCs/>
          <w:lang w:val="ka-GE"/>
        </w:rPr>
        <w:t>ქალაქ წალენჯიხის №6 საჯარო სკოლის 2014 წლის ანგარიში</w:t>
      </w:r>
    </w:p>
    <w:p w:rsidR="006871BD" w:rsidRPr="001E382B" w:rsidRDefault="006871BD" w:rsidP="001E382B">
      <w:pPr>
        <w:jc w:val="center"/>
        <w:rPr>
          <w:rFonts w:ascii="Sylfaen" w:hAnsi="Sylfaen" w:cs="Sylfaen"/>
          <w:b/>
          <w:bCs/>
          <w:lang w:val="ka-GE"/>
        </w:rPr>
      </w:pPr>
    </w:p>
    <w:p w:rsidR="006871BD" w:rsidRPr="001E382B" w:rsidRDefault="006871BD" w:rsidP="001E382B">
      <w:pPr>
        <w:pStyle w:val="ListParagraph"/>
        <w:tabs>
          <w:tab w:val="left" w:pos="1980"/>
        </w:tabs>
        <w:ind w:left="0"/>
        <w:jc w:val="center"/>
        <w:rPr>
          <w:rFonts w:ascii="Sylfaen" w:hAnsi="Sylfaen" w:cs="Sylfaen"/>
          <w:b/>
          <w:bCs/>
          <w:lang w:val="ka-GE"/>
        </w:rPr>
      </w:pPr>
      <w:r w:rsidRPr="001E382B">
        <w:rPr>
          <w:rFonts w:ascii="Sylfaen" w:hAnsi="Sylfaen" w:cs="Sylfaen"/>
          <w:b/>
          <w:bCs/>
          <w:lang w:val="ka-GE"/>
        </w:rPr>
        <w:t>წარმოგიდგენთ სსიპ - ქალაქ წალენჯიხის №6 საჯარო სკოლის 2014 წლის ანგარიშს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6871BD" w:rsidRPr="001E382B" w:rsidRDefault="006871BD" w:rsidP="001E382B">
      <w:pPr>
        <w:pStyle w:val="ListParagraph"/>
        <w:tabs>
          <w:tab w:val="left" w:pos="1980"/>
        </w:tabs>
        <w:ind w:left="0"/>
        <w:jc w:val="center"/>
        <w:rPr>
          <w:rFonts w:ascii="Sylfaen" w:hAnsi="Sylfaen" w:cs="Sylfaen"/>
          <w:b/>
          <w:bCs/>
          <w:lang w:val="ka-GE"/>
        </w:rPr>
      </w:pPr>
    </w:p>
    <w:p w:rsidR="006871BD" w:rsidRPr="001E382B" w:rsidRDefault="006871BD" w:rsidP="009A4A10">
      <w:pPr>
        <w:pStyle w:val="ListParagraph"/>
        <w:tabs>
          <w:tab w:val="left" w:pos="1980"/>
        </w:tabs>
        <w:ind w:left="0" w:firstLine="540"/>
        <w:jc w:val="both"/>
        <w:rPr>
          <w:rFonts w:ascii="Sylfaen" w:hAnsi="Sylfaen" w:cs="Sylfaen"/>
          <w:lang w:val="ka-GE"/>
        </w:rPr>
      </w:pPr>
      <w:r w:rsidRPr="001E382B">
        <w:rPr>
          <w:rFonts w:ascii="Sylfaen" w:hAnsi="Sylfaen" w:cs="Sylfaen"/>
          <w:lang w:val="ka-GE"/>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 ქალაქ წალენჯიხის № 6 საჯარო სკოლის 2014 წლის ანგარიშს:</w:t>
      </w:r>
    </w:p>
    <w:p w:rsidR="006871BD" w:rsidRPr="001E382B" w:rsidRDefault="006871BD" w:rsidP="009A4A10">
      <w:pPr>
        <w:pStyle w:val="ListParagraph"/>
        <w:tabs>
          <w:tab w:val="left" w:pos="1980"/>
        </w:tabs>
        <w:ind w:left="0" w:firstLine="540"/>
        <w:jc w:val="both"/>
        <w:rPr>
          <w:rFonts w:ascii="Sylfaen" w:hAnsi="Sylfaen" w:cs="Sylfaen"/>
          <w:lang w:val="ka-GE"/>
        </w:rPr>
      </w:pPr>
    </w:p>
    <w:p w:rsidR="006871BD" w:rsidRPr="001E382B" w:rsidRDefault="006871BD" w:rsidP="009A4A10">
      <w:pPr>
        <w:pStyle w:val="ListParagraph"/>
        <w:tabs>
          <w:tab w:val="left" w:pos="1980"/>
        </w:tabs>
        <w:ind w:left="0" w:firstLine="540"/>
        <w:jc w:val="both"/>
        <w:rPr>
          <w:rFonts w:ascii="Sylfaen" w:hAnsi="Sylfaen" w:cs="Sylfaen"/>
          <w:lang w:val="ka-GE"/>
        </w:rPr>
      </w:pPr>
      <w:r w:rsidRPr="001E382B">
        <w:rPr>
          <w:rFonts w:ascii="Sylfaen" w:hAnsi="Sylfaen" w:cs="Sylfaen"/>
          <w:lang w:val="ka-GE"/>
        </w:rPr>
        <w:t xml:space="preserve">ა) სკოლაში სულ 3 მოთხოვნა შემოვიდა საჯარო ინფორმაციის გაცემის მოთხოვნის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 </w:t>
      </w:r>
    </w:p>
    <w:p w:rsidR="006871BD" w:rsidRPr="001E382B" w:rsidRDefault="006871BD" w:rsidP="009A4A10">
      <w:pPr>
        <w:pStyle w:val="ListParagraph"/>
        <w:tabs>
          <w:tab w:val="left" w:pos="1980"/>
        </w:tabs>
        <w:ind w:left="0" w:firstLine="540"/>
        <w:jc w:val="both"/>
        <w:rPr>
          <w:rFonts w:ascii="Sylfaen" w:hAnsi="Sylfaen" w:cs="Sylfaen"/>
          <w:lang w:val="ka-GE"/>
        </w:rPr>
      </w:pPr>
    </w:p>
    <w:p w:rsidR="006871BD" w:rsidRPr="001E382B" w:rsidRDefault="006871BD" w:rsidP="009A4A10">
      <w:pPr>
        <w:pStyle w:val="ListParagraph"/>
        <w:tabs>
          <w:tab w:val="left" w:pos="1980"/>
        </w:tabs>
        <w:ind w:left="0" w:firstLine="540"/>
        <w:jc w:val="both"/>
        <w:rPr>
          <w:rFonts w:ascii="Sylfaen" w:hAnsi="Sylfaen" w:cs="Sylfaen"/>
          <w:lang w:val="ka-GE"/>
        </w:rPr>
      </w:pPr>
      <w:r w:rsidRPr="001E382B">
        <w:rPr>
          <w:rFonts w:ascii="Sylfaen" w:hAnsi="Sylfaen" w:cs="Sylfaen"/>
          <w:lang w:val="ka-GE"/>
        </w:rPr>
        <w:t xml:space="preserve">ბ) დაკმაყოფილდა 0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 </w:t>
      </w:r>
    </w:p>
    <w:p w:rsidR="006871BD" w:rsidRPr="001E382B" w:rsidRDefault="006871BD" w:rsidP="009A4A10">
      <w:pPr>
        <w:pStyle w:val="ListParagraph"/>
        <w:tabs>
          <w:tab w:val="left" w:pos="1980"/>
        </w:tabs>
        <w:ind w:left="0" w:firstLine="540"/>
        <w:jc w:val="both"/>
        <w:rPr>
          <w:rFonts w:ascii="Sylfaen" w:hAnsi="Sylfaen" w:cs="Sylfaen"/>
          <w:lang w:val="ka-GE"/>
        </w:rPr>
      </w:pPr>
      <w:r w:rsidRPr="001E382B">
        <w:rPr>
          <w:rFonts w:ascii="Sylfaen" w:hAnsi="Sylfaen" w:cs="Sylfaen"/>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6871BD" w:rsidRPr="001E382B" w:rsidRDefault="006871BD" w:rsidP="009A4A10">
      <w:pPr>
        <w:pStyle w:val="ListParagraph"/>
        <w:tabs>
          <w:tab w:val="left" w:pos="1980"/>
        </w:tabs>
        <w:ind w:left="0" w:firstLine="540"/>
        <w:jc w:val="both"/>
        <w:rPr>
          <w:rFonts w:ascii="Sylfaen" w:hAnsi="Sylfaen" w:cs="Sylfaen"/>
          <w:lang w:val="ka-GE"/>
        </w:rPr>
      </w:pPr>
    </w:p>
    <w:p w:rsidR="006871BD" w:rsidRPr="001E382B" w:rsidRDefault="006871BD" w:rsidP="009A4A10">
      <w:pPr>
        <w:pStyle w:val="ListParagraph"/>
        <w:tabs>
          <w:tab w:val="left" w:pos="0"/>
        </w:tabs>
        <w:ind w:left="0" w:firstLine="540"/>
        <w:jc w:val="both"/>
        <w:rPr>
          <w:rFonts w:ascii="Sylfaen" w:hAnsi="Sylfaen" w:cs="Sylfaen"/>
          <w:lang w:val="ka-GE"/>
        </w:rPr>
      </w:pPr>
      <w:r w:rsidRPr="001E382B">
        <w:rPr>
          <w:rFonts w:ascii="Sylfaen" w:hAnsi="Sylfaen" w:cs="Sylfaen"/>
          <w:lang w:val="ka-GE"/>
        </w:rPr>
        <w:t>დ) 2014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6871BD" w:rsidRPr="001E382B" w:rsidRDefault="006871BD" w:rsidP="009A4A10">
      <w:pPr>
        <w:pStyle w:val="ListParagraph"/>
        <w:tabs>
          <w:tab w:val="left" w:pos="0"/>
        </w:tabs>
        <w:ind w:left="0" w:firstLine="540"/>
        <w:jc w:val="both"/>
        <w:rPr>
          <w:rFonts w:ascii="Sylfaen" w:hAnsi="Sylfaen" w:cs="Sylfaen"/>
          <w:lang w:val="ka-GE"/>
        </w:rPr>
      </w:pPr>
    </w:p>
    <w:p w:rsidR="006871BD" w:rsidRPr="001E382B" w:rsidRDefault="006871BD" w:rsidP="009A4A10">
      <w:pPr>
        <w:pStyle w:val="ListParagraph"/>
        <w:tabs>
          <w:tab w:val="left" w:pos="0"/>
        </w:tabs>
        <w:ind w:left="0" w:firstLine="540"/>
        <w:jc w:val="both"/>
        <w:rPr>
          <w:rFonts w:ascii="Sylfaen" w:hAnsi="Sylfaen" w:cs="Sylfaen"/>
          <w:lang w:val="ka-GE"/>
        </w:rPr>
      </w:pPr>
      <w:r w:rsidRPr="001E382B">
        <w:rPr>
          <w:rFonts w:ascii="Sylfaen" w:hAnsi="Sylfaen" w:cs="Sylfaen"/>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6871BD" w:rsidRPr="001E382B" w:rsidRDefault="006871BD" w:rsidP="009A4A10">
      <w:pPr>
        <w:pStyle w:val="ListParagraph"/>
        <w:tabs>
          <w:tab w:val="left" w:pos="0"/>
        </w:tabs>
        <w:ind w:left="0" w:firstLine="540"/>
        <w:jc w:val="both"/>
        <w:rPr>
          <w:rFonts w:ascii="Sylfaen" w:hAnsi="Sylfaen" w:cs="Sylfaen"/>
          <w:lang w:val="ka-GE"/>
        </w:rPr>
      </w:pPr>
    </w:p>
    <w:p w:rsidR="006871BD" w:rsidRPr="001E382B" w:rsidRDefault="006871BD" w:rsidP="009A4A10">
      <w:pPr>
        <w:pStyle w:val="ListParagraph"/>
        <w:tabs>
          <w:tab w:val="left" w:pos="0"/>
        </w:tabs>
        <w:ind w:left="0" w:firstLine="540"/>
        <w:jc w:val="both"/>
        <w:rPr>
          <w:rFonts w:ascii="Sylfaen" w:hAnsi="Sylfaen" w:cs="Sylfaen"/>
          <w:lang w:val="ka-GE"/>
        </w:rPr>
      </w:pPr>
      <w:r w:rsidRPr="001E382B">
        <w:rPr>
          <w:rFonts w:ascii="Sylfaen" w:hAnsi="Sylfaen" w:cs="Sylfaen"/>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შესახება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6871BD" w:rsidRPr="001E382B" w:rsidRDefault="006871BD" w:rsidP="009A4A10">
      <w:pPr>
        <w:pStyle w:val="ListParagraph"/>
        <w:tabs>
          <w:tab w:val="left" w:pos="0"/>
        </w:tabs>
        <w:ind w:left="0" w:firstLine="540"/>
        <w:jc w:val="both"/>
        <w:rPr>
          <w:rFonts w:ascii="Sylfaen" w:hAnsi="Sylfaen" w:cs="Sylfaen"/>
          <w:lang w:val="ka-GE"/>
        </w:rPr>
      </w:pPr>
    </w:p>
    <w:p w:rsidR="006871BD" w:rsidRPr="001E382B" w:rsidRDefault="006871BD" w:rsidP="009A4A10">
      <w:pPr>
        <w:pStyle w:val="ListParagraph"/>
        <w:tabs>
          <w:tab w:val="left" w:pos="0"/>
        </w:tabs>
        <w:ind w:left="0" w:firstLine="540"/>
        <w:jc w:val="both"/>
        <w:rPr>
          <w:rFonts w:ascii="Sylfaen" w:hAnsi="Sylfaen" w:cs="Sylfaen"/>
          <w:lang w:val="ka-GE"/>
        </w:rPr>
      </w:pPr>
    </w:p>
    <w:p w:rsidR="006871BD" w:rsidRPr="001E382B" w:rsidRDefault="006871BD" w:rsidP="009A4A10">
      <w:pPr>
        <w:pStyle w:val="ListParagraph"/>
        <w:tabs>
          <w:tab w:val="left" w:pos="0"/>
        </w:tabs>
        <w:ind w:left="0" w:firstLine="540"/>
        <w:jc w:val="both"/>
        <w:rPr>
          <w:rFonts w:ascii="Sylfaen" w:hAnsi="Sylfaen" w:cs="Sylfaen"/>
          <w:sz w:val="22"/>
          <w:szCs w:val="22"/>
          <w:lang w:val="ka-GE"/>
        </w:rPr>
      </w:pPr>
      <w:r w:rsidRPr="001E382B">
        <w:rPr>
          <w:rFonts w:ascii="Sylfaen" w:hAnsi="Sylfaen" w:cs="Sylfaen"/>
          <w:sz w:val="22"/>
          <w:szCs w:val="22"/>
          <w:lang w:val="ka-GE"/>
        </w:rPr>
        <w:t>ამასთან სკოლის 2014 წლის წლიურ ანგარიშს წარმოგიდგენთ ცხრილის ფორმით:</w:t>
      </w:r>
    </w:p>
    <w:p w:rsidR="006871BD" w:rsidRPr="001E382B" w:rsidRDefault="006871BD" w:rsidP="009A4A10">
      <w:pPr>
        <w:pStyle w:val="ListParagraph"/>
        <w:tabs>
          <w:tab w:val="left" w:pos="0"/>
        </w:tabs>
        <w:ind w:left="0" w:firstLine="540"/>
        <w:jc w:val="both"/>
        <w:rPr>
          <w:rFonts w:ascii="Sylfaen" w:hAnsi="Sylfaen" w:cs="Sylfaen"/>
          <w:sz w:val="22"/>
          <w:szCs w:val="22"/>
          <w:lang w:val="ka-GE"/>
        </w:rPr>
      </w:pPr>
    </w:p>
    <w:p w:rsidR="006871BD" w:rsidRPr="001E382B" w:rsidRDefault="006871BD" w:rsidP="009A4A1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Sylfaen" w:hAnsi="Sylfaen" w:cs="Sylfaen"/>
          <w:sz w:val="22"/>
          <w:szCs w:val="22"/>
          <w:lang w:val="ka-G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1"/>
        <w:gridCol w:w="2016"/>
      </w:tblGrid>
      <w:tr w:rsidR="006871BD" w:rsidRPr="001E382B">
        <w:trPr>
          <w:trHeight w:val="338"/>
        </w:trPr>
        <w:tc>
          <w:tcPr>
            <w:tcW w:w="6411" w:type="dxa"/>
          </w:tcPr>
          <w:p w:rsidR="006871BD" w:rsidRPr="001E382B" w:rsidRDefault="006871BD" w:rsidP="00FD243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ind w:left="13"/>
              <w:jc w:val="center"/>
              <w:rPr>
                <w:rFonts w:ascii="Sylfaen" w:hAnsi="Sylfaen" w:cs="Sylfaen"/>
                <w:sz w:val="22"/>
                <w:szCs w:val="22"/>
                <w:lang w:val="ka-GE"/>
              </w:rPr>
            </w:pPr>
            <w:r w:rsidRPr="001E382B">
              <w:rPr>
                <w:rFonts w:ascii="Sylfaen" w:hAnsi="Sylfaen" w:cs="Sylfaen"/>
                <w:sz w:val="22"/>
                <w:szCs w:val="22"/>
                <w:lang w:val="ka-GE"/>
              </w:rPr>
              <w:t>ანგარიში</w:t>
            </w:r>
          </w:p>
        </w:tc>
        <w:tc>
          <w:tcPr>
            <w:tcW w:w="2016" w:type="dxa"/>
          </w:tcPr>
          <w:p w:rsidR="006871BD" w:rsidRPr="001E382B" w:rsidRDefault="006871BD" w:rsidP="00FD243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ind w:left="13"/>
              <w:jc w:val="both"/>
              <w:rPr>
                <w:rFonts w:ascii="Sylfaen" w:hAnsi="Sylfaen" w:cs="Sylfaen"/>
                <w:sz w:val="22"/>
                <w:szCs w:val="22"/>
                <w:lang w:val="ka-GE"/>
              </w:rPr>
            </w:pPr>
            <w:r w:rsidRPr="001E382B">
              <w:rPr>
                <w:rFonts w:ascii="Sylfaen" w:hAnsi="Sylfaen" w:cs="Sylfaen"/>
                <w:sz w:val="22"/>
                <w:szCs w:val="22"/>
                <w:lang w:val="ka-GE"/>
              </w:rPr>
              <w:t>რაოდენობა</w:t>
            </w:r>
          </w:p>
        </w:tc>
      </w:tr>
      <w:tr w:rsidR="006871BD" w:rsidRPr="001E382B">
        <w:trPr>
          <w:trHeight w:val="212"/>
        </w:trPr>
        <w:tc>
          <w:tcPr>
            <w:tcW w:w="6411" w:type="dxa"/>
          </w:tcPr>
          <w:p w:rsidR="006871BD" w:rsidRPr="001E382B" w:rsidRDefault="006871BD" w:rsidP="00FD24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1E382B">
              <w:rPr>
                <w:rFonts w:ascii="Sylfaen" w:hAnsi="Sylfaen" w:cs="Sylfaen"/>
                <w:sz w:val="22"/>
                <w:szCs w:val="22"/>
                <w:lang w:val="ka-GE"/>
              </w:rPr>
              <w:t>მოთხოვნა საჯარო ინფორმაციის გაცემის თაობაზე</w:t>
            </w:r>
          </w:p>
        </w:tc>
        <w:tc>
          <w:tcPr>
            <w:tcW w:w="2016" w:type="dxa"/>
          </w:tcPr>
          <w:p w:rsidR="006871BD" w:rsidRPr="001E382B" w:rsidRDefault="006871BD" w:rsidP="00FD24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1E382B">
              <w:rPr>
                <w:rFonts w:ascii="Sylfaen" w:hAnsi="Sylfaen" w:cs="Sylfaen"/>
                <w:sz w:val="22"/>
                <w:szCs w:val="22"/>
                <w:lang w:val="ka-GE"/>
              </w:rPr>
              <w:t>3</w:t>
            </w:r>
          </w:p>
        </w:tc>
      </w:tr>
      <w:tr w:rsidR="006871BD" w:rsidRPr="001E382B">
        <w:trPr>
          <w:trHeight w:val="338"/>
        </w:trPr>
        <w:tc>
          <w:tcPr>
            <w:tcW w:w="6411" w:type="dxa"/>
          </w:tcPr>
          <w:p w:rsidR="006871BD" w:rsidRPr="001E382B" w:rsidRDefault="006871BD" w:rsidP="00FD24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1E382B">
              <w:rPr>
                <w:rFonts w:ascii="Sylfaen" w:hAnsi="Sylfaen" w:cs="Sylfaen"/>
                <w:sz w:val="22"/>
                <w:szCs w:val="22"/>
                <w:lang w:val="ka-GE"/>
              </w:rPr>
              <w:t>საჯარო ინფორმაციაში შესწორების შეტანის თაობაზე მოთხოვნა</w:t>
            </w:r>
          </w:p>
        </w:tc>
        <w:tc>
          <w:tcPr>
            <w:tcW w:w="2016" w:type="dxa"/>
          </w:tcPr>
          <w:p w:rsidR="006871BD" w:rsidRPr="001E382B" w:rsidRDefault="006871BD" w:rsidP="00FD24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1E382B">
              <w:rPr>
                <w:rFonts w:ascii="Sylfaen" w:hAnsi="Sylfaen" w:cs="Sylfaen"/>
                <w:sz w:val="22"/>
                <w:szCs w:val="22"/>
                <w:lang w:val="ka-GE"/>
              </w:rPr>
              <w:t>0</w:t>
            </w:r>
          </w:p>
        </w:tc>
      </w:tr>
      <w:tr w:rsidR="006871BD" w:rsidRPr="001E382B">
        <w:trPr>
          <w:trHeight w:val="563"/>
        </w:trPr>
        <w:tc>
          <w:tcPr>
            <w:tcW w:w="6411" w:type="dxa"/>
          </w:tcPr>
          <w:p w:rsidR="006871BD" w:rsidRPr="001E382B" w:rsidRDefault="006871BD" w:rsidP="00FD24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1E382B">
              <w:rPr>
                <w:rFonts w:ascii="Sylfaen" w:hAnsi="Sylfaen" w:cs="Sylfaen"/>
                <w:sz w:val="22"/>
                <w:szCs w:val="22"/>
                <w:lang w:val="ka-GE"/>
              </w:rPr>
              <w:t>საჯარო ინფორმაციის მოთხოვნაზე უარის თქმის თაობაზე მიღებული გადაწყვეტილება</w:t>
            </w:r>
          </w:p>
        </w:tc>
        <w:tc>
          <w:tcPr>
            <w:tcW w:w="2016" w:type="dxa"/>
          </w:tcPr>
          <w:p w:rsidR="006871BD" w:rsidRPr="001E382B" w:rsidRDefault="006871BD" w:rsidP="00FD24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1E382B">
              <w:rPr>
                <w:rFonts w:ascii="Sylfaen" w:hAnsi="Sylfaen" w:cs="Sylfaen"/>
                <w:sz w:val="22"/>
                <w:szCs w:val="22"/>
                <w:lang w:val="ka-GE"/>
              </w:rPr>
              <w:t>0</w:t>
            </w:r>
          </w:p>
        </w:tc>
      </w:tr>
      <w:tr w:rsidR="006871BD" w:rsidRPr="001E382B" w:rsidTr="001E382B">
        <w:trPr>
          <w:trHeight w:val="485"/>
        </w:trPr>
        <w:tc>
          <w:tcPr>
            <w:tcW w:w="6411" w:type="dxa"/>
          </w:tcPr>
          <w:p w:rsidR="006871BD" w:rsidRPr="001E382B" w:rsidRDefault="006871BD" w:rsidP="00FD24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1E382B">
              <w:rPr>
                <w:rFonts w:ascii="Sylfaen" w:hAnsi="Sylfaen" w:cs="Sylfaen"/>
                <w:sz w:val="22"/>
                <w:szCs w:val="22"/>
                <w:lang w:val="ka-GE"/>
              </w:rPr>
              <w:t>საჯარო მონაცემთა ბაზის თაობაზე მოთხოვნა</w:t>
            </w:r>
          </w:p>
        </w:tc>
        <w:tc>
          <w:tcPr>
            <w:tcW w:w="2016" w:type="dxa"/>
          </w:tcPr>
          <w:p w:rsidR="006871BD" w:rsidRPr="001E382B" w:rsidRDefault="006871BD" w:rsidP="00FD24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1E382B">
              <w:rPr>
                <w:rFonts w:ascii="Sylfaen" w:hAnsi="Sylfaen" w:cs="Sylfaen"/>
                <w:sz w:val="22"/>
                <w:szCs w:val="22"/>
                <w:lang w:val="ka-GE"/>
              </w:rPr>
              <w:t>0</w:t>
            </w:r>
          </w:p>
        </w:tc>
      </w:tr>
      <w:tr w:rsidR="006871BD" w:rsidRPr="001E382B">
        <w:trPr>
          <w:trHeight w:val="676"/>
        </w:trPr>
        <w:tc>
          <w:tcPr>
            <w:tcW w:w="6411" w:type="dxa"/>
          </w:tcPr>
          <w:p w:rsidR="006871BD" w:rsidRPr="001E382B" w:rsidRDefault="006871BD" w:rsidP="00FD24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1E382B">
              <w:rPr>
                <w:rFonts w:ascii="Sylfaen" w:hAnsi="Sylfaen" w:cs="Sylfaen"/>
                <w:sz w:val="22"/>
                <w:szCs w:val="22"/>
                <w:lang w:val="ka-GE"/>
              </w:rPr>
              <w:t>პერსონალური მონაცემების შეგროვების, დამუშავებისა და შენახვის თაობაზე მოთხოვნა</w:t>
            </w:r>
          </w:p>
        </w:tc>
        <w:tc>
          <w:tcPr>
            <w:tcW w:w="2016" w:type="dxa"/>
          </w:tcPr>
          <w:p w:rsidR="006871BD" w:rsidRPr="001E382B" w:rsidRDefault="006871BD" w:rsidP="00FD24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1E382B">
              <w:rPr>
                <w:rFonts w:ascii="Sylfaen" w:hAnsi="Sylfaen" w:cs="Sylfaen"/>
                <w:sz w:val="22"/>
                <w:szCs w:val="22"/>
                <w:lang w:val="ka-GE"/>
              </w:rPr>
              <w:t>0</w:t>
            </w:r>
          </w:p>
        </w:tc>
      </w:tr>
      <w:tr w:rsidR="006871BD" w:rsidRPr="001E382B">
        <w:trPr>
          <w:trHeight w:val="714"/>
        </w:trPr>
        <w:tc>
          <w:tcPr>
            <w:tcW w:w="6411" w:type="dxa"/>
          </w:tcPr>
          <w:p w:rsidR="006871BD" w:rsidRPr="001E382B" w:rsidRDefault="006871BD" w:rsidP="00FD24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1E382B">
              <w:rPr>
                <w:rFonts w:ascii="Sylfaen" w:hAnsi="Sylfaen" w:cs="Sylfaen"/>
                <w:sz w:val="22"/>
                <w:szCs w:val="22"/>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6" w:type="dxa"/>
          </w:tcPr>
          <w:p w:rsidR="006871BD" w:rsidRPr="001E382B" w:rsidRDefault="006871BD" w:rsidP="00FD24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1E382B">
              <w:rPr>
                <w:rFonts w:ascii="Sylfaen" w:hAnsi="Sylfaen" w:cs="Sylfaen"/>
                <w:sz w:val="22"/>
                <w:szCs w:val="22"/>
                <w:lang w:val="ka-GE"/>
              </w:rPr>
              <w:t>0</w:t>
            </w:r>
          </w:p>
        </w:tc>
      </w:tr>
      <w:tr w:rsidR="006871BD" w:rsidRPr="001E382B" w:rsidTr="001E382B">
        <w:trPr>
          <w:trHeight w:val="818"/>
        </w:trPr>
        <w:tc>
          <w:tcPr>
            <w:tcW w:w="6411" w:type="dxa"/>
          </w:tcPr>
          <w:p w:rsidR="006871BD" w:rsidRPr="001E382B" w:rsidRDefault="006871BD" w:rsidP="00FD24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1E382B">
              <w:rPr>
                <w:rFonts w:ascii="Sylfaen" w:hAnsi="Sylfaen" w:cs="Sylfaen"/>
                <w:sz w:val="22"/>
                <w:szCs w:val="22"/>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6" w:type="dxa"/>
          </w:tcPr>
          <w:p w:rsidR="006871BD" w:rsidRPr="001E382B" w:rsidRDefault="006871BD" w:rsidP="00FD24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1E382B">
              <w:rPr>
                <w:rFonts w:ascii="Sylfaen" w:hAnsi="Sylfaen" w:cs="Sylfaen"/>
                <w:sz w:val="22"/>
                <w:szCs w:val="22"/>
                <w:lang w:val="ka-GE"/>
              </w:rPr>
              <w:t>0</w:t>
            </w:r>
          </w:p>
        </w:tc>
      </w:tr>
      <w:tr w:rsidR="006871BD" w:rsidRPr="001E382B">
        <w:trPr>
          <w:trHeight w:val="1264"/>
        </w:trPr>
        <w:tc>
          <w:tcPr>
            <w:tcW w:w="6411" w:type="dxa"/>
          </w:tcPr>
          <w:p w:rsidR="006871BD" w:rsidRPr="001E382B" w:rsidRDefault="006871BD" w:rsidP="00FD24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1E382B">
              <w:rPr>
                <w:rFonts w:ascii="Sylfaen" w:hAnsi="Sylfaen" w:cs="Sylfaen"/>
                <w:sz w:val="22"/>
                <w:szCs w:val="22"/>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6" w:type="dxa"/>
          </w:tcPr>
          <w:p w:rsidR="006871BD" w:rsidRPr="001E382B" w:rsidRDefault="006871BD" w:rsidP="00FD24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2"/>
                <w:szCs w:val="22"/>
                <w:lang w:val="ka-GE"/>
              </w:rPr>
            </w:pPr>
            <w:r w:rsidRPr="001E382B">
              <w:rPr>
                <w:rFonts w:ascii="Sylfaen" w:hAnsi="Sylfaen" w:cs="Sylfaen"/>
                <w:sz w:val="22"/>
                <w:szCs w:val="22"/>
                <w:lang w:val="ka-GE"/>
              </w:rPr>
              <w:t>0</w:t>
            </w:r>
          </w:p>
        </w:tc>
      </w:tr>
    </w:tbl>
    <w:p w:rsidR="006871BD" w:rsidRPr="001E382B" w:rsidRDefault="006871BD" w:rsidP="009A4A1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sz w:val="22"/>
          <w:szCs w:val="22"/>
          <w:lang w:val="ka-GE"/>
        </w:rPr>
      </w:pPr>
    </w:p>
    <w:p w:rsidR="006871BD" w:rsidRPr="001E382B" w:rsidRDefault="006871BD" w:rsidP="009A4A1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b/>
          <w:bCs/>
          <w:sz w:val="22"/>
          <w:szCs w:val="22"/>
          <w:lang w:val="ka-GE"/>
        </w:rPr>
      </w:pPr>
      <w:r w:rsidRPr="001E382B">
        <w:rPr>
          <w:rFonts w:ascii="Sylfaen" w:hAnsi="Sylfaen" w:cs="Sylfaen"/>
          <w:b/>
          <w:bCs/>
          <w:sz w:val="22"/>
          <w:szCs w:val="22"/>
          <w:lang w:val="ka-GE"/>
        </w:rPr>
        <w:t xml:space="preserve">სსიპ - ქალაქ  წალენჯიხის №6  საჯარო </w:t>
      </w:r>
    </w:p>
    <w:p w:rsidR="006871BD" w:rsidRPr="001E382B" w:rsidRDefault="006871BD" w:rsidP="009A4A1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b/>
          <w:bCs/>
          <w:sz w:val="22"/>
          <w:szCs w:val="22"/>
          <w:lang w:val="ka-GE"/>
        </w:rPr>
      </w:pPr>
      <w:r w:rsidRPr="001E382B">
        <w:rPr>
          <w:rFonts w:ascii="Sylfaen" w:hAnsi="Sylfaen" w:cs="Sylfaen"/>
          <w:b/>
          <w:bCs/>
          <w:sz w:val="22"/>
          <w:szCs w:val="22"/>
          <w:lang w:val="ka-GE"/>
        </w:rPr>
        <w:t xml:space="preserve">სკოლის დირექტორის მ.შ </w:t>
      </w:r>
      <w:r w:rsidRPr="001E382B">
        <w:rPr>
          <w:rFonts w:ascii="Sylfaen" w:hAnsi="Sylfaen" w:cs="Sylfaen"/>
          <w:b/>
          <w:bCs/>
          <w:sz w:val="22"/>
          <w:szCs w:val="22"/>
          <w:lang w:val="ka-GE"/>
        </w:rPr>
        <w:tab/>
      </w:r>
      <w:r w:rsidRPr="001E382B">
        <w:rPr>
          <w:rFonts w:ascii="Sylfaen" w:hAnsi="Sylfaen" w:cs="Sylfaen"/>
          <w:b/>
          <w:bCs/>
          <w:sz w:val="22"/>
          <w:szCs w:val="22"/>
          <w:lang w:val="ka-GE"/>
        </w:rPr>
        <w:tab/>
      </w:r>
      <w:r w:rsidRPr="001E382B">
        <w:rPr>
          <w:rFonts w:ascii="Sylfaen" w:hAnsi="Sylfaen" w:cs="Sylfaen"/>
          <w:b/>
          <w:bCs/>
          <w:sz w:val="22"/>
          <w:szCs w:val="22"/>
          <w:lang w:val="ka-GE"/>
        </w:rPr>
        <w:tab/>
      </w:r>
      <w:r w:rsidRPr="001E382B">
        <w:rPr>
          <w:rFonts w:ascii="Sylfaen" w:hAnsi="Sylfaen" w:cs="Sylfaen"/>
          <w:b/>
          <w:bCs/>
          <w:sz w:val="22"/>
          <w:szCs w:val="22"/>
          <w:lang w:val="ka-GE"/>
        </w:rPr>
        <w:tab/>
      </w:r>
      <w:r w:rsidRPr="001E382B">
        <w:rPr>
          <w:rFonts w:ascii="Sylfaen" w:hAnsi="Sylfaen" w:cs="Sylfaen"/>
          <w:b/>
          <w:bCs/>
          <w:sz w:val="22"/>
          <w:szCs w:val="22"/>
          <w:lang w:val="ka-GE"/>
        </w:rPr>
        <w:tab/>
      </w:r>
      <w:r w:rsidRPr="001E382B">
        <w:rPr>
          <w:rFonts w:ascii="Sylfaen" w:hAnsi="Sylfaen" w:cs="Sylfaen"/>
          <w:b/>
          <w:bCs/>
          <w:sz w:val="22"/>
          <w:szCs w:val="22"/>
          <w:lang w:val="ka-GE"/>
        </w:rPr>
        <w:tab/>
        <w:t>ე. ციმინტია</w:t>
      </w:r>
    </w:p>
    <w:p w:rsidR="006871BD" w:rsidRPr="001E382B" w:rsidRDefault="006871BD" w:rsidP="0014374A">
      <w:pPr>
        <w:rPr>
          <w:rFonts w:ascii="Sylfaen" w:hAnsi="Sylfaen" w:cs="Sylfaen"/>
          <w:b/>
          <w:bCs/>
          <w:sz w:val="22"/>
          <w:szCs w:val="22"/>
          <w:lang w:val="ka-GE"/>
        </w:rPr>
      </w:pPr>
    </w:p>
    <w:sectPr w:rsidR="006871BD" w:rsidRPr="001E382B" w:rsidSect="00E86352">
      <w:pgSz w:w="11906" w:h="16838"/>
      <w:pgMar w:top="1080" w:right="1286" w:bottom="630" w:left="81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D81381"/>
    <w:multiLevelType w:val="hybridMultilevel"/>
    <w:tmpl w:val="AACE1C3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66E04F2"/>
    <w:multiLevelType w:val="hybridMultilevel"/>
    <w:tmpl w:val="6F8269B0"/>
    <w:lvl w:ilvl="0" w:tplc="35CC58D6">
      <w:start w:val="1"/>
      <w:numFmt w:val="decimal"/>
      <w:lvlText w:val="%1."/>
      <w:lvlJc w:val="left"/>
      <w:pPr>
        <w:ind w:left="907" w:hanging="360"/>
      </w:pPr>
      <w:rPr>
        <w:rFonts w:hint="default"/>
      </w:rPr>
    </w:lvl>
    <w:lvl w:ilvl="1" w:tplc="04090019">
      <w:start w:val="1"/>
      <w:numFmt w:val="lowerLetter"/>
      <w:lvlText w:val="%2."/>
      <w:lvlJc w:val="left"/>
      <w:pPr>
        <w:ind w:left="1627" w:hanging="360"/>
      </w:pPr>
    </w:lvl>
    <w:lvl w:ilvl="2" w:tplc="0409001B">
      <w:start w:val="1"/>
      <w:numFmt w:val="lowerRoman"/>
      <w:lvlText w:val="%3."/>
      <w:lvlJc w:val="right"/>
      <w:pPr>
        <w:ind w:left="2347" w:hanging="180"/>
      </w:pPr>
    </w:lvl>
    <w:lvl w:ilvl="3" w:tplc="0409000F">
      <w:start w:val="1"/>
      <w:numFmt w:val="decimal"/>
      <w:lvlText w:val="%4."/>
      <w:lvlJc w:val="left"/>
      <w:pPr>
        <w:ind w:left="3067" w:hanging="360"/>
      </w:pPr>
    </w:lvl>
    <w:lvl w:ilvl="4" w:tplc="04090019">
      <w:start w:val="1"/>
      <w:numFmt w:val="lowerLetter"/>
      <w:lvlText w:val="%5."/>
      <w:lvlJc w:val="left"/>
      <w:pPr>
        <w:ind w:left="3787" w:hanging="360"/>
      </w:pPr>
    </w:lvl>
    <w:lvl w:ilvl="5" w:tplc="0409001B">
      <w:start w:val="1"/>
      <w:numFmt w:val="lowerRoman"/>
      <w:lvlText w:val="%6."/>
      <w:lvlJc w:val="right"/>
      <w:pPr>
        <w:ind w:left="4507" w:hanging="180"/>
      </w:pPr>
    </w:lvl>
    <w:lvl w:ilvl="6" w:tplc="0409000F">
      <w:start w:val="1"/>
      <w:numFmt w:val="decimal"/>
      <w:lvlText w:val="%7."/>
      <w:lvlJc w:val="left"/>
      <w:pPr>
        <w:ind w:left="5227" w:hanging="360"/>
      </w:pPr>
    </w:lvl>
    <w:lvl w:ilvl="7" w:tplc="04090019">
      <w:start w:val="1"/>
      <w:numFmt w:val="lowerLetter"/>
      <w:lvlText w:val="%8."/>
      <w:lvlJc w:val="left"/>
      <w:pPr>
        <w:ind w:left="5947" w:hanging="360"/>
      </w:pPr>
    </w:lvl>
    <w:lvl w:ilvl="8" w:tplc="0409001B">
      <w:start w:val="1"/>
      <w:numFmt w:val="lowerRoman"/>
      <w:lvlText w:val="%9."/>
      <w:lvlJc w:val="right"/>
      <w:pPr>
        <w:ind w:left="6667" w:hanging="180"/>
      </w:pPr>
    </w:lvl>
  </w:abstractNum>
  <w:abstractNum w:abstractNumId="2">
    <w:nsid w:val="34F42A1C"/>
    <w:multiLevelType w:val="hybridMultilevel"/>
    <w:tmpl w:val="30B03D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35566A57"/>
    <w:multiLevelType w:val="hybridMultilevel"/>
    <w:tmpl w:val="E4541A6A"/>
    <w:lvl w:ilvl="0" w:tplc="DB5E69B0">
      <w:start w:val="1"/>
      <w:numFmt w:val="decimal"/>
      <w:lvlText w:val="%1."/>
      <w:lvlJc w:val="left"/>
      <w:pPr>
        <w:ind w:left="1267" w:hanging="360"/>
      </w:pPr>
      <w:rPr>
        <w:rFonts w:hint="default"/>
      </w:rPr>
    </w:lvl>
    <w:lvl w:ilvl="1" w:tplc="04090019">
      <w:start w:val="1"/>
      <w:numFmt w:val="lowerLetter"/>
      <w:lvlText w:val="%2."/>
      <w:lvlJc w:val="left"/>
      <w:pPr>
        <w:ind w:left="1987" w:hanging="360"/>
      </w:pPr>
    </w:lvl>
    <w:lvl w:ilvl="2" w:tplc="0409001B">
      <w:start w:val="1"/>
      <w:numFmt w:val="lowerRoman"/>
      <w:lvlText w:val="%3."/>
      <w:lvlJc w:val="right"/>
      <w:pPr>
        <w:ind w:left="2707" w:hanging="180"/>
      </w:pPr>
    </w:lvl>
    <w:lvl w:ilvl="3" w:tplc="0409000F">
      <w:start w:val="1"/>
      <w:numFmt w:val="decimal"/>
      <w:lvlText w:val="%4."/>
      <w:lvlJc w:val="left"/>
      <w:pPr>
        <w:ind w:left="3427" w:hanging="360"/>
      </w:pPr>
    </w:lvl>
    <w:lvl w:ilvl="4" w:tplc="04090019">
      <w:start w:val="1"/>
      <w:numFmt w:val="lowerLetter"/>
      <w:lvlText w:val="%5."/>
      <w:lvlJc w:val="left"/>
      <w:pPr>
        <w:ind w:left="4147" w:hanging="360"/>
      </w:pPr>
    </w:lvl>
    <w:lvl w:ilvl="5" w:tplc="0409001B">
      <w:start w:val="1"/>
      <w:numFmt w:val="lowerRoman"/>
      <w:lvlText w:val="%6."/>
      <w:lvlJc w:val="right"/>
      <w:pPr>
        <w:ind w:left="4867" w:hanging="180"/>
      </w:pPr>
    </w:lvl>
    <w:lvl w:ilvl="6" w:tplc="0409000F">
      <w:start w:val="1"/>
      <w:numFmt w:val="decimal"/>
      <w:lvlText w:val="%7."/>
      <w:lvlJc w:val="left"/>
      <w:pPr>
        <w:ind w:left="5587" w:hanging="360"/>
      </w:pPr>
    </w:lvl>
    <w:lvl w:ilvl="7" w:tplc="04090019">
      <w:start w:val="1"/>
      <w:numFmt w:val="lowerLetter"/>
      <w:lvlText w:val="%8."/>
      <w:lvlJc w:val="left"/>
      <w:pPr>
        <w:ind w:left="6307" w:hanging="360"/>
      </w:pPr>
    </w:lvl>
    <w:lvl w:ilvl="8" w:tplc="0409001B">
      <w:start w:val="1"/>
      <w:numFmt w:val="lowerRoman"/>
      <w:lvlText w:val="%9."/>
      <w:lvlJc w:val="right"/>
      <w:pPr>
        <w:ind w:left="7027" w:hanging="180"/>
      </w:pPr>
    </w:lvl>
  </w:abstractNum>
  <w:abstractNum w:abstractNumId="4">
    <w:nsid w:val="5A122938"/>
    <w:multiLevelType w:val="hybridMultilevel"/>
    <w:tmpl w:val="FF6804A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nsid w:val="6EAE5317"/>
    <w:multiLevelType w:val="hybridMultilevel"/>
    <w:tmpl w:val="25602FB0"/>
    <w:lvl w:ilvl="0" w:tplc="66C652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num>
  <w:num w:numId="2">
    <w:abstractNumId w:val="4"/>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1AFC"/>
    <w:rsid w:val="00002FB0"/>
    <w:rsid w:val="00021831"/>
    <w:rsid w:val="00041D17"/>
    <w:rsid w:val="000576BD"/>
    <w:rsid w:val="0006134C"/>
    <w:rsid w:val="000673B8"/>
    <w:rsid w:val="000779C2"/>
    <w:rsid w:val="00083EA8"/>
    <w:rsid w:val="000864C7"/>
    <w:rsid w:val="00092510"/>
    <w:rsid w:val="000A7DE9"/>
    <w:rsid w:val="000B3C79"/>
    <w:rsid w:val="000C4AB7"/>
    <w:rsid w:val="000D0227"/>
    <w:rsid w:val="000E1EB0"/>
    <w:rsid w:val="000E291C"/>
    <w:rsid w:val="000E6121"/>
    <w:rsid w:val="000F6D16"/>
    <w:rsid w:val="001328E0"/>
    <w:rsid w:val="00133CB9"/>
    <w:rsid w:val="00136A70"/>
    <w:rsid w:val="0014374A"/>
    <w:rsid w:val="00143DB8"/>
    <w:rsid w:val="0014673C"/>
    <w:rsid w:val="00154A1D"/>
    <w:rsid w:val="001723A9"/>
    <w:rsid w:val="001A1DF1"/>
    <w:rsid w:val="001E382B"/>
    <w:rsid w:val="001F3922"/>
    <w:rsid w:val="001F4AEE"/>
    <w:rsid w:val="00213033"/>
    <w:rsid w:val="00214E8C"/>
    <w:rsid w:val="00220FB9"/>
    <w:rsid w:val="0024256A"/>
    <w:rsid w:val="00250434"/>
    <w:rsid w:val="00254D00"/>
    <w:rsid w:val="002624DA"/>
    <w:rsid w:val="00267FF8"/>
    <w:rsid w:val="00273F1A"/>
    <w:rsid w:val="00283E29"/>
    <w:rsid w:val="00286565"/>
    <w:rsid w:val="00294128"/>
    <w:rsid w:val="002944EA"/>
    <w:rsid w:val="002E5953"/>
    <w:rsid w:val="002F2DFF"/>
    <w:rsid w:val="002F6023"/>
    <w:rsid w:val="002F631A"/>
    <w:rsid w:val="0030451E"/>
    <w:rsid w:val="00314416"/>
    <w:rsid w:val="00315700"/>
    <w:rsid w:val="00327490"/>
    <w:rsid w:val="0033330A"/>
    <w:rsid w:val="00336EEA"/>
    <w:rsid w:val="00342175"/>
    <w:rsid w:val="003451BB"/>
    <w:rsid w:val="00351DBD"/>
    <w:rsid w:val="00354031"/>
    <w:rsid w:val="00365B23"/>
    <w:rsid w:val="00374DFD"/>
    <w:rsid w:val="00394D03"/>
    <w:rsid w:val="003A1E20"/>
    <w:rsid w:val="003A6F76"/>
    <w:rsid w:val="003F0D36"/>
    <w:rsid w:val="003F312D"/>
    <w:rsid w:val="003F71F4"/>
    <w:rsid w:val="00421C34"/>
    <w:rsid w:val="00432055"/>
    <w:rsid w:val="00482E30"/>
    <w:rsid w:val="00483FEC"/>
    <w:rsid w:val="00495394"/>
    <w:rsid w:val="004A7531"/>
    <w:rsid w:val="004B1027"/>
    <w:rsid w:val="004D7FAC"/>
    <w:rsid w:val="00530ED4"/>
    <w:rsid w:val="00547E2D"/>
    <w:rsid w:val="005556A7"/>
    <w:rsid w:val="005576CE"/>
    <w:rsid w:val="00563E7B"/>
    <w:rsid w:val="00586102"/>
    <w:rsid w:val="005901F4"/>
    <w:rsid w:val="00590522"/>
    <w:rsid w:val="00590CC1"/>
    <w:rsid w:val="005A57A5"/>
    <w:rsid w:val="005A58C4"/>
    <w:rsid w:val="005B1BCA"/>
    <w:rsid w:val="005E3494"/>
    <w:rsid w:val="005E6032"/>
    <w:rsid w:val="005F0707"/>
    <w:rsid w:val="005F0786"/>
    <w:rsid w:val="00601657"/>
    <w:rsid w:val="00611E15"/>
    <w:rsid w:val="00614EA3"/>
    <w:rsid w:val="00647E1B"/>
    <w:rsid w:val="0066125E"/>
    <w:rsid w:val="00665317"/>
    <w:rsid w:val="00673B00"/>
    <w:rsid w:val="00674A56"/>
    <w:rsid w:val="006871BD"/>
    <w:rsid w:val="00693188"/>
    <w:rsid w:val="006B3E8D"/>
    <w:rsid w:val="006D6562"/>
    <w:rsid w:val="006D6D08"/>
    <w:rsid w:val="006E6461"/>
    <w:rsid w:val="006F6CC7"/>
    <w:rsid w:val="007014EF"/>
    <w:rsid w:val="00711466"/>
    <w:rsid w:val="00715423"/>
    <w:rsid w:val="00717B5D"/>
    <w:rsid w:val="00723BEF"/>
    <w:rsid w:val="00725900"/>
    <w:rsid w:val="00744994"/>
    <w:rsid w:val="00775FC6"/>
    <w:rsid w:val="007A1D0E"/>
    <w:rsid w:val="007A4072"/>
    <w:rsid w:val="007B360C"/>
    <w:rsid w:val="007B3E63"/>
    <w:rsid w:val="007B4BF3"/>
    <w:rsid w:val="007C1CD3"/>
    <w:rsid w:val="007D5745"/>
    <w:rsid w:val="007E3DE8"/>
    <w:rsid w:val="007F1BA5"/>
    <w:rsid w:val="00801636"/>
    <w:rsid w:val="0080173A"/>
    <w:rsid w:val="00801C0E"/>
    <w:rsid w:val="00814B39"/>
    <w:rsid w:val="00824368"/>
    <w:rsid w:val="00850E4B"/>
    <w:rsid w:val="008710C3"/>
    <w:rsid w:val="00875B4A"/>
    <w:rsid w:val="0088708D"/>
    <w:rsid w:val="008953EF"/>
    <w:rsid w:val="00896928"/>
    <w:rsid w:val="008A0038"/>
    <w:rsid w:val="008C701B"/>
    <w:rsid w:val="008D3932"/>
    <w:rsid w:val="008E1239"/>
    <w:rsid w:val="008E1AFC"/>
    <w:rsid w:val="008F08CE"/>
    <w:rsid w:val="00901D59"/>
    <w:rsid w:val="00903E24"/>
    <w:rsid w:val="00906086"/>
    <w:rsid w:val="0092357E"/>
    <w:rsid w:val="00932527"/>
    <w:rsid w:val="00932EA6"/>
    <w:rsid w:val="009440E7"/>
    <w:rsid w:val="009626B6"/>
    <w:rsid w:val="009656D8"/>
    <w:rsid w:val="009664E6"/>
    <w:rsid w:val="00966CE3"/>
    <w:rsid w:val="009853D3"/>
    <w:rsid w:val="00990A3B"/>
    <w:rsid w:val="00994823"/>
    <w:rsid w:val="009A1404"/>
    <w:rsid w:val="009A4A10"/>
    <w:rsid w:val="009C20B1"/>
    <w:rsid w:val="009C5852"/>
    <w:rsid w:val="009C597A"/>
    <w:rsid w:val="009D04A8"/>
    <w:rsid w:val="009D18E9"/>
    <w:rsid w:val="009E51F2"/>
    <w:rsid w:val="009E5F7F"/>
    <w:rsid w:val="009F186F"/>
    <w:rsid w:val="009F2B16"/>
    <w:rsid w:val="009F2FBE"/>
    <w:rsid w:val="00A03C05"/>
    <w:rsid w:val="00A05D58"/>
    <w:rsid w:val="00A13F9D"/>
    <w:rsid w:val="00A20284"/>
    <w:rsid w:val="00A202CD"/>
    <w:rsid w:val="00A3277C"/>
    <w:rsid w:val="00A33E6F"/>
    <w:rsid w:val="00A45C42"/>
    <w:rsid w:val="00A630F6"/>
    <w:rsid w:val="00A679F0"/>
    <w:rsid w:val="00A96814"/>
    <w:rsid w:val="00AA3BBD"/>
    <w:rsid w:val="00AA78D3"/>
    <w:rsid w:val="00AB3A03"/>
    <w:rsid w:val="00AB65F8"/>
    <w:rsid w:val="00AB7388"/>
    <w:rsid w:val="00AC3174"/>
    <w:rsid w:val="00AC6160"/>
    <w:rsid w:val="00AF205D"/>
    <w:rsid w:val="00B003B7"/>
    <w:rsid w:val="00B12EB0"/>
    <w:rsid w:val="00B135DF"/>
    <w:rsid w:val="00B13E92"/>
    <w:rsid w:val="00B17327"/>
    <w:rsid w:val="00B24F44"/>
    <w:rsid w:val="00B36F6B"/>
    <w:rsid w:val="00B8237F"/>
    <w:rsid w:val="00B860FC"/>
    <w:rsid w:val="00B901F1"/>
    <w:rsid w:val="00B94028"/>
    <w:rsid w:val="00BA5558"/>
    <w:rsid w:val="00BB28B8"/>
    <w:rsid w:val="00BC7A5A"/>
    <w:rsid w:val="00BD0030"/>
    <w:rsid w:val="00BD1FC9"/>
    <w:rsid w:val="00BE69A8"/>
    <w:rsid w:val="00BF139F"/>
    <w:rsid w:val="00BF5486"/>
    <w:rsid w:val="00C0306F"/>
    <w:rsid w:val="00C112AE"/>
    <w:rsid w:val="00C316E3"/>
    <w:rsid w:val="00C32F72"/>
    <w:rsid w:val="00C424A2"/>
    <w:rsid w:val="00C5066F"/>
    <w:rsid w:val="00C64DDF"/>
    <w:rsid w:val="00C66DDA"/>
    <w:rsid w:val="00C756A6"/>
    <w:rsid w:val="00C76F58"/>
    <w:rsid w:val="00C85499"/>
    <w:rsid w:val="00C86AB0"/>
    <w:rsid w:val="00C93E1B"/>
    <w:rsid w:val="00CA184C"/>
    <w:rsid w:val="00CB3F3A"/>
    <w:rsid w:val="00CE7100"/>
    <w:rsid w:val="00D000A7"/>
    <w:rsid w:val="00D11A2F"/>
    <w:rsid w:val="00D124D7"/>
    <w:rsid w:val="00D35A6A"/>
    <w:rsid w:val="00D42E3F"/>
    <w:rsid w:val="00D447A9"/>
    <w:rsid w:val="00D600F3"/>
    <w:rsid w:val="00D631CF"/>
    <w:rsid w:val="00D91210"/>
    <w:rsid w:val="00D93310"/>
    <w:rsid w:val="00DA6C51"/>
    <w:rsid w:val="00DB2C52"/>
    <w:rsid w:val="00DB6F15"/>
    <w:rsid w:val="00DD0D38"/>
    <w:rsid w:val="00DD352D"/>
    <w:rsid w:val="00DD3821"/>
    <w:rsid w:val="00DE2A55"/>
    <w:rsid w:val="00DF213B"/>
    <w:rsid w:val="00E05ACC"/>
    <w:rsid w:val="00E26920"/>
    <w:rsid w:val="00E478AD"/>
    <w:rsid w:val="00E5599B"/>
    <w:rsid w:val="00E6771B"/>
    <w:rsid w:val="00E74376"/>
    <w:rsid w:val="00E77DA9"/>
    <w:rsid w:val="00E86352"/>
    <w:rsid w:val="00E906C9"/>
    <w:rsid w:val="00EB2596"/>
    <w:rsid w:val="00EB6959"/>
    <w:rsid w:val="00ED7F07"/>
    <w:rsid w:val="00F00D91"/>
    <w:rsid w:val="00F02E75"/>
    <w:rsid w:val="00F10DCA"/>
    <w:rsid w:val="00F10E11"/>
    <w:rsid w:val="00F4013A"/>
    <w:rsid w:val="00F754BC"/>
    <w:rsid w:val="00F814BE"/>
    <w:rsid w:val="00F8592B"/>
    <w:rsid w:val="00F91A0D"/>
    <w:rsid w:val="00F91EE7"/>
    <w:rsid w:val="00F94C71"/>
    <w:rsid w:val="00FD1149"/>
    <w:rsid w:val="00FD2438"/>
    <w:rsid w:val="00FD3F0F"/>
    <w:rsid w:val="00FE1E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8D3"/>
    <w:rPr>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E478AD"/>
    <w:rPr>
      <w:rFonts w:ascii="Tahoma" w:hAnsi="Tahoma" w:cs="Tahoma"/>
      <w:sz w:val="16"/>
      <w:szCs w:val="16"/>
    </w:rPr>
  </w:style>
  <w:style w:type="character" w:customStyle="1" w:styleId="BalloonTextChar">
    <w:name w:val="Balloon Text Char"/>
    <w:basedOn w:val="DefaultParagraphFont"/>
    <w:link w:val="BalloonText"/>
    <w:uiPriority w:val="99"/>
    <w:semiHidden/>
    <w:rsid w:val="000D07F8"/>
    <w:rPr>
      <w:sz w:val="0"/>
      <w:szCs w:val="0"/>
      <w:lang w:val="ru-RU" w:eastAsia="ru-RU"/>
    </w:rPr>
  </w:style>
  <w:style w:type="paragraph" w:styleId="NoSpacing">
    <w:name w:val="No Spacing"/>
    <w:uiPriority w:val="99"/>
    <w:qFormat/>
    <w:rsid w:val="008E1AFC"/>
    <w:rPr>
      <w:rFonts w:ascii="Calibri" w:hAnsi="Calibri" w:cs="Calibri"/>
    </w:rPr>
  </w:style>
  <w:style w:type="paragraph" w:styleId="ListParagraph">
    <w:name w:val="List Paragraph"/>
    <w:basedOn w:val="Normal"/>
    <w:uiPriority w:val="99"/>
    <w:qFormat/>
    <w:rsid w:val="00C316E3"/>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132801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429</Words>
  <Characters>2451</Characters>
  <Application>Microsoft Office Word</Application>
  <DocSecurity>0</DocSecurity>
  <Lines>0</Lines>
  <Paragraphs>0</Paragraphs>
  <ScaleCrop>false</ScaleCrop>
  <Company>Microsoft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ssakhelashvili</cp:lastModifiedBy>
  <cp:revision>5</cp:revision>
  <cp:lastPrinted>2014-12-09T10:15:00Z</cp:lastPrinted>
  <dcterms:created xsi:type="dcterms:W3CDTF">2014-12-09T09:11:00Z</dcterms:created>
  <dcterms:modified xsi:type="dcterms:W3CDTF">2014-12-12T09:11:00Z</dcterms:modified>
</cp:coreProperties>
</file>