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B74" w:rsidRPr="00A571BA" w:rsidRDefault="00EC0B74" w:rsidP="00A571BA">
      <w:pPr>
        <w:spacing w:before="45" w:after="45"/>
        <w:jc w:val="center"/>
        <w:rPr>
          <w:rFonts w:ascii="Sylfaen" w:hAnsi="Sylfaen" w:cs="Sylfaen"/>
          <w:b/>
          <w:bCs/>
          <w:color w:val="000000"/>
          <w:lang w:val="ka-GE"/>
        </w:rPr>
      </w:pPr>
      <w:r w:rsidRPr="00A571BA">
        <w:rPr>
          <w:rFonts w:ascii="Sylfaen" w:hAnsi="Sylfaen" w:cs="Sylfaen"/>
          <w:b/>
          <w:bCs/>
          <w:lang w:val="ka-GE"/>
        </w:rPr>
        <w:t>ქალაქ ოზურგეთის N2</w:t>
      </w:r>
      <w:r w:rsidRPr="00A571BA">
        <w:rPr>
          <w:rFonts w:ascii="Sylfaen" w:hAnsi="Sylfaen" w:cs="Sylfaen"/>
          <w:b/>
          <w:bCs/>
          <w:color w:val="000000"/>
          <w:lang w:val="ka-GE"/>
        </w:rPr>
        <w:t xml:space="preserve"> საჯარო სკოლის </w:t>
      </w:r>
      <w:r w:rsidRPr="00A571BA">
        <w:rPr>
          <w:rFonts w:ascii="Sylfaen" w:hAnsi="Sylfaen" w:cs="Sylfaen"/>
          <w:b/>
          <w:bCs/>
          <w:lang w:val="ka-GE"/>
        </w:rPr>
        <w:t>2014</w:t>
      </w:r>
      <w:r w:rsidRPr="00A571BA">
        <w:rPr>
          <w:rFonts w:ascii="Sylfaen" w:hAnsi="Sylfaen" w:cs="Sylfaen"/>
          <w:b/>
          <w:bCs/>
          <w:color w:val="FF0000"/>
          <w:lang w:val="ka-GE"/>
        </w:rPr>
        <w:t xml:space="preserve"> </w:t>
      </w:r>
      <w:r w:rsidRPr="00A571BA">
        <w:rPr>
          <w:rFonts w:ascii="Sylfaen" w:hAnsi="Sylfaen" w:cs="Sylfaen"/>
          <w:b/>
          <w:bCs/>
          <w:color w:val="000000"/>
          <w:lang w:val="ka-GE"/>
        </w:rPr>
        <w:t>წლის ანგარიში</w:t>
      </w:r>
    </w:p>
    <w:p w:rsidR="00EC0B74" w:rsidRPr="00A571BA" w:rsidRDefault="00EC0B74" w:rsidP="00A571BA">
      <w:pPr>
        <w:spacing w:before="45" w:after="45"/>
        <w:jc w:val="center"/>
        <w:rPr>
          <w:rFonts w:ascii="Sylfaen" w:hAnsi="Sylfaen" w:cs="Sylfaen"/>
          <w:b/>
          <w:bCs/>
          <w:color w:val="000000"/>
          <w:lang w:val="ka-GE"/>
        </w:rPr>
      </w:pPr>
    </w:p>
    <w:p w:rsidR="00EC0B74" w:rsidRPr="00A571BA" w:rsidRDefault="00EC0B74" w:rsidP="00A571BA">
      <w:pPr>
        <w:spacing w:before="45" w:after="45"/>
        <w:ind w:firstLine="709"/>
        <w:jc w:val="center"/>
        <w:rPr>
          <w:rFonts w:ascii="Sylfaen" w:hAnsi="Sylfaen" w:cs="Sylfaen"/>
          <w:b/>
          <w:bCs/>
          <w:color w:val="000000"/>
          <w:lang w:val="ka-GE"/>
        </w:rPr>
      </w:pPr>
      <w:r w:rsidRPr="00A571BA">
        <w:rPr>
          <w:rFonts w:ascii="Sylfaen" w:hAnsi="Sylfaen" w:cs="Sylfaen"/>
          <w:b/>
          <w:bCs/>
          <w:color w:val="000000"/>
          <w:lang w:val="ka-GE"/>
        </w:rPr>
        <w:t xml:space="preserve">წარმოგიდგენთ </w:t>
      </w:r>
      <w:r w:rsidRPr="00A571BA">
        <w:rPr>
          <w:rFonts w:ascii="Sylfaen" w:hAnsi="Sylfaen" w:cs="Sylfaen"/>
          <w:b/>
          <w:bCs/>
          <w:lang w:val="ka-GE"/>
        </w:rPr>
        <w:t>სსიპ ქალაქ ოზურგეთის N2</w:t>
      </w:r>
      <w:r w:rsidRPr="00A571BA">
        <w:rPr>
          <w:rFonts w:ascii="Sylfaen" w:hAnsi="Sylfaen" w:cs="Sylfaen"/>
          <w:b/>
          <w:bCs/>
          <w:color w:val="000000"/>
          <w:lang w:val="ka-GE"/>
        </w:rPr>
        <w:t xml:space="preserve"> საჯარო სკოლის </w:t>
      </w:r>
      <w:r w:rsidRPr="00A571BA">
        <w:rPr>
          <w:rFonts w:ascii="Sylfaen" w:hAnsi="Sylfaen" w:cs="Sylfaen"/>
          <w:b/>
          <w:bCs/>
          <w:lang w:val="ka-GE"/>
        </w:rPr>
        <w:t>2014</w:t>
      </w:r>
      <w:r w:rsidRPr="00A571BA">
        <w:rPr>
          <w:rFonts w:ascii="Sylfaen" w:hAnsi="Sylfaen" w:cs="Sylfaen"/>
          <w:b/>
          <w:bCs/>
          <w:color w:val="FF0000"/>
          <w:lang w:val="ka-GE"/>
        </w:rPr>
        <w:t xml:space="preserve"> </w:t>
      </w:r>
      <w:r w:rsidRPr="00A571BA">
        <w:rPr>
          <w:rFonts w:ascii="Sylfaen" w:hAnsi="Sylfaen" w:cs="Sylfaen"/>
          <w:b/>
          <w:bCs/>
          <w:color w:val="000000"/>
          <w:lang w:val="ka-GE"/>
        </w:rPr>
        <w:t>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 </w:t>
      </w:r>
    </w:p>
    <w:p w:rsidR="00EC0B74" w:rsidRPr="00A571BA" w:rsidRDefault="00EC0B74" w:rsidP="001E4945">
      <w:pPr>
        <w:spacing w:before="45" w:after="45"/>
        <w:ind w:firstLine="709"/>
        <w:jc w:val="both"/>
        <w:rPr>
          <w:rFonts w:ascii="Sylfaen" w:hAnsi="Sylfaen" w:cs="Sylfaen"/>
          <w:color w:val="000000"/>
          <w:lang w:val="ka-GE"/>
        </w:rPr>
      </w:pPr>
      <w:r w:rsidRPr="00A571BA">
        <w:rPr>
          <w:rFonts w:ascii="Sylfaen" w:hAnsi="Sylfaen" w:cs="Sylfaen"/>
          <w:color w:val="000000"/>
          <w:lang w:val="ka-GE"/>
        </w:rPr>
        <w:t xml:space="preserve">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ქალაქ ოზურგეთის N2  საჯარო სკოლის </w:t>
      </w:r>
      <w:r w:rsidRPr="00A571BA">
        <w:rPr>
          <w:rFonts w:ascii="Sylfaen" w:hAnsi="Sylfaen" w:cs="Sylfaen"/>
          <w:lang w:val="ka-GE"/>
        </w:rPr>
        <w:t>2014</w:t>
      </w:r>
      <w:r w:rsidRPr="00A571BA">
        <w:rPr>
          <w:rFonts w:ascii="Sylfaen" w:hAnsi="Sylfaen" w:cs="Sylfaen"/>
          <w:color w:val="000000"/>
          <w:lang w:val="ka-GE"/>
        </w:rPr>
        <w:t xml:space="preserve"> წლის ანგარიშს:</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 </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ა) სკოლაში სულ 3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 </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ბ) დაკმაყოფილდა 3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 </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 xml:space="preserve">დ) </w:t>
      </w:r>
      <w:r w:rsidRPr="00A571BA">
        <w:rPr>
          <w:rFonts w:ascii="Sylfaen" w:hAnsi="Sylfaen" w:cs="Sylfaen"/>
          <w:lang w:val="ka-GE"/>
        </w:rPr>
        <w:t>სსიპ ქალაქ ოზურგეთის N2 საჯარო სკოლის შინაგანაწესის 18.3 ,,გ“ ქვეპუნქტისა და 25.7.1 –ის ,,ბ“ ქვეპუნქტის</w:t>
      </w:r>
      <w:r w:rsidRPr="00A571BA">
        <w:rPr>
          <w:rFonts w:ascii="Sylfaen" w:hAnsi="Sylfaen" w:cs="Sylfaen"/>
          <w:color w:val="FF0000"/>
          <w:lang w:val="ka-GE"/>
        </w:rPr>
        <w:t xml:space="preserve"> </w:t>
      </w:r>
      <w:r w:rsidRPr="00A571BA">
        <w:rPr>
          <w:rFonts w:ascii="Sylfaen" w:hAnsi="Sylfaen" w:cs="Sylfaen"/>
          <w:lang w:val="ka-GE"/>
        </w:rPr>
        <w:t>დარღვევის გამო</w:t>
      </w:r>
      <w:r w:rsidRPr="00A571BA">
        <w:rPr>
          <w:rFonts w:ascii="Sylfaen" w:hAnsi="Sylfaen" w:cs="Sylfaen"/>
          <w:color w:val="000000"/>
          <w:lang w:val="ka-GE"/>
        </w:rPr>
        <w:t> სკოლაში მიეცა გაფრთხილება 1 პედაგოგს.</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 </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 </w:t>
      </w:r>
    </w:p>
    <w:p w:rsidR="00EC0B74" w:rsidRPr="00A571BA" w:rsidRDefault="00EC0B74" w:rsidP="001E4945">
      <w:pPr>
        <w:spacing w:before="45" w:after="45"/>
        <w:jc w:val="both"/>
        <w:rPr>
          <w:rFonts w:ascii="Sylfaen" w:hAnsi="Sylfaen" w:cs="Sylfaen"/>
          <w:color w:val="000000"/>
          <w:lang w:val="ka-GE"/>
        </w:rPr>
      </w:pPr>
      <w:r w:rsidRPr="00A571BA">
        <w:rPr>
          <w:rFonts w:ascii="Sylfaen" w:hAnsi="Sylfaen" w:cs="Sylfaen"/>
          <w:color w:val="000000"/>
          <w:lang w:val="ka-GE"/>
        </w:rPr>
        <w:t>ამასთან სკოლის 2014 წლის წლიურ ანგარიშს წარმოგიდგენთ ცხრილის ფორმით:</w:t>
      </w:r>
    </w:p>
    <w:p w:rsidR="00EC0B74" w:rsidRPr="00A571BA" w:rsidRDefault="00EC0B74" w:rsidP="001E4945">
      <w:pPr>
        <w:spacing w:before="45" w:after="45"/>
        <w:rPr>
          <w:rFonts w:ascii="Sylfaen" w:hAnsi="Sylfaen" w:cs="Sylfaen"/>
          <w:color w:val="000000"/>
          <w:lang w:val="ka-GE"/>
        </w:rPr>
      </w:pPr>
      <w:r w:rsidRPr="00A571BA">
        <w:rPr>
          <w:rFonts w:ascii="Sylfaen" w:hAnsi="Sylfaen" w:cs="Sylfaen"/>
          <w:color w:val="000000"/>
          <w:lang w:val="ka-GE"/>
        </w:rPr>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jc w:val="center"/>
              <w:rPr>
                <w:rFonts w:ascii="Sylfaen" w:hAnsi="Sylfaen" w:cs="Sylfaen"/>
                <w:color w:val="000000"/>
                <w:lang w:val="ka-GE"/>
              </w:rPr>
            </w:pPr>
            <w:r w:rsidRPr="00A571BA">
              <w:rPr>
                <w:rFonts w:ascii="Sylfaen" w:hAnsi="Sylfaen" w:cs="Sylfaen"/>
                <w:color w:val="000000"/>
                <w:lang w:val="ka-GE"/>
              </w:rPr>
              <w:t>ანგარიში</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რაოდენობა</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3</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r w:rsidR="00EC0B74" w:rsidRPr="00A571BA">
        <w:trPr>
          <w:tblCellSpacing w:w="0" w:type="dxa"/>
        </w:trPr>
        <w:tc>
          <w:tcPr>
            <w:tcW w:w="6405" w:type="dxa"/>
            <w:tcBorders>
              <w:top w:val="outset" w:sz="6" w:space="0" w:color="auto"/>
              <w:bottom w:val="outset" w:sz="6" w:space="0" w:color="auto"/>
              <w:right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EC0B74" w:rsidRPr="00A571BA" w:rsidRDefault="00EC0B74" w:rsidP="00194896">
            <w:pPr>
              <w:spacing w:before="45" w:after="45"/>
              <w:ind w:left="120" w:right="120"/>
              <w:rPr>
                <w:rFonts w:ascii="Sylfaen" w:hAnsi="Sylfaen" w:cs="Sylfaen"/>
                <w:color w:val="000000"/>
                <w:lang w:val="ka-GE"/>
              </w:rPr>
            </w:pPr>
            <w:r w:rsidRPr="00A571BA">
              <w:rPr>
                <w:rFonts w:ascii="Sylfaen" w:hAnsi="Sylfaen" w:cs="Sylfaen"/>
                <w:color w:val="000000"/>
                <w:lang w:val="ka-GE"/>
              </w:rPr>
              <w:t>0</w:t>
            </w:r>
          </w:p>
        </w:tc>
      </w:tr>
    </w:tbl>
    <w:p w:rsidR="00EC0B74" w:rsidRPr="00A571BA" w:rsidRDefault="00EC0B74" w:rsidP="001E4945">
      <w:pPr>
        <w:spacing w:before="45" w:after="45"/>
        <w:jc w:val="both"/>
        <w:rPr>
          <w:rFonts w:ascii="Sylfaen" w:hAnsi="Sylfaen" w:cs="Sylfaen"/>
          <w:color w:val="000000"/>
          <w:lang w:val="ka-GE"/>
        </w:rPr>
      </w:pPr>
    </w:p>
    <w:p w:rsidR="00EC0B74" w:rsidRPr="00A571BA" w:rsidRDefault="00EC0B74" w:rsidP="00852DC0">
      <w:pPr>
        <w:spacing w:before="45" w:after="45"/>
        <w:rPr>
          <w:rFonts w:ascii="Sylfaen" w:hAnsi="Sylfaen" w:cs="Sylfaen"/>
          <w:b/>
          <w:bCs/>
          <w:color w:val="000000"/>
          <w:lang w:val="ka-GE"/>
        </w:rPr>
      </w:pPr>
      <w:r w:rsidRPr="00A571BA">
        <w:rPr>
          <w:rFonts w:ascii="Sylfaen" w:hAnsi="Sylfaen" w:cs="Sylfaen"/>
          <w:b/>
          <w:bCs/>
          <w:color w:val="000000"/>
          <w:lang w:val="ka-GE"/>
        </w:rPr>
        <w:t> </w:t>
      </w:r>
    </w:p>
    <w:p w:rsidR="00EC0B74" w:rsidRPr="00A571BA" w:rsidRDefault="00EC0B74" w:rsidP="00852DC0">
      <w:pPr>
        <w:spacing w:before="45" w:after="45"/>
        <w:rPr>
          <w:rFonts w:ascii="Sylfaen" w:hAnsi="Sylfaen" w:cs="Sylfaen"/>
          <w:b/>
          <w:bCs/>
          <w:color w:val="000000"/>
          <w:lang w:val="ka-GE"/>
        </w:rPr>
      </w:pPr>
      <w:r w:rsidRPr="00A571BA">
        <w:rPr>
          <w:rFonts w:ascii="Sylfaen" w:hAnsi="Sylfaen" w:cs="Sylfaen"/>
          <w:b/>
          <w:bCs/>
          <w:color w:val="000000"/>
          <w:lang w:val="ka-GE"/>
        </w:rPr>
        <w:t>სსიპ ქალაქ ოზურგეთის N2 საჯარო სკოლის</w:t>
      </w:r>
    </w:p>
    <w:p w:rsidR="00EC0B74" w:rsidRPr="00A571BA" w:rsidRDefault="00EC0B74" w:rsidP="00852DC0">
      <w:pPr>
        <w:spacing w:before="45" w:after="45"/>
        <w:rPr>
          <w:rFonts w:ascii="Sylfaen" w:hAnsi="Sylfaen" w:cs="Sylfaen"/>
          <w:b/>
          <w:bCs/>
          <w:sz w:val="24"/>
          <w:szCs w:val="24"/>
          <w:lang w:val="ka-GE"/>
        </w:rPr>
      </w:pPr>
      <w:r w:rsidRPr="00A571BA">
        <w:rPr>
          <w:rFonts w:ascii="Sylfaen" w:hAnsi="Sylfaen" w:cs="Sylfaen"/>
          <w:b/>
          <w:bCs/>
          <w:sz w:val="24"/>
          <w:szCs w:val="24"/>
          <w:lang w:val="ka-GE"/>
        </w:rPr>
        <w:t xml:space="preserve">დირექტორის  მოვალეობის შემსრულებელი  </w:t>
      </w:r>
      <w:r w:rsidRPr="00A571BA">
        <w:rPr>
          <w:rFonts w:ascii="Sylfaen" w:hAnsi="Sylfaen" w:cs="Sylfaen"/>
          <w:b/>
          <w:bCs/>
          <w:lang w:val="ka-GE"/>
        </w:rPr>
        <w:t xml:space="preserve">                                                      </w:t>
      </w:r>
      <w:r w:rsidRPr="00A571BA">
        <w:rPr>
          <w:rFonts w:ascii="Sylfaen" w:hAnsi="Sylfaen" w:cs="Sylfaen"/>
          <w:b/>
          <w:bCs/>
          <w:sz w:val="24"/>
          <w:szCs w:val="24"/>
          <w:lang w:val="ka-GE"/>
        </w:rPr>
        <w:t>ფატიმა სიორიძე</w:t>
      </w:r>
      <w:r w:rsidRPr="00A571BA">
        <w:rPr>
          <w:rFonts w:ascii="Sylfaen" w:hAnsi="Sylfaen" w:cs="Sylfaen"/>
          <w:b/>
          <w:bCs/>
          <w:lang w:val="ka-GE"/>
        </w:rPr>
        <w:t xml:space="preserve">                              </w:t>
      </w:r>
      <w:r w:rsidRPr="00A571BA">
        <w:rPr>
          <w:rFonts w:ascii="Sylfaen" w:hAnsi="Sylfaen" w:cs="Sylfaen"/>
          <w:b/>
          <w:bCs/>
          <w:sz w:val="24"/>
          <w:szCs w:val="24"/>
          <w:lang w:val="ka-GE"/>
        </w:rPr>
        <w:t xml:space="preserve">                                                                                                                                                 </w:t>
      </w:r>
    </w:p>
    <w:sectPr w:rsidR="00EC0B74" w:rsidRPr="00A571BA" w:rsidSect="000E00A8">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B74" w:rsidRDefault="00EC0B74" w:rsidP="00515CB8">
      <w:pPr>
        <w:spacing w:after="0" w:line="240" w:lineRule="auto"/>
        <w:rPr>
          <w:rFonts w:cs="Times New Roman"/>
        </w:rPr>
      </w:pPr>
      <w:r>
        <w:rPr>
          <w:rFonts w:cs="Times New Roman"/>
        </w:rPr>
        <w:separator/>
      </w:r>
    </w:p>
  </w:endnote>
  <w:endnote w:type="continuationSeparator" w:id="0">
    <w:p w:rsidR="00EC0B74" w:rsidRDefault="00EC0B74" w:rsidP="00515CB8">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B74" w:rsidRDefault="00EC0B74" w:rsidP="00515CB8">
      <w:pPr>
        <w:spacing w:after="0" w:line="240" w:lineRule="auto"/>
        <w:rPr>
          <w:rFonts w:cs="Times New Roman"/>
        </w:rPr>
      </w:pPr>
      <w:r>
        <w:rPr>
          <w:rFonts w:cs="Times New Roman"/>
        </w:rPr>
        <w:separator/>
      </w:r>
    </w:p>
  </w:footnote>
  <w:footnote w:type="continuationSeparator" w:id="0">
    <w:p w:rsidR="00EC0B74" w:rsidRDefault="00EC0B74" w:rsidP="00515CB8">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4476D"/>
    <w:multiLevelType w:val="hybridMultilevel"/>
    <w:tmpl w:val="D9D45B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5D4813"/>
    <w:multiLevelType w:val="hybridMultilevel"/>
    <w:tmpl w:val="A66607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B6D005C"/>
    <w:multiLevelType w:val="hybridMultilevel"/>
    <w:tmpl w:val="FEFE23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D4C59E9"/>
    <w:multiLevelType w:val="hybridMultilevel"/>
    <w:tmpl w:val="07B622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E3E0375"/>
    <w:multiLevelType w:val="hybridMultilevel"/>
    <w:tmpl w:val="C29A28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26E4745"/>
    <w:multiLevelType w:val="hybridMultilevel"/>
    <w:tmpl w:val="EEFA76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6C96283"/>
    <w:multiLevelType w:val="hybridMultilevel"/>
    <w:tmpl w:val="02302C2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176C5063"/>
    <w:multiLevelType w:val="hybridMultilevel"/>
    <w:tmpl w:val="6396F7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9F21E32"/>
    <w:multiLevelType w:val="hybridMultilevel"/>
    <w:tmpl w:val="4B149CE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1D4B7260"/>
    <w:multiLevelType w:val="hybridMultilevel"/>
    <w:tmpl w:val="5BCC0A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EBF4160"/>
    <w:multiLevelType w:val="hybridMultilevel"/>
    <w:tmpl w:val="7BFE27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EE02890"/>
    <w:multiLevelType w:val="hybridMultilevel"/>
    <w:tmpl w:val="BDC60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0993D0A"/>
    <w:multiLevelType w:val="hybridMultilevel"/>
    <w:tmpl w:val="CD6EAC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F353F6"/>
    <w:multiLevelType w:val="hybridMultilevel"/>
    <w:tmpl w:val="59B4B09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4">
    <w:nsid w:val="27C7314D"/>
    <w:multiLevelType w:val="hybridMultilevel"/>
    <w:tmpl w:val="195067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A9E3AF5"/>
    <w:multiLevelType w:val="hybridMultilevel"/>
    <w:tmpl w:val="F85A16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B080E6E"/>
    <w:multiLevelType w:val="hybridMultilevel"/>
    <w:tmpl w:val="85A22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C14477A"/>
    <w:multiLevelType w:val="hybridMultilevel"/>
    <w:tmpl w:val="B89020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C5F6D8D"/>
    <w:multiLevelType w:val="hybridMultilevel"/>
    <w:tmpl w:val="20D60A2C"/>
    <w:lvl w:ilvl="0" w:tplc="8778AB0A">
      <w:start w:val="1"/>
      <w:numFmt w:val="decimal"/>
      <w:lvlText w:val="%1."/>
      <w:lvlJc w:val="left"/>
      <w:pPr>
        <w:ind w:left="1440" w:hanging="360"/>
      </w:pPr>
      <w:rPr>
        <w:b w:val="0"/>
        <w:b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nsid w:val="2EF53673"/>
    <w:multiLevelType w:val="hybridMultilevel"/>
    <w:tmpl w:val="4DFE9C26"/>
    <w:lvl w:ilvl="0" w:tplc="3872D34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0A56C7C"/>
    <w:multiLevelType w:val="hybridMultilevel"/>
    <w:tmpl w:val="3CF6F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5C80170"/>
    <w:multiLevelType w:val="hybridMultilevel"/>
    <w:tmpl w:val="85AC88BC"/>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
    <w:nsid w:val="3A5E6FFA"/>
    <w:multiLevelType w:val="hybridMultilevel"/>
    <w:tmpl w:val="A6942FC4"/>
    <w:lvl w:ilvl="0" w:tplc="DC38D57E">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41132930"/>
    <w:multiLevelType w:val="hybridMultilevel"/>
    <w:tmpl w:val="6F3CE8EA"/>
    <w:lvl w:ilvl="0" w:tplc="ECAC126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A8818A1"/>
    <w:multiLevelType w:val="hybridMultilevel"/>
    <w:tmpl w:val="0982182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4B85042F"/>
    <w:multiLevelType w:val="hybridMultilevel"/>
    <w:tmpl w:val="6576C3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E474D58"/>
    <w:multiLevelType w:val="hybridMultilevel"/>
    <w:tmpl w:val="C5EEAEE0"/>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7">
    <w:nsid w:val="4E9608E3"/>
    <w:multiLevelType w:val="hybridMultilevel"/>
    <w:tmpl w:val="34D888B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50AC1228"/>
    <w:multiLevelType w:val="hybridMultilevel"/>
    <w:tmpl w:val="6D4A4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76E5AB9"/>
    <w:multiLevelType w:val="hybridMultilevel"/>
    <w:tmpl w:val="861C5D9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nsid w:val="57732AC4"/>
    <w:multiLevelType w:val="hybridMultilevel"/>
    <w:tmpl w:val="AD4CBB0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nsid w:val="59F25C84"/>
    <w:multiLevelType w:val="hybridMultilevel"/>
    <w:tmpl w:val="E31C35A6"/>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2">
    <w:nsid w:val="5B855261"/>
    <w:multiLevelType w:val="hybridMultilevel"/>
    <w:tmpl w:val="178C97D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5F494440"/>
    <w:multiLevelType w:val="hybridMultilevel"/>
    <w:tmpl w:val="2D0683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08062C1"/>
    <w:multiLevelType w:val="hybridMultilevel"/>
    <w:tmpl w:val="B720B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10B3DFD"/>
    <w:multiLevelType w:val="hybridMultilevel"/>
    <w:tmpl w:val="D2E2B812"/>
    <w:lvl w:ilvl="0" w:tplc="3C36634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61567B2C"/>
    <w:multiLevelType w:val="hybridMultilevel"/>
    <w:tmpl w:val="59FECE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62496887"/>
    <w:multiLevelType w:val="hybridMultilevel"/>
    <w:tmpl w:val="BACA9222"/>
    <w:lvl w:ilvl="0" w:tplc="EE16474C">
      <w:start w:val="1"/>
      <w:numFmt w:val="decimal"/>
      <w:lvlText w:val="%1."/>
      <w:lvlJc w:val="left"/>
      <w:pPr>
        <w:ind w:left="1800" w:hanging="360"/>
      </w:pPr>
      <w:rPr>
        <w:rFonts w:hint="default"/>
        <w:sz w:val="22"/>
        <w:szCs w:val="22"/>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nsid w:val="659F4C2C"/>
    <w:multiLevelType w:val="hybridMultilevel"/>
    <w:tmpl w:val="1630B2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666B65FF"/>
    <w:multiLevelType w:val="hybridMultilevel"/>
    <w:tmpl w:val="678A81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676971D5"/>
    <w:multiLevelType w:val="hybridMultilevel"/>
    <w:tmpl w:val="77B0F9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68932EF1"/>
    <w:multiLevelType w:val="hybridMultilevel"/>
    <w:tmpl w:val="01321ED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2">
    <w:nsid w:val="698B5333"/>
    <w:multiLevelType w:val="hybridMultilevel"/>
    <w:tmpl w:val="BCA6D50A"/>
    <w:lvl w:ilvl="0" w:tplc="EE16474C">
      <w:start w:val="1"/>
      <w:numFmt w:val="decimal"/>
      <w:lvlText w:val="%1."/>
      <w:lvlJc w:val="left"/>
      <w:pPr>
        <w:ind w:left="1080" w:hanging="360"/>
      </w:pPr>
      <w:rPr>
        <w:rFonts w:hint="default"/>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nsid w:val="6E916FDE"/>
    <w:multiLevelType w:val="hybridMultilevel"/>
    <w:tmpl w:val="AC1C5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53374C6"/>
    <w:multiLevelType w:val="hybridMultilevel"/>
    <w:tmpl w:val="5618282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nsid w:val="78CE5719"/>
    <w:multiLevelType w:val="hybridMultilevel"/>
    <w:tmpl w:val="6CCAF2B8"/>
    <w:lvl w:ilvl="0" w:tplc="18F6E420">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E95644B"/>
    <w:multiLevelType w:val="hybridMultilevel"/>
    <w:tmpl w:val="14A44FF6"/>
    <w:lvl w:ilvl="0" w:tplc="1534E4E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7ECB17E7"/>
    <w:multiLevelType w:val="hybridMultilevel"/>
    <w:tmpl w:val="69184E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7F9E12D2"/>
    <w:multiLevelType w:val="hybridMultilevel"/>
    <w:tmpl w:val="57769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4"/>
  </w:num>
  <w:num w:numId="3">
    <w:abstractNumId w:val="24"/>
  </w:num>
  <w:num w:numId="4">
    <w:abstractNumId w:val="10"/>
  </w:num>
  <w:num w:numId="5">
    <w:abstractNumId w:val="29"/>
  </w:num>
  <w:num w:numId="6">
    <w:abstractNumId w:val="1"/>
  </w:num>
  <w:num w:numId="7">
    <w:abstractNumId w:val="9"/>
  </w:num>
  <w:num w:numId="8">
    <w:abstractNumId w:val="17"/>
  </w:num>
  <w:num w:numId="9">
    <w:abstractNumId w:val="2"/>
  </w:num>
  <w:num w:numId="10">
    <w:abstractNumId w:val="18"/>
  </w:num>
  <w:num w:numId="11">
    <w:abstractNumId w:val="30"/>
  </w:num>
  <w:num w:numId="12">
    <w:abstractNumId w:val="6"/>
  </w:num>
  <w:num w:numId="13">
    <w:abstractNumId w:val="31"/>
  </w:num>
  <w:num w:numId="14">
    <w:abstractNumId w:val="33"/>
  </w:num>
  <w:num w:numId="15">
    <w:abstractNumId w:val="25"/>
  </w:num>
  <w:num w:numId="16">
    <w:abstractNumId w:val="40"/>
  </w:num>
  <w:num w:numId="17">
    <w:abstractNumId w:val="34"/>
  </w:num>
  <w:num w:numId="18">
    <w:abstractNumId w:val="42"/>
  </w:num>
  <w:num w:numId="19">
    <w:abstractNumId w:val="37"/>
  </w:num>
  <w:num w:numId="20">
    <w:abstractNumId w:val="11"/>
  </w:num>
  <w:num w:numId="21">
    <w:abstractNumId w:val="48"/>
  </w:num>
  <w:num w:numId="22">
    <w:abstractNumId w:val="20"/>
  </w:num>
  <w:num w:numId="23">
    <w:abstractNumId w:val="47"/>
  </w:num>
  <w:num w:numId="24">
    <w:abstractNumId w:val="22"/>
  </w:num>
  <w:num w:numId="25">
    <w:abstractNumId w:val="3"/>
  </w:num>
  <w:num w:numId="26">
    <w:abstractNumId w:val="43"/>
  </w:num>
  <w:num w:numId="27">
    <w:abstractNumId w:val="36"/>
  </w:num>
  <w:num w:numId="28">
    <w:abstractNumId w:val="16"/>
  </w:num>
  <w:num w:numId="29">
    <w:abstractNumId w:val="5"/>
  </w:num>
  <w:num w:numId="30">
    <w:abstractNumId w:val="4"/>
  </w:num>
  <w:num w:numId="31">
    <w:abstractNumId w:val="19"/>
  </w:num>
  <w:num w:numId="32">
    <w:abstractNumId w:val="32"/>
  </w:num>
  <w:num w:numId="33">
    <w:abstractNumId w:val="26"/>
  </w:num>
  <w:num w:numId="34">
    <w:abstractNumId w:val="12"/>
  </w:num>
  <w:num w:numId="35">
    <w:abstractNumId w:val="41"/>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39"/>
  </w:num>
  <w:num w:numId="39">
    <w:abstractNumId w:val="21"/>
  </w:num>
  <w:num w:numId="40">
    <w:abstractNumId w:val="35"/>
  </w:num>
  <w:num w:numId="41">
    <w:abstractNumId w:val="14"/>
  </w:num>
  <w:num w:numId="42">
    <w:abstractNumId w:val="8"/>
  </w:num>
  <w:num w:numId="43">
    <w:abstractNumId w:val="45"/>
  </w:num>
  <w:num w:numId="44">
    <w:abstractNumId w:val="46"/>
  </w:num>
  <w:num w:numId="45">
    <w:abstractNumId w:val="23"/>
  </w:num>
  <w:num w:numId="46">
    <w:abstractNumId w:val="28"/>
  </w:num>
  <w:num w:numId="47">
    <w:abstractNumId w:val="27"/>
  </w:num>
  <w:num w:numId="48">
    <w:abstractNumId w:val="38"/>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8D2"/>
    <w:rsid w:val="00001650"/>
    <w:rsid w:val="00001DE4"/>
    <w:rsid w:val="0000538B"/>
    <w:rsid w:val="0000593F"/>
    <w:rsid w:val="000071FD"/>
    <w:rsid w:val="00007450"/>
    <w:rsid w:val="000115B9"/>
    <w:rsid w:val="00011698"/>
    <w:rsid w:val="000118E7"/>
    <w:rsid w:val="00011ADD"/>
    <w:rsid w:val="00013E49"/>
    <w:rsid w:val="000166B5"/>
    <w:rsid w:val="00020296"/>
    <w:rsid w:val="0002086D"/>
    <w:rsid w:val="00021CCD"/>
    <w:rsid w:val="00024313"/>
    <w:rsid w:val="00024D8C"/>
    <w:rsid w:val="0002650F"/>
    <w:rsid w:val="00026DAE"/>
    <w:rsid w:val="00030150"/>
    <w:rsid w:val="000323B7"/>
    <w:rsid w:val="00032CDC"/>
    <w:rsid w:val="00032F85"/>
    <w:rsid w:val="00035B17"/>
    <w:rsid w:val="00037266"/>
    <w:rsid w:val="00037E36"/>
    <w:rsid w:val="0004101F"/>
    <w:rsid w:val="000415F1"/>
    <w:rsid w:val="00041643"/>
    <w:rsid w:val="0004216A"/>
    <w:rsid w:val="00042991"/>
    <w:rsid w:val="00043072"/>
    <w:rsid w:val="00046343"/>
    <w:rsid w:val="00047959"/>
    <w:rsid w:val="0005226C"/>
    <w:rsid w:val="00053253"/>
    <w:rsid w:val="00053FE9"/>
    <w:rsid w:val="00054BF2"/>
    <w:rsid w:val="00055518"/>
    <w:rsid w:val="000566FF"/>
    <w:rsid w:val="00057400"/>
    <w:rsid w:val="000576C2"/>
    <w:rsid w:val="00057958"/>
    <w:rsid w:val="00061E30"/>
    <w:rsid w:val="00066A55"/>
    <w:rsid w:val="00071BDD"/>
    <w:rsid w:val="00071D39"/>
    <w:rsid w:val="00072499"/>
    <w:rsid w:val="00073FA9"/>
    <w:rsid w:val="0007731B"/>
    <w:rsid w:val="00077B1C"/>
    <w:rsid w:val="00077E10"/>
    <w:rsid w:val="00081408"/>
    <w:rsid w:val="000821C5"/>
    <w:rsid w:val="00082678"/>
    <w:rsid w:val="000826D5"/>
    <w:rsid w:val="000844AF"/>
    <w:rsid w:val="0008570A"/>
    <w:rsid w:val="0008571E"/>
    <w:rsid w:val="00085B7C"/>
    <w:rsid w:val="00090E61"/>
    <w:rsid w:val="00091C03"/>
    <w:rsid w:val="0009570D"/>
    <w:rsid w:val="00096AD3"/>
    <w:rsid w:val="000978E9"/>
    <w:rsid w:val="000A0287"/>
    <w:rsid w:val="000A19AE"/>
    <w:rsid w:val="000A24EC"/>
    <w:rsid w:val="000A2D1E"/>
    <w:rsid w:val="000A46D9"/>
    <w:rsid w:val="000B0AAF"/>
    <w:rsid w:val="000B3B45"/>
    <w:rsid w:val="000B3DA6"/>
    <w:rsid w:val="000B3E1D"/>
    <w:rsid w:val="000B4A87"/>
    <w:rsid w:val="000B5E46"/>
    <w:rsid w:val="000B60B2"/>
    <w:rsid w:val="000B6F9B"/>
    <w:rsid w:val="000B7D6F"/>
    <w:rsid w:val="000C03D0"/>
    <w:rsid w:val="000C0D46"/>
    <w:rsid w:val="000C18F8"/>
    <w:rsid w:val="000C2FFF"/>
    <w:rsid w:val="000C4957"/>
    <w:rsid w:val="000C601C"/>
    <w:rsid w:val="000C65B0"/>
    <w:rsid w:val="000C6CBE"/>
    <w:rsid w:val="000D2A34"/>
    <w:rsid w:val="000D4F5D"/>
    <w:rsid w:val="000D5087"/>
    <w:rsid w:val="000D630D"/>
    <w:rsid w:val="000D6D79"/>
    <w:rsid w:val="000D6DD1"/>
    <w:rsid w:val="000D6F75"/>
    <w:rsid w:val="000E00A8"/>
    <w:rsid w:val="000E0107"/>
    <w:rsid w:val="000E284F"/>
    <w:rsid w:val="000E2C3F"/>
    <w:rsid w:val="000E2FFA"/>
    <w:rsid w:val="000E3CB2"/>
    <w:rsid w:val="000E6E29"/>
    <w:rsid w:val="000F0874"/>
    <w:rsid w:val="000F11F5"/>
    <w:rsid w:val="000F1D69"/>
    <w:rsid w:val="000F1EFA"/>
    <w:rsid w:val="000F22BD"/>
    <w:rsid w:val="000F3495"/>
    <w:rsid w:val="000F4465"/>
    <w:rsid w:val="000F4E96"/>
    <w:rsid w:val="000F74D0"/>
    <w:rsid w:val="001006A2"/>
    <w:rsid w:val="00100B2F"/>
    <w:rsid w:val="001010EA"/>
    <w:rsid w:val="001029D4"/>
    <w:rsid w:val="00102E7D"/>
    <w:rsid w:val="00103084"/>
    <w:rsid w:val="0010365C"/>
    <w:rsid w:val="00106A84"/>
    <w:rsid w:val="00107193"/>
    <w:rsid w:val="00110057"/>
    <w:rsid w:val="00110D6B"/>
    <w:rsid w:val="00110FE1"/>
    <w:rsid w:val="00111CA3"/>
    <w:rsid w:val="001124A9"/>
    <w:rsid w:val="0011665B"/>
    <w:rsid w:val="001167E2"/>
    <w:rsid w:val="001167E8"/>
    <w:rsid w:val="00116C42"/>
    <w:rsid w:val="00121AD3"/>
    <w:rsid w:val="001220CB"/>
    <w:rsid w:val="00122BDF"/>
    <w:rsid w:val="00123E79"/>
    <w:rsid w:val="001247AA"/>
    <w:rsid w:val="00124843"/>
    <w:rsid w:val="00125308"/>
    <w:rsid w:val="00125435"/>
    <w:rsid w:val="0012551D"/>
    <w:rsid w:val="00125C3D"/>
    <w:rsid w:val="001261DC"/>
    <w:rsid w:val="00126EA2"/>
    <w:rsid w:val="0013007E"/>
    <w:rsid w:val="0013326B"/>
    <w:rsid w:val="001358FB"/>
    <w:rsid w:val="00135C6A"/>
    <w:rsid w:val="00136B52"/>
    <w:rsid w:val="00136C44"/>
    <w:rsid w:val="00140B15"/>
    <w:rsid w:val="0014168E"/>
    <w:rsid w:val="001419DF"/>
    <w:rsid w:val="00143ACA"/>
    <w:rsid w:val="001442AA"/>
    <w:rsid w:val="001451EA"/>
    <w:rsid w:val="00146B6B"/>
    <w:rsid w:val="00147317"/>
    <w:rsid w:val="001475F8"/>
    <w:rsid w:val="00152488"/>
    <w:rsid w:val="00152B03"/>
    <w:rsid w:val="001548CF"/>
    <w:rsid w:val="00156726"/>
    <w:rsid w:val="001570AA"/>
    <w:rsid w:val="0015712D"/>
    <w:rsid w:val="00161844"/>
    <w:rsid w:val="001623F6"/>
    <w:rsid w:val="001627C7"/>
    <w:rsid w:val="00170015"/>
    <w:rsid w:val="00171A6A"/>
    <w:rsid w:val="0017239B"/>
    <w:rsid w:val="00174218"/>
    <w:rsid w:val="00175639"/>
    <w:rsid w:val="00175746"/>
    <w:rsid w:val="001818EA"/>
    <w:rsid w:val="00182451"/>
    <w:rsid w:val="00182BE4"/>
    <w:rsid w:val="00182ECD"/>
    <w:rsid w:val="001831B3"/>
    <w:rsid w:val="00184732"/>
    <w:rsid w:val="001847A7"/>
    <w:rsid w:val="001847BF"/>
    <w:rsid w:val="00184B7A"/>
    <w:rsid w:val="00185649"/>
    <w:rsid w:val="001863E5"/>
    <w:rsid w:val="001874CF"/>
    <w:rsid w:val="001900DE"/>
    <w:rsid w:val="00190783"/>
    <w:rsid w:val="001920BA"/>
    <w:rsid w:val="00193004"/>
    <w:rsid w:val="001945A1"/>
    <w:rsid w:val="00194896"/>
    <w:rsid w:val="00196516"/>
    <w:rsid w:val="00197962"/>
    <w:rsid w:val="001A4D27"/>
    <w:rsid w:val="001A5B98"/>
    <w:rsid w:val="001A60C8"/>
    <w:rsid w:val="001A6CB0"/>
    <w:rsid w:val="001B1BE1"/>
    <w:rsid w:val="001B2686"/>
    <w:rsid w:val="001B2AC0"/>
    <w:rsid w:val="001B4141"/>
    <w:rsid w:val="001B4A37"/>
    <w:rsid w:val="001B4AE5"/>
    <w:rsid w:val="001B4BB5"/>
    <w:rsid w:val="001B62BA"/>
    <w:rsid w:val="001B684D"/>
    <w:rsid w:val="001B7715"/>
    <w:rsid w:val="001C11BA"/>
    <w:rsid w:val="001C22F1"/>
    <w:rsid w:val="001C26EA"/>
    <w:rsid w:val="001C3EAB"/>
    <w:rsid w:val="001C75A1"/>
    <w:rsid w:val="001D1F8B"/>
    <w:rsid w:val="001D31DC"/>
    <w:rsid w:val="001D374A"/>
    <w:rsid w:val="001D4013"/>
    <w:rsid w:val="001D410D"/>
    <w:rsid w:val="001D4186"/>
    <w:rsid w:val="001D45EE"/>
    <w:rsid w:val="001D635B"/>
    <w:rsid w:val="001D6DF7"/>
    <w:rsid w:val="001D7AAF"/>
    <w:rsid w:val="001D7FCD"/>
    <w:rsid w:val="001E08DE"/>
    <w:rsid w:val="001E2E42"/>
    <w:rsid w:val="001E2EA8"/>
    <w:rsid w:val="001E4945"/>
    <w:rsid w:val="001E51EB"/>
    <w:rsid w:val="001F0A73"/>
    <w:rsid w:val="001F10F9"/>
    <w:rsid w:val="001F2AC2"/>
    <w:rsid w:val="001F3589"/>
    <w:rsid w:val="001F3720"/>
    <w:rsid w:val="001F54B2"/>
    <w:rsid w:val="001F5F6C"/>
    <w:rsid w:val="001F6DB8"/>
    <w:rsid w:val="00200D3B"/>
    <w:rsid w:val="00202885"/>
    <w:rsid w:val="00203AB4"/>
    <w:rsid w:val="00204F89"/>
    <w:rsid w:val="0020616F"/>
    <w:rsid w:val="00207FF2"/>
    <w:rsid w:val="0021150C"/>
    <w:rsid w:val="00213136"/>
    <w:rsid w:val="00213217"/>
    <w:rsid w:val="002150AD"/>
    <w:rsid w:val="0021637E"/>
    <w:rsid w:val="002164C0"/>
    <w:rsid w:val="002172E9"/>
    <w:rsid w:val="00223CB6"/>
    <w:rsid w:val="002253E5"/>
    <w:rsid w:val="00227727"/>
    <w:rsid w:val="00230481"/>
    <w:rsid w:val="00230ADD"/>
    <w:rsid w:val="00231044"/>
    <w:rsid w:val="00232E33"/>
    <w:rsid w:val="00234D9A"/>
    <w:rsid w:val="002376DC"/>
    <w:rsid w:val="00240A5B"/>
    <w:rsid w:val="00241236"/>
    <w:rsid w:val="002413E7"/>
    <w:rsid w:val="00246F2E"/>
    <w:rsid w:val="00251408"/>
    <w:rsid w:val="00252350"/>
    <w:rsid w:val="002532B9"/>
    <w:rsid w:val="00255EA5"/>
    <w:rsid w:val="00256698"/>
    <w:rsid w:val="0026139D"/>
    <w:rsid w:val="00261911"/>
    <w:rsid w:val="00261E9D"/>
    <w:rsid w:val="00262A44"/>
    <w:rsid w:val="00263116"/>
    <w:rsid w:val="0026315C"/>
    <w:rsid w:val="00263C47"/>
    <w:rsid w:val="00265700"/>
    <w:rsid w:val="00266497"/>
    <w:rsid w:val="00266EE2"/>
    <w:rsid w:val="00270090"/>
    <w:rsid w:val="002705E4"/>
    <w:rsid w:val="002705FF"/>
    <w:rsid w:val="002724FC"/>
    <w:rsid w:val="0027551F"/>
    <w:rsid w:val="00277052"/>
    <w:rsid w:val="0028053C"/>
    <w:rsid w:val="00280A5A"/>
    <w:rsid w:val="002821FC"/>
    <w:rsid w:val="0028286C"/>
    <w:rsid w:val="00283741"/>
    <w:rsid w:val="002841F8"/>
    <w:rsid w:val="00285A4F"/>
    <w:rsid w:val="00285B33"/>
    <w:rsid w:val="00286A5E"/>
    <w:rsid w:val="00286CA6"/>
    <w:rsid w:val="00287C7A"/>
    <w:rsid w:val="00291760"/>
    <w:rsid w:val="0029250C"/>
    <w:rsid w:val="00292594"/>
    <w:rsid w:val="00292887"/>
    <w:rsid w:val="00293B9F"/>
    <w:rsid w:val="00293F7C"/>
    <w:rsid w:val="002946E8"/>
    <w:rsid w:val="002A134B"/>
    <w:rsid w:val="002A1B7C"/>
    <w:rsid w:val="002A1F78"/>
    <w:rsid w:val="002A2913"/>
    <w:rsid w:val="002A46FA"/>
    <w:rsid w:val="002A54C1"/>
    <w:rsid w:val="002A5E57"/>
    <w:rsid w:val="002A5E98"/>
    <w:rsid w:val="002A777C"/>
    <w:rsid w:val="002B0272"/>
    <w:rsid w:val="002B037C"/>
    <w:rsid w:val="002B07B2"/>
    <w:rsid w:val="002B173E"/>
    <w:rsid w:val="002B17A2"/>
    <w:rsid w:val="002B2C44"/>
    <w:rsid w:val="002B383C"/>
    <w:rsid w:val="002B66D3"/>
    <w:rsid w:val="002B6875"/>
    <w:rsid w:val="002B6D39"/>
    <w:rsid w:val="002B724E"/>
    <w:rsid w:val="002B7391"/>
    <w:rsid w:val="002B7DC1"/>
    <w:rsid w:val="002C17EC"/>
    <w:rsid w:val="002C2F94"/>
    <w:rsid w:val="002C5D29"/>
    <w:rsid w:val="002C68A5"/>
    <w:rsid w:val="002D0768"/>
    <w:rsid w:val="002D1548"/>
    <w:rsid w:val="002D1EB6"/>
    <w:rsid w:val="002D6591"/>
    <w:rsid w:val="002D7EDC"/>
    <w:rsid w:val="002E0754"/>
    <w:rsid w:val="002E4E6A"/>
    <w:rsid w:val="002E5820"/>
    <w:rsid w:val="002E5A28"/>
    <w:rsid w:val="002E75F0"/>
    <w:rsid w:val="002E7AA1"/>
    <w:rsid w:val="002F0244"/>
    <w:rsid w:val="002F168A"/>
    <w:rsid w:val="002F2591"/>
    <w:rsid w:val="002F369A"/>
    <w:rsid w:val="002F3B2C"/>
    <w:rsid w:val="002F6A41"/>
    <w:rsid w:val="002F6EF4"/>
    <w:rsid w:val="00301519"/>
    <w:rsid w:val="00301F40"/>
    <w:rsid w:val="00301FCD"/>
    <w:rsid w:val="00302A19"/>
    <w:rsid w:val="003060C2"/>
    <w:rsid w:val="0030653D"/>
    <w:rsid w:val="003078F7"/>
    <w:rsid w:val="00307AE9"/>
    <w:rsid w:val="00307DE5"/>
    <w:rsid w:val="00312B02"/>
    <w:rsid w:val="0031385B"/>
    <w:rsid w:val="003142EE"/>
    <w:rsid w:val="00316271"/>
    <w:rsid w:val="0031702D"/>
    <w:rsid w:val="00317B4B"/>
    <w:rsid w:val="003215C4"/>
    <w:rsid w:val="0032160B"/>
    <w:rsid w:val="003224DC"/>
    <w:rsid w:val="00322FAC"/>
    <w:rsid w:val="00323145"/>
    <w:rsid w:val="003243B6"/>
    <w:rsid w:val="003308C0"/>
    <w:rsid w:val="00331AB0"/>
    <w:rsid w:val="00333512"/>
    <w:rsid w:val="003339C1"/>
    <w:rsid w:val="00335F64"/>
    <w:rsid w:val="00335FB7"/>
    <w:rsid w:val="00336199"/>
    <w:rsid w:val="00336964"/>
    <w:rsid w:val="003421D7"/>
    <w:rsid w:val="00342839"/>
    <w:rsid w:val="00343785"/>
    <w:rsid w:val="0034448A"/>
    <w:rsid w:val="003469A6"/>
    <w:rsid w:val="003473BC"/>
    <w:rsid w:val="003501BF"/>
    <w:rsid w:val="00351B4D"/>
    <w:rsid w:val="00352B34"/>
    <w:rsid w:val="003543CF"/>
    <w:rsid w:val="0035516C"/>
    <w:rsid w:val="00356178"/>
    <w:rsid w:val="00357E23"/>
    <w:rsid w:val="003629AB"/>
    <w:rsid w:val="00362BB0"/>
    <w:rsid w:val="00363FD8"/>
    <w:rsid w:val="003659DE"/>
    <w:rsid w:val="003703F6"/>
    <w:rsid w:val="00370715"/>
    <w:rsid w:val="00370F80"/>
    <w:rsid w:val="003710D1"/>
    <w:rsid w:val="0037143A"/>
    <w:rsid w:val="00382B5A"/>
    <w:rsid w:val="003860B4"/>
    <w:rsid w:val="00387D1B"/>
    <w:rsid w:val="00387E68"/>
    <w:rsid w:val="00390099"/>
    <w:rsid w:val="00392047"/>
    <w:rsid w:val="0039308A"/>
    <w:rsid w:val="00393B72"/>
    <w:rsid w:val="00395468"/>
    <w:rsid w:val="003961F4"/>
    <w:rsid w:val="00396323"/>
    <w:rsid w:val="003971D4"/>
    <w:rsid w:val="003A0FB7"/>
    <w:rsid w:val="003A126A"/>
    <w:rsid w:val="003A14E7"/>
    <w:rsid w:val="003A2532"/>
    <w:rsid w:val="003A2932"/>
    <w:rsid w:val="003A2F5A"/>
    <w:rsid w:val="003B0DE2"/>
    <w:rsid w:val="003B223E"/>
    <w:rsid w:val="003B2B79"/>
    <w:rsid w:val="003B428B"/>
    <w:rsid w:val="003B4806"/>
    <w:rsid w:val="003B692D"/>
    <w:rsid w:val="003B74D7"/>
    <w:rsid w:val="003B7F8B"/>
    <w:rsid w:val="003C1982"/>
    <w:rsid w:val="003C2069"/>
    <w:rsid w:val="003C7ADD"/>
    <w:rsid w:val="003D16F4"/>
    <w:rsid w:val="003D1EBD"/>
    <w:rsid w:val="003D2015"/>
    <w:rsid w:val="003D2035"/>
    <w:rsid w:val="003D2DDF"/>
    <w:rsid w:val="003D35FA"/>
    <w:rsid w:val="003D668F"/>
    <w:rsid w:val="003D76D7"/>
    <w:rsid w:val="003E245A"/>
    <w:rsid w:val="003E41AE"/>
    <w:rsid w:val="003E6624"/>
    <w:rsid w:val="003E6F42"/>
    <w:rsid w:val="003E75FC"/>
    <w:rsid w:val="003E7952"/>
    <w:rsid w:val="003F1293"/>
    <w:rsid w:val="003F432D"/>
    <w:rsid w:val="003F56C9"/>
    <w:rsid w:val="003F5950"/>
    <w:rsid w:val="003F5CAA"/>
    <w:rsid w:val="003F630B"/>
    <w:rsid w:val="003F66B5"/>
    <w:rsid w:val="003F6C5C"/>
    <w:rsid w:val="004024F4"/>
    <w:rsid w:val="004025F6"/>
    <w:rsid w:val="00403903"/>
    <w:rsid w:val="004041A3"/>
    <w:rsid w:val="00406558"/>
    <w:rsid w:val="00407820"/>
    <w:rsid w:val="0041206C"/>
    <w:rsid w:val="0041390F"/>
    <w:rsid w:val="00414512"/>
    <w:rsid w:val="00415BD0"/>
    <w:rsid w:val="00416888"/>
    <w:rsid w:val="00417CEA"/>
    <w:rsid w:val="00421CC8"/>
    <w:rsid w:val="00423791"/>
    <w:rsid w:val="00423A2E"/>
    <w:rsid w:val="00423EC9"/>
    <w:rsid w:val="004240CB"/>
    <w:rsid w:val="00427876"/>
    <w:rsid w:val="00427A5E"/>
    <w:rsid w:val="00430015"/>
    <w:rsid w:val="00430AD7"/>
    <w:rsid w:val="004320F5"/>
    <w:rsid w:val="0043276D"/>
    <w:rsid w:val="0043404F"/>
    <w:rsid w:val="00434100"/>
    <w:rsid w:val="0043466F"/>
    <w:rsid w:val="00436596"/>
    <w:rsid w:val="0043694F"/>
    <w:rsid w:val="00436CA1"/>
    <w:rsid w:val="00437601"/>
    <w:rsid w:val="004416EB"/>
    <w:rsid w:val="00445606"/>
    <w:rsid w:val="00446E47"/>
    <w:rsid w:val="00447A25"/>
    <w:rsid w:val="004514C2"/>
    <w:rsid w:val="00453EFB"/>
    <w:rsid w:val="00454F44"/>
    <w:rsid w:val="0045502E"/>
    <w:rsid w:val="00455ACF"/>
    <w:rsid w:val="00456DD5"/>
    <w:rsid w:val="00457E78"/>
    <w:rsid w:val="00457FC6"/>
    <w:rsid w:val="00461F43"/>
    <w:rsid w:val="00464E9C"/>
    <w:rsid w:val="00465A40"/>
    <w:rsid w:val="00466897"/>
    <w:rsid w:val="00471620"/>
    <w:rsid w:val="00472DF3"/>
    <w:rsid w:val="00476D55"/>
    <w:rsid w:val="0047737C"/>
    <w:rsid w:val="004778F5"/>
    <w:rsid w:val="0048016D"/>
    <w:rsid w:val="00481593"/>
    <w:rsid w:val="00483319"/>
    <w:rsid w:val="0048473A"/>
    <w:rsid w:val="0048488E"/>
    <w:rsid w:val="00485E99"/>
    <w:rsid w:val="00486FDE"/>
    <w:rsid w:val="00487FEA"/>
    <w:rsid w:val="004908F2"/>
    <w:rsid w:val="00491123"/>
    <w:rsid w:val="00492AED"/>
    <w:rsid w:val="00495612"/>
    <w:rsid w:val="004959DF"/>
    <w:rsid w:val="004A0D9D"/>
    <w:rsid w:val="004A18F2"/>
    <w:rsid w:val="004A24CE"/>
    <w:rsid w:val="004A3C87"/>
    <w:rsid w:val="004A5E98"/>
    <w:rsid w:val="004A63C7"/>
    <w:rsid w:val="004A6FBA"/>
    <w:rsid w:val="004B0935"/>
    <w:rsid w:val="004B189B"/>
    <w:rsid w:val="004B1E1D"/>
    <w:rsid w:val="004B3473"/>
    <w:rsid w:val="004B3777"/>
    <w:rsid w:val="004B3D16"/>
    <w:rsid w:val="004B3D78"/>
    <w:rsid w:val="004B4F39"/>
    <w:rsid w:val="004B5620"/>
    <w:rsid w:val="004B5AB5"/>
    <w:rsid w:val="004B61E2"/>
    <w:rsid w:val="004C0039"/>
    <w:rsid w:val="004C0920"/>
    <w:rsid w:val="004C19BE"/>
    <w:rsid w:val="004C3EA0"/>
    <w:rsid w:val="004C4C15"/>
    <w:rsid w:val="004C5F61"/>
    <w:rsid w:val="004C6013"/>
    <w:rsid w:val="004C6654"/>
    <w:rsid w:val="004D1545"/>
    <w:rsid w:val="004D26BA"/>
    <w:rsid w:val="004D26C3"/>
    <w:rsid w:val="004D37E3"/>
    <w:rsid w:val="004D3C02"/>
    <w:rsid w:val="004D3E20"/>
    <w:rsid w:val="004D44AC"/>
    <w:rsid w:val="004D552B"/>
    <w:rsid w:val="004D6052"/>
    <w:rsid w:val="004D60EA"/>
    <w:rsid w:val="004D7BEC"/>
    <w:rsid w:val="004D7F94"/>
    <w:rsid w:val="004E0FD8"/>
    <w:rsid w:val="004E1DE9"/>
    <w:rsid w:val="004E30E9"/>
    <w:rsid w:val="004E3999"/>
    <w:rsid w:val="004E489C"/>
    <w:rsid w:val="004E4BFF"/>
    <w:rsid w:val="004F05F3"/>
    <w:rsid w:val="004F20A9"/>
    <w:rsid w:val="004F2130"/>
    <w:rsid w:val="00500B30"/>
    <w:rsid w:val="00502616"/>
    <w:rsid w:val="00502C33"/>
    <w:rsid w:val="005044EA"/>
    <w:rsid w:val="00510C74"/>
    <w:rsid w:val="00515CB8"/>
    <w:rsid w:val="0051727E"/>
    <w:rsid w:val="005203C9"/>
    <w:rsid w:val="005209BE"/>
    <w:rsid w:val="0052251E"/>
    <w:rsid w:val="005231B9"/>
    <w:rsid w:val="00523A5D"/>
    <w:rsid w:val="005242BC"/>
    <w:rsid w:val="00525198"/>
    <w:rsid w:val="00531956"/>
    <w:rsid w:val="005326E0"/>
    <w:rsid w:val="005334CA"/>
    <w:rsid w:val="0053686D"/>
    <w:rsid w:val="00536A37"/>
    <w:rsid w:val="00544452"/>
    <w:rsid w:val="00545014"/>
    <w:rsid w:val="00546B32"/>
    <w:rsid w:val="00547019"/>
    <w:rsid w:val="00547349"/>
    <w:rsid w:val="00547CBE"/>
    <w:rsid w:val="005500CC"/>
    <w:rsid w:val="0055170C"/>
    <w:rsid w:val="00551B9F"/>
    <w:rsid w:val="00552B64"/>
    <w:rsid w:val="00552CF7"/>
    <w:rsid w:val="0055533D"/>
    <w:rsid w:val="005554D3"/>
    <w:rsid w:val="0055792C"/>
    <w:rsid w:val="00562258"/>
    <w:rsid w:val="00563702"/>
    <w:rsid w:val="00563A41"/>
    <w:rsid w:val="0056412E"/>
    <w:rsid w:val="005655EA"/>
    <w:rsid w:val="00567A49"/>
    <w:rsid w:val="005727D9"/>
    <w:rsid w:val="0057489F"/>
    <w:rsid w:val="00574CFC"/>
    <w:rsid w:val="0057548C"/>
    <w:rsid w:val="0057559D"/>
    <w:rsid w:val="00576AC7"/>
    <w:rsid w:val="00577F15"/>
    <w:rsid w:val="00580DE0"/>
    <w:rsid w:val="00581675"/>
    <w:rsid w:val="00581D87"/>
    <w:rsid w:val="005835A5"/>
    <w:rsid w:val="005837AC"/>
    <w:rsid w:val="00583CB8"/>
    <w:rsid w:val="00584B76"/>
    <w:rsid w:val="0058522B"/>
    <w:rsid w:val="005872ED"/>
    <w:rsid w:val="00587E2C"/>
    <w:rsid w:val="005901D1"/>
    <w:rsid w:val="00591DCF"/>
    <w:rsid w:val="005924A8"/>
    <w:rsid w:val="00592971"/>
    <w:rsid w:val="00593BCE"/>
    <w:rsid w:val="00594B12"/>
    <w:rsid w:val="005961CD"/>
    <w:rsid w:val="005961E6"/>
    <w:rsid w:val="005A10B2"/>
    <w:rsid w:val="005A28D9"/>
    <w:rsid w:val="005A2BF4"/>
    <w:rsid w:val="005A3461"/>
    <w:rsid w:val="005A5931"/>
    <w:rsid w:val="005A5E80"/>
    <w:rsid w:val="005A5FE2"/>
    <w:rsid w:val="005B06AC"/>
    <w:rsid w:val="005B5AB2"/>
    <w:rsid w:val="005C096F"/>
    <w:rsid w:val="005C1849"/>
    <w:rsid w:val="005C334F"/>
    <w:rsid w:val="005C44E5"/>
    <w:rsid w:val="005C4551"/>
    <w:rsid w:val="005C5235"/>
    <w:rsid w:val="005C5F6C"/>
    <w:rsid w:val="005C6340"/>
    <w:rsid w:val="005C6547"/>
    <w:rsid w:val="005C7379"/>
    <w:rsid w:val="005C7525"/>
    <w:rsid w:val="005D0012"/>
    <w:rsid w:val="005D27E4"/>
    <w:rsid w:val="005D2DC7"/>
    <w:rsid w:val="005D3177"/>
    <w:rsid w:val="005D41B8"/>
    <w:rsid w:val="005D479E"/>
    <w:rsid w:val="005D5488"/>
    <w:rsid w:val="005D678A"/>
    <w:rsid w:val="005E2264"/>
    <w:rsid w:val="005E2EA9"/>
    <w:rsid w:val="005E3E56"/>
    <w:rsid w:val="005E5E7F"/>
    <w:rsid w:val="005E7874"/>
    <w:rsid w:val="005E7F16"/>
    <w:rsid w:val="005F1297"/>
    <w:rsid w:val="005F2591"/>
    <w:rsid w:val="005F58A8"/>
    <w:rsid w:val="005F6255"/>
    <w:rsid w:val="005F69BC"/>
    <w:rsid w:val="006016F8"/>
    <w:rsid w:val="00602884"/>
    <w:rsid w:val="00603DE3"/>
    <w:rsid w:val="0060440F"/>
    <w:rsid w:val="006046C3"/>
    <w:rsid w:val="00605164"/>
    <w:rsid w:val="00606C61"/>
    <w:rsid w:val="00610551"/>
    <w:rsid w:val="006107F6"/>
    <w:rsid w:val="0061117E"/>
    <w:rsid w:val="00612292"/>
    <w:rsid w:val="0061276B"/>
    <w:rsid w:val="00614930"/>
    <w:rsid w:val="00614B06"/>
    <w:rsid w:val="0061511A"/>
    <w:rsid w:val="0061671E"/>
    <w:rsid w:val="0062059D"/>
    <w:rsid w:val="00620EDB"/>
    <w:rsid w:val="00621391"/>
    <w:rsid w:val="00622442"/>
    <w:rsid w:val="00623497"/>
    <w:rsid w:val="0062353B"/>
    <w:rsid w:val="00625AE4"/>
    <w:rsid w:val="00626A87"/>
    <w:rsid w:val="006312C5"/>
    <w:rsid w:val="00632269"/>
    <w:rsid w:val="00632B87"/>
    <w:rsid w:val="00633436"/>
    <w:rsid w:val="006335C9"/>
    <w:rsid w:val="00633EFD"/>
    <w:rsid w:val="00634C4F"/>
    <w:rsid w:val="00635B23"/>
    <w:rsid w:val="00636B48"/>
    <w:rsid w:val="006403A7"/>
    <w:rsid w:val="00640655"/>
    <w:rsid w:val="0064108D"/>
    <w:rsid w:val="006411E6"/>
    <w:rsid w:val="00642B81"/>
    <w:rsid w:val="00642F76"/>
    <w:rsid w:val="006465C2"/>
    <w:rsid w:val="0065103E"/>
    <w:rsid w:val="006524B3"/>
    <w:rsid w:val="00652CAC"/>
    <w:rsid w:val="00653590"/>
    <w:rsid w:val="00653B00"/>
    <w:rsid w:val="0065468F"/>
    <w:rsid w:val="00655057"/>
    <w:rsid w:val="00655E07"/>
    <w:rsid w:val="006566CA"/>
    <w:rsid w:val="006571B1"/>
    <w:rsid w:val="0066026D"/>
    <w:rsid w:val="006608B4"/>
    <w:rsid w:val="00662873"/>
    <w:rsid w:val="00662F89"/>
    <w:rsid w:val="006644E6"/>
    <w:rsid w:val="00665FD2"/>
    <w:rsid w:val="006706CB"/>
    <w:rsid w:val="00670C52"/>
    <w:rsid w:val="00670E60"/>
    <w:rsid w:val="0067162E"/>
    <w:rsid w:val="0067185D"/>
    <w:rsid w:val="00671D9E"/>
    <w:rsid w:val="0067223E"/>
    <w:rsid w:val="00672FC3"/>
    <w:rsid w:val="00674C4F"/>
    <w:rsid w:val="00675000"/>
    <w:rsid w:val="00676DA0"/>
    <w:rsid w:val="006807AA"/>
    <w:rsid w:val="00680845"/>
    <w:rsid w:val="00680FE2"/>
    <w:rsid w:val="00681540"/>
    <w:rsid w:val="00681707"/>
    <w:rsid w:val="00682C55"/>
    <w:rsid w:val="00682FE0"/>
    <w:rsid w:val="006834EA"/>
    <w:rsid w:val="00684726"/>
    <w:rsid w:val="00684766"/>
    <w:rsid w:val="00685B76"/>
    <w:rsid w:val="00686BBE"/>
    <w:rsid w:val="00691DFB"/>
    <w:rsid w:val="00692421"/>
    <w:rsid w:val="00692BF8"/>
    <w:rsid w:val="0069489C"/>
    <w:rsid w:val="006964AA"/>
    <w:rsid w:val="006977D7"/>
    <w:rsid w:val="006A0849"/>
    <w:rsid w:val="006A1E4A"/>
    <w:rsid w:val="006A41C3"/>
    <w:rsid w:val="006A485C"/>
    <w:rsid w:val="006A5CE4"/>
    <w:rsid w:val="006A70E2"/>
    <w:rsid w:val="006B140F"/>
    <w:rsid w:val="006B1A99"/>
    <w:rsid w:val="006B2738"/>
    <w:rsid w:val="006B2B6F"/>
    <w:rsid w:val="006B4D26"/>
    <w:rsid w:val="006B5A56"/>
    <w:rsid w:val="006B665F"/>
    <w:rsid w:val="006B691B"/>
    <w:rsid w:val="006B6B1E"/>
    <w:rsid w:val="006B7919"/>
    <w:rsid w:val="006C0A2E"/>
    <w:rsid w:val="006C192A"/>
    <w:rsid w:val="006C28AD"/>
    <w:rsid w:val="006C2963"/>
    <w:rsid w:val="006C2E2E"/>
    <w:rsid w:val="006C43FE"/>
    <w:rsid w:val="006C5059"/>
    <w:rsid w:val="006C62C6"/>
    <w:rsid w:val="006C67C8"/>
    <w:rsid w:val="006C7BFE"/>
    <w:rsid w:val="006D03F1"/>
    <w:rsid w:val="006D0DB3"/>
    <w:rsid w:val="006D20F9"/>
    <w:rsid w:val="006D2CD7"/>
    <w:rsid w:val="006D37BD"/>
    <w:rsid w:val="006D3E90"/>
    <w:rsid w:val="006D4CEB"/>
    <w:rsid w:val="006D5E15"/>
    <w:rsid w:val="006D60A9"/>
    <w:rsid w:val="006D75C2"/>
    <w:rsid w:val="006E0064"/>
    <w:rsid w:val="006E0147"/>
    <w:rsid w:val="006E1A0A"/>
    <w:rsid w:val="006E27AD"/>
    <w:rsid w:val="006E5542"/>
    <w:rsid w:val="006E65A4"/>
    <w:rsid w:val="006E7382"/>
    <w:rsid w:val="006E76D4"/>
    <w:rsid w:val="006E7F23"/>
    <w:rsid w:val="006F3389"/>
    <w:rsid w:val="006F437C"/>
    <w:rsid w:val="007018A4"/>
    <w:rsid w:val="0070220D"/>
    <w:rsid w:val="00702890"/>
    <w:rsid w:val="00702970"/>
    <w:rsid w:val="007046D2"/>
    <w:rsid w:val="00710F76"/>
    <w:rsid w:val="00714511"/>
    <w:rsid w:val="00714EFB"/>
    <w:rsid w:val="0071574F"/>
    <w:rsid w:val="007160D3"/>
    <w:rsid w:val="007171EC"/>
    <w:rsid w:val="00722D1A"/>
    <w:rsid w:val="0072311C"/>
    <w:rsid w:val="007236F2"/>
    <w:rsid w:val="007238DD"/>
    <w:rsid w:val="0072394F"/>
    <w:rsid w:val="00724351"/>
    <w:rsid w:val="007256AB"/>
    <w:rsid w:val="00727D6C"/>
    <w:rsid w:val="00735B57"/>
    <w:rsid w:val="00736072"/>
    <w:rsid w:val="00736369"/>
    <w:rsid w:val="007363C5"/>
    <w:rsid w:val="0073655C"/>
    <w:rsid w:val="00736AC3"/>
    <w:rsid w:val="007407D5"/>
    <w:rsid w:val="007416B1"/>
    <w:rsid w:val="00741C50"/>
    <w:rsid w:val="007423FD"/>
    <w:rsid w:val="00742EDF"/>
    <w:rsid w:val="0074530B"/>
    <w:rsid w:val="007454EC"/>
    <w:rsid w:val="00745902"/>
    <w:rsid w:val="007460CA"/>
    <w:rsid w:val="00747ABF"/>
    <w:rsid w:val="0075155B"/>
    <w:rsid w:val="007515C4"/>
    <w:rsid w:val="00751979"/>
    <w:rsid w:val="00752A48"/>
    <w:rsid w:val="00753632"/>
    <w:rsid w:val="007537D6"/>
    <w:rsid w:val="00753D78"/>
    <w:rsid w:val="0075619C"/>
    <w:rsid w:val="007624D6"/>
    <w:rsid w:val="00762639"/>
    <w:rsid w:val="00763F68"/>
    <w:rsid w:val="00766EE0"/>
    <w:rsid w:val="0077050A"/>
    <w:rsid w:val="0077083F"/>
    <w:rsid w:val="00770921"/>
    <w:rsid w:val="007725D4"/>
    <w:rsid w:val="00772845"/>
    <w:rsid w:val="0077352B"/>
    <w:rsid w:val="0077429E"/>
    <w:rsid w:val="00774AC3"/>
    <w:rsid w:val="00777C13"/>
    <w:rsid w:val="00780D11"/>
    <w:rsid w:val="00780D71"/>
    <w:rsid w:val="00782F23"/>
    <w:rsid w:val="00783C84"/>
    <w:rsid w:val="00785203"/>
    <w:rsid w:val="007856BC"/>
    <w:rsid w:val="00785A79"/>
    <w:rsid w:val="007863A8"/>
    <w:rsid w:val="00786A25"/>
    <w:rsid w:val="00786CC8"/>
    <w:rsid w:val="007917A8"/>
    <w:rsid w:val="00792D86"/>
    <w:rsid w:val="0079364D"/>
    <w:rsid w:val="007939F7"/>
    <w:rsid w:val="007945D9"/>
    <w:rsid w:val="00796A51"/>
    <w:rsid w:val="0079737A"/>
    <w:rsid w:val="007A37EF"/>
    <w:rsid w:val="007A3F33"/>
    <w:rsid w:val="007A50E1"/>
    <w:rsid w:val="007A6829"/>
    <w:rsid w:val="007A7342"/>
    <w:rsid w:val="007A7B55"/>
    <w:rsid w:val="007B0D2A"/>
    <w:rsid w:val="007B3B3D"/>
    <w:rsid w:val="007B429E"/>
    <w:rsid w:val="007B5636"/>
    <w:rsid w:val="007B5F97"/>
    <w:rsid w:val="007B6CF7"/>
    <w:rsid w:val="007C1F49"/>
    <w:rsid w:val="007C58B8"/>
    <w:rsid w:val="007D2138"/>
    <w:rsid w:val="007D29C1"/>
    <w:rsid w:val="007D352A"/>
    <w:rsid w:val="007D399B"/>
    <w:rsid w:val="007D6B08"/>
    <w:rsid w:val="007D789E"/>
    <w:rsid w:val="007E073F"/>
    <w:rsid w:val="007E4900"/>
    <w:rsid w:val="007E49F1"/>
    <w:rsid w:val="007F1D6C"/>
    <w:rsid w:val="007F3199"/>
    <w:rsid w:val="007F3892"/>
    <w:rsid w:val="007F46BE"/>
    <w:rsid w:val="008018D1"/>
    <w:rsid w:val="00802DE8"/>
    <w:rsid w:val="00803820"/>
    <w:rsid w:val="00803F27"/>
    <w:rsid w:val="008062AC"/>
    <w:rsid w:val="00807A28"/>
    <w:rsid w:val="00807E34"/>
    <w:rsid w:val="008117F2"/>
    <w:rsid w:val="008118C0"/>
    <w:rsid w:val="00811DDD"/>
    <w:rsid w:val="00814A8E"/>
    <w:rsid w:val="0081674B"/>
    <w:rsid w:val="00816DC7"/>
    <w:rsid w:val="0081738B"/>
    <w:rsid w:val="00817772"/>
    <w:rsid w:val="0082026F"/>
    <w:rsid w:val="008207C1"/>
    <w:rsid w:val="008211C4"/>
    <w:rsid w:val="00821C83"/>
    <w:rsid w:val="00822326"/>
    <w:rsid w:val="008224E9"/>
    <w:rsid w:val="00822E31"/>
    <w:rsid w:val="008245B9"/>
    <w:rsid w:val="0083234B"/>
    <w:rsid w:val="00832CC4"/>
    <w:rsid w:val="008333E2"/>
    <w:rsid w:val="00834C42"/>
    <w:rsid w:val="00835459"/>
    <w:rsid w:val="00835FD2"/>
    <w:rsid w:val="00836D4F"/>
    <w:rsid w:val="008370C0"/>
    <w:rsid w:val="008412A4"/>
    <w:rsid w:val="00841D85"/>
    <w:rsid w:val="00842C6A"/>
    <w:rsid w:val="0084363F"/>
    <w:rsid w:val="00844723"/>
    <w:rsid w:val="00845CE8"/>
    <w:rsid w:val="00847AFC"/>
    <w:rsid w:val="0085130F"/>
    <w:rsid w:val="00851310"/>
    <w:rsid w:val="00851F36"/>
    <w:rsid w:val="00852DC0"/>
    <w:rsid w:val="00855D05"/>
    <w:rsid w:val="00856EAD"/>
    <w:rsid w:val="00857DC3"/>
    <w:rsid w:val="00862CF4"/>
    <w:rsid w:val="00867C64"/>
    <w:rsid w:val="008708B3"/>
    <w:rsid w:val="00872E95"/>
    <w:rsid w:val="00875AB8"/>
    <w:rsid w:val="008777F2"/>
    <w:rsid w:val="00877B3E"/>
    <w:rsid w:val="00877E25"/>
    <w:rsid w:val="008806DE"/>
    <w:rsid w:val="0088077B"/>
    <w:rsid w:val="00881E65"/>
    <w:rsid w:val="008823D0"/>
    <w:rsid w:val="00883B1D"/>
    <w:rsid w:val="00884580"/>
    <w:rsid w:val="008855CB"/>
    <w:rsid w:val="00886E2D"/>
    <w:rsid w:val="00890059"/>
    <w:rsid w:val="00891539"/>
    <w:rsid w:val="0089168E"/>
    <w:rsid w:val="00894F43"/>
    <w:rsid w:val="0089552F"/>
    <w:rsid w:val="0089555C"/>
    <w:rsid w:val="00895EE8"/>
    <w:rsid w:val="008A08CC"/>
    <w:rsid w:val="008A0BAA"/>
    <w:rsid w:val="008A2EAE"/>
    <w:rsid w:val="008A4A89"/>
    <w:rsid w:val="008B0660"/>
    <w:rsid w:val="008B1672"/>
    <w:rsid w:val="008B228E"/>
    <w:rsid w:val="008B313C"/>
    <w:rsid w:val="008B338E"/>
    <w:rsid w:val="008B3DFE"/>
    <w:rsid w:val="008B53CF"/>
    <w:rsid w:val="008B793B"/>
    <w:rsid w:val="008C024C"/>
    <w:rsid w:val="008C0743"/>
    <w:rsid w:val="008C1FFF"/>
    <w:rsid w:val="008C3157"/>
    <w:rsid w:val="008C3A72"/>
    <w:rsid w:val="008C4CAD"/>
    <w:rsid w:val="008C4DAC"/>
    <w:rsid w:val="008C6816"/>
    <w:rsid w:val="008C7632"/>
    <w:rsid w:val="008D0153"/>
    <w:rsid w:val="008D0DF0"/>
    <w:rsid w:val="008D0E3F"/>
    <w:rsid w:val="008D14A1"/>
    <w:rsid w:val="008D164B"/>
    <w:rsid w:val="008D34F1"/>
    <w:rsid w:val="008D3954"/>
    <w:rsid w:val="008D41B4"/>
    <w:rsid w:val="008D42A0"/>
    <w:rsid w:val="008D51E1"/>
    <w:rsid w:val="008D60E5"/>
    <w:rsid w:val="008D6BDB"/>
    <w:rsid w:val="008E0170"/>
    <w:rsid w:val="008E10F4"/>
    <w:rsid w:val="008E20E5"/>
    <w:rsid w:val="008E2394"/>
    <w:rsid w:val="008E2A8B"/>
    <w:rsid w:val="008E4E80"/>
    <w:rsid w:val="008E5F6B"/>
    <w:rsid w:val="008E7C1F"/>
    <w:rsid w:val="008F035F"/>
    <w:rsid w:val="008F1D7E"/>
    <w:rsid w:val="008F21BF"/>
    <w:rsid w:val="008F277D"/>
    <w:rsid w:val="008F2E9F"/>
    <w:rsid w:val="008F3AB8"/>
    <w:rsid w:val="008F5BC7"/>
    <w:rsid w:val="008F6165"/>
    <w:rsid w:val="008F651C"/>
    <w:rsid w:val="00901207"/>
    <w:rsid w:val="0090185C"/>
    <w:rsid w:val="009029B6"/>
    <w:rsid w:val="0090321B"/>
    <w:rsid w:val="00903C22"/>
    <w:rsid w:val="00903FA7"/>
    <w:rsid w:val="0090417E"/>
    <w:rsid w:val="0090590F"/>
    <w:rsid w:val="00905993"/>
    <w:rsid w:val="00905F2E"/>
    <w:rsid w:val="0090731F"/>
    <w:rsid w:val="00910675"/>
    <w:rsid w:val="009107AF"/>
    <w:rsid w:val="00911441"/>
    <w:rsid w:val="009117F5"/>
    <w:rsid w:val="00911C81"/>
    <w:rsid w:val="00911EE7"/>
    <w:rsid w:val="00913BEA"/>
    <w:rsid w:val="009151F6"/>
    <w:rsid w:val="00915423"/>
    <w:rsid w:val="009160F8"/>
    <w:rsid w:val="00916959"/>
    <w:rsid w:val="00917515"/>
    <w:rsid w:val="009176F6"/>
    <w:rsid w:val="00917F79"/>
    <w:rsid w:val="00922188"/>
    <w:rsid w:val="00922391"/>
    <w:rsid w:val="009238A0"/>
    <w:rsid w:val="009248E7"/>
    <w:rsid w:val="00924CE6"/>
    <w:rsid w:val="009263B6"/>
    <w:rsid w:val="00926FCE"/>
    <w:rsid w:val="00930076"/>
    <w:rsid w:val="009324FC"/>
    <w:rsid w:val="0093257B"/>
    <w:rsid w:val="0093455D"/>
    <w:rsid w:val="00935051"/>
    <w:rsid w:val="00935257"/>
    <w:rsid w:val="009379F9"/>
    <w:rsid w:val="00937CD3"/>
    <w:rsid w:val="00940141"/>
    <w:rsid w:val="0094250E"/>
    <w:rsid w:val="00944202"/>
    <w:rsid w:val="00944ECE"/>
    <w:rsid w:val="00947716"/>
    <w:rsid w:val="00951A27"/>
    <w:rsid w:val="00952A98"/>
    <w:rsid w:val="00953CDA"/>
    <w:rsid w:val="00956C18"/>
    <w:rsid w:val="00962419"/>
    <w:rsid w:val="00962FE0"/>
    <w:rsid w:val="00964345"/>
    <w:rsid w:val="009668B8"/>
    <w:rsid w:val="00967896"/>
    <w:rsid w:val="00967EB3"/>
    <w:rsid w:val="00970B1F"/>
    <w:rsid w:val="00971C31"/>
    <w:rsid w:val="00972191"/>
    <w:rsid w:val="00972703"/>
    <w:rsid w:val="00972A7E"/>
    <w:rsid w:val="0097409D"/>
    <w:rsid w:val="00975CC5"/>
    <w:rsid w:val="0097676B"/>
    <w:rsid w:val="00976B65"/>
    <w:rsid w:val="009774B7"/>
    <w:rsid w:val="009779C3"/>
    <w:rsid w:val="00983270"/>
    <w:rsid w:val="0098344D"/>
    <w:rsid w:val="00983ABC"/>
    <w:rsid w:val="00983B41"/>
    <w:rsid w:val="00990716"/>
    <w:rsid w:val="00996571"/>
    <w:rsid w:val="009A2100"/>
    <w:rsid w:val="009A24AA"/>
    <w:rsid w:val="009A2C40"/>
    <w:rsid w:val="009A415E"/>
    <w:rsid w:val="009A7F9B"/>
    <w:rsid w:val="009B1235"/>
    <w:rsid w:val="009B1259"/>
    <w:rsid w:val="009B1522"/>
    <w:rsid w:val="009B235B"/>
    <w:rsid w:val="009B2EED"/>
    <w:rsid w:val="009B4B88"/>
    <w:rsid w:val="009B6606"/>
    <w:rsid w:val="009B68D3"/>
    <w:rsid w:val="009C1236"/>
    <w:rsid w:val="009C3B73"/>
    <w:rsid w:val="009D03E0"/>
    <w:rsid w:val="009D26DB"/>
    <w:rsid w:val="009D3877"/>
    <w:rsid w:val="009D5844"/>
    <w:rsid w:val="009D740C"/>
    <w:rsid w:val="009E0B46"/>
    <w:rsid w:val="009E1909"/>
    <w:rsid w:val="009E2132"/>
    <w:rsid w:val="009E21CD"/>
    <w:rsid w:val="009E28DD"/>
    <w:rsid w:val="009E40D9"/>
    <w:rsid w:val="009E5030"/>
    <w:rsid w:val="009E700E"/>
    <w:rsid w:val="009E70BF"/>
    <w:rsid w:val="009E7893"/>
    <w:rsid w:val="009F3F28"/>
    <w:rsid w:val="009F635E"/>
    <w:rsid w:val="009F7250"/>
    <w:rsid w:val="009F73D8"/>
    <w:rsid w:val="009F7F43"/>
    <w:rsid w:val="00A005B9"/>
    <w:rsid w:val="00A014E5"/>
    <w:rsid w:val="00A0364D"/>
    <w:rsid w:val="00A04200"/>
    <w:rsid w:val="00A04EAE"/>
    <w:rsid w:val="00A068FD"/>
    <w:rsid w:val="00A07DC1"/>
    <w:rsid w:val="00A1051E"/>
    <w:rsid w:val="00A10EDD"/>
    <w:rsid w:val="00A1407F"/>
    <w:rsid w:val="00A16E3B"/>
    <w:rsid w:val="00A1770F"/>
    <w:rsid w:val="00A17E92"/>
    <w:rsid w:val="00A17F6C"/>
    <w:rsid w:val="00A207CF"/>
    <w:rsid w:val="00A21AD0"/>
    <w:rsid w:val="00A25C28"/>
    <w:rsid w:val="00A27612"/>
    <w:rsid w:val="00A302C1"/>
    <w:rsid w:val="00A30A24"/>
    <w:rsid w:val="00A33765"/>
    <w:rsid w:val="00A3497F"/>
    <w:rsid w:val="00A35B7B"/>
    <w:rsid w:val="00A40498"/>
    <w:rsid w:val="00A42A03"/>
    <w:rsid w:val="00A50231"/>
    <w:rsid w:val="00A50E41"/>
    <w:rsid w:val="00A5157F"/>
    <w:rsid w:val="00A5619C"/>
    <w:rsid w:val="00A56E79"/>
    <w:rsid w:val="00A571BA"/>
    <w:rsid w:val="00A57242"/>
    <w:rsid w:val="00A6004D"/>
    <w:rsid w:val="00A61224"/>
    <w:rsid w:val="00A61693"/>
    <w:rsid w:val="00A61DE2"/>
    <w:rsid w:val="00A62731"/>
    <w:rsid w:val="00A62F16"/>
    <w:rsid w:val="00A63DA5"/>
    <w:rsid w:val="00A64025"/>
    <w:rsid w:val="00A64700"/>
    <w:rsid w:val="00A65192"/>
    <w:rsid w:val="00A654A6"/>
    <w:rsid w:val="00A658A7"/>
    <w:rsid w:val="00A65C4C"/>
    <w:rsid w:val="00A670DB"/>
    <w:rsid w:val="00A6732C"/>
    <w:rsid w:val="00A6776E"/>
    <w:rsid w:val="00A67913"/>
    <w:rsid w:val="00A67D2E"/>
    <w:rsid w:val="00A67FDC"/>
    <w:rsid w:val="00A70F7C"/>
    <w:rsid w:val="00A725F4"/>
    <w:rsid w:val="00A769E0"/>
    <w:rsid w:val="00A77DC0"/>
    <w:rsid w:val="00A804D1"/>
    <w:rsid w:val="00A815C4"/>
    <w:rsid w:val="00A824B9"/>
    <w:rsid w:val="00A82DF1"/>
    <w:rsid w:val="00A830EF"/>
    <w:rsid w:val="00A83C70"/>
    <w:rsid w:val="00A855C1"/>
    <w:rsid w:val="00A86103"/>
    <w:rsid w:val="00A87B43"/>
    <w:rsid w:val="00A90E41"/>
    <w:rsid w:val="00A91073"/>
    <w:rsid w:val="00A91ACF"/>
    <w:rsid w:val="00A91DA5"/>
    <w:rsid w:val="00A94DAA"/>
    <w:rsid w:val="00A96E5E"/>
    <w:rsid w:val="00AA185A"/>
    <w:rsid w:val="00AA18D2"/>
    <w:rsid w:val="00AA2DD8"/>
    <w:rsid w:val="00AA40CE"/>
    <w:rsid w:val="00AA64D0"/>
    <w:rsid w:val="00AA7F78"/>
    <w:rsid w:val="00AB03EF"/>
    <w:rsid w:val="00AB0C3C"/>
    <w:rsid w:val="00AB67B1"/>
    <w:rsid w:val="00AB6ABA"/>
    <w:rsid w:val="00AB7960"/>
    <w:rsid w:val="00AC03D9"/>
    <w:rsid w:val="00AC2BEB"/>
    <w:rsid w:val="00AC3D1D"/>
    <w:rsid w:val="00AC4112"/>
    <w:rsid w:val="00AC48F7"/>
    <w:rsid w:val="00AC4E64"/>
    <w:rsid w:val="00AC4F02"/>
    <w:rsid w:val="00AC5D33"/>
    <w:rsid w:val="00AD141C"/>
    <w:rsid w:val="00AD46F2"/>
    <w:rsid w:val="00AD4DD2"/>
    <w:rsid w:val="00AD5771"/>
    <w:rsid w:val="00AD5BCA"/>
    <w:rsid w:val="00AD6BBA"/>
    <w:rsid w:val="00AD7763"/>
    <w:rsid w:val="00AE187B"/>
    <w:rsid w:val="00AE1E2A"/>
    <w:rsid w:val="00AE3EC2"/>
    <w:rsid w:val="00AE42D9"/>
    <w:rsid w:val="00AE446E"/>
    <w:rsid w:val="00AF2386"/>
    <w:rsid w:val="00AF48E5"/>
    <w:rsid w:val="00AF702D"/>
    <w:rsid w:val="00AF725D"/>
    <w:rsid w:val="00AF7939"/>
    <w:rsid w:val="00B02D28"/>
    <w:rsid w:val="00B05276"/>
    <w:rsid w:val="00B05D22"/>
    <w:rsid w:val="00B06748"/>
    <w:rsid w:val="00B067C1"/>
    <w:rsid w:val="00B0759C"/>
    <w:rsid w:val="00B07A1C"/>
    <w:rsid w:val="00B10B49"/>
    <w:rsid w:val="00B11EC4"/>
    <w:rsid w:val="00B13372"/>
    <w:rsid w:val="00B13C5A"/>
    <w:rsid w:val="00B13CD8"/>
    <w:rsid w:val="00B14084"/>
    <w:rsid w:val="00B176E3"/>
    <w:rsid w:val="00B22986"/>
    <w:rsid w:val="00B23F46"/>
    <w:rsid w:val="00B257F9"/>
    <w:rsid w:val="00B27D5A"/>
    <w:rsid w:val="00B31826"/>
    <w:rsid w:val="00B31B50"/>
    <w:rsid w:val="00B33064"/>
    <w:rsid w:val="00B341F8"/>
    <w:rsid w:val="00B37FFE"/>
    <w:rsid w:val="00B42448"/>
    <w:rsid w:val="00B42826"/>
    <w:rsid w:val="00B42ADB"/>
    <w:rsid w:val="00B43F34"/>
    <w:rsid w:val="00B44282"/>
    <w:rsid w:val="00B45561"/>
    <w:rsid w:val="00B46814"/>
    <w:rsid w:val="00B47A16"/>
    <w:rsid w:val="00B511EC"/>
    <w:rsid w:val="00B52327"/>
    <w:rsid w:val="00B5232F"/>
    <w:rsid w:val="00B53DEE"/>
    <w:rsid w:val="00B545BA"/>
    <w:rsid w:val="00B54633"/>
    <w:rsid w:val="00B5468C"/>
    <w:rsid w:val="00B55D2B"/>
    <w:rsid w:val="00B57F3D"/>
    <w:rsid w:val="00B60FD4"/>
    <w:rsid w:val="00B71A27"/>
    <w:rsid w:val="00B720EC"/>
    <w:rsid w:val="00B724B8"/>
    <w:rsid w:val="00B743C6"/>
    <w:rsid w:val="00B7455D"/>
    <w:rsid w:val="00B747C0"/>
    <w:rsid w:val="00B77698"/>
    <w:rsid w:val="00B809A2"/>
    <w:rsid w:val="00B80FE8"/>
    <w:rsid w:val="00B82A7B"/>
    <w:rsid w:val="00B82B3A"/>
    <w:rsid w:val="00B82E88"/>
    <w:rsid w:val="00B8321E"/>
    <w:rsid w:val="00B839DF"/>
    <w:rsid w:val="00B849BA"/>
    <w:rsid w:val="00B904FC"/>
    <w:rsid w:val="00B91CE2"/>
    <w:rsid w:val="00B92242"/>
    <w:rsid w:val="00B93469"/>
    <w:rsid w:val="00B93613"/>
    <w:rsid w:val="00B952AD"/>
    <w:rsid w:val="00B95BC8"/>
    <w:rsid w:val="00B9631F"/>
    <w:rsid w:val="00B96D6F"/>
    <w:rsid w:val="00B97571"/>
    <w:rsid w:val="00B9772B"/>
    <w:rsid w:val="00BA04DC"/>
    <w:rsid w:val="00BA04ED"/>
    <w:rsid w:val="00BA1025"/>
    <w:rsid w:val="00BA1733"/>
    <w:rsid w:val="00BA1918"/>
    <w:rsid w:val="00BA4339"/>
    <w:rsid w:val="00BA5770"/>
    <w:rsid w:val="00BA6922"/>
    <w:rsid w:val="00BA7589"/>
    <w:rsid w:val="00BB1F6C"/>
    <w:rsid w:val="00BB2B54"/>
    <w:rsid w:val="00BB3EA0"/>
    <w:rsid w:val="00BB4E71"/>
    <w:rsid w:val="00BB50A8"/>
    <w:rsid w:val="00BC0764"/>
    <w:rsid w:val="00BC0A99"/>
    <w:rsid w:val="00BC0C66"/>
    <w:rsid w:val="00BC0CE8"/>
    <w:rsid w:val="00BC154D"/>
    <w:rsid w:val="00BC1DFA"/>
    <w:rsid w:val="00BC228D"/>
    <w:rsid w:val="00BC3868"/>
    <w:rsid w:val="00BC3910"/>
    <w:rsid w:val="00BC7278"/>
    <w:rsid w:val="00BD15DB"/>
    <w:rsid w:val="00BD1C6B"/>
    <w:rsid w:val="00BD273D"/>
    <w:rsid w:val="00BD4E4E"/>
    <w:rsid w:val="00BD4ECB"/>
    <w:rsid w:val="00BD5167"/>
    <w:rsid w:val="00BD624C"/>
    <w:rsid w:val="00BD677B"/>
    <w:rsid w:val="00BD6F91"/>
    <w:rsid w:val="00BE0AC9"/>
    <w:rsid w:val="00BE0EBC"/>
    <w:rsid w:val="00BE206A"/>
    <w:rsid w:val="00BE3359"/>
    <w:rsid w:val="00BE3511"/>
    <w:rsid w:val="00BE43DA"/>
    <w:rsid w:val="00BE4449"/>
    <w:rsid w:val="00BE5C52"/>
    <w:rsid w:val="00BE75F9"/>
    <w:rsid w:val="00BF47D6"/>
    <w:rsid w:val="00BF7518"/>
    <w:rsid w:val="00BF7925"/>
    <w:rsid w:val="00BF7C11"/>
    <w:rsid w:val="00BF7FE3"/>
    <w:rsid w:val="00C01709"/>
    <w:rsid w:val="00C01C7E"/>
    <w:rsid w:val="00C023B1"/>
    <w:rsid w:val="00C03878"/>
    <w:rsid w:val="00C055C7"/>
    <w:rsid w:val="00C056CB"/>
    <w:rsid w:val="00C05A30"/>
    <w:rsid w:val="00C068F9"/>
    <w:rsid w:val="00C06A99"/>
    <w:rsid w:val="00C101A5"/>
    <w:rsid w:val="00C11AFD"/>
    <w:rsid w:val="00C121D0"/>
    <w:rsid w:val="00C1358D"/>
    <w:rsid w:val="00C14CEE"/>
    <w:rsid w:val="00C1505F"/>
    <w:rsid w:val="00C16232"/>
    <w:rsid w:val="00C202E5"/>
    <w:rsid w:val="00C226C3"/>
    <w:rsid w:val="00C22BE7"/>
    <w:rsid w:val="00C26814"/>
    <w:rsid w:val="00C26937"/>
    <w:rsid w:val="00C269A8"/>
    <w:rsid w:val="00C27C13"/>
    <w:rsid w:val="00C323C2"/>
    <w:rsid w:val="00C32713"/>
    <w:rsid w:val="00C419D3"/>
    <w:rsid w:val="00C458B6"/>
    <w:rsid w:val="00C47012"/>
    <w:rsid w:val="00C47F17"/>
    <w:rsid w:val="00C500FA"/>
    <w:rsid w:val="00C50A7B"/>
    <w:rsid w:val="00C50C1C"/>
    <w:rsid w:val="00C50D23"/>
    <w:rsid w:val="00C512D7"/>
    <w:rsid w:val="00C5133E"/>
    <w:rsid w:val="00C517BA"/>
    <w:rsid w:val="00C51807"/>
    <w:rsid w:val="00C51993"/>
    <w:rsid w:val="00C521CB"/>
    <w:rsid w:val="00C52481"/>
    <w:rsid w:val="00C54FD4"/>
    <w:rsid w:val="00C560E5"/>
    <w:rsid w:val="00C56472"/>
    <w:rsid w:val="00C57FAE"/>
    <w:rsid w:val="00C604C3"/>
    <w:rsid w:val="00C60AEE"/>
    <w:rsid w:val="00C60EEB"/>
    <w:rsid w:val="00C623ED"/>
    <w:rsid w:val="00C62FDD"/>
    <w:rsid w:val="00C63B07"/>
    <w:rsid w:val="00C6540C"/>
    <w:rsid w:val="00C6583A"/>
    <w:rsid w:val="00C66496"/>
    <w:rsid w:val="00C66585"/>
    <w:rsid w:val="00C67ADC"/>
    <w:rsid w:val="00C70E6C"/>
    <w:rsid w:val="00C713E7"/>
    <w:rsid w:val="00C72AE9"/>
    <w:rsid w:val="00C7356A"/>
    <w:rsid w:val="00C735C8"/>
    <w:rsid w:val="00C737B4"/>
    <w:rsid w:val="00C73A89"/>
    <w:rsid w:val="00C75E8F"/>
    <w:rsid w:val="00C812A6"/>
    <w:rsid w:val="00C81ED7"/>
    <w:rsid w:val="00C82383"/>
    <w:rsid w:val="00C843A4"/>
    <w:rsid w:val="00C8480B"/>
    <w:rsid w:val="00C84EEA"/>
    <w:rsid w:val="00C8715C"/>
    <w:rsid w:val="00C902FF"/>
    <w:rsid w:val="00C9136D"/>
    <w:rsid w:val="00C91FDE"/>
    <w:rsid w:val="00C92176"/>
    <w:rsid w:val="00C93834"/>
    <w:rsid w:val="00C938DC"/>
    <w:rsid w:val="00C9470E"/>
    <w:rsid w:val="00C95A3A"/>
    <w:rsid w:val="00C95F74"/>
    <w:rsid w:val="00CA00CF"/>
    <w:rsid w:val="00CA0B1B"/>
    <w:rsid w:val="00CA1875"/>
    <w:rsid w:val="00CA3380"/>
    <w:rsid w:val="00CA55D9"/>
    <w:rsid w:val="00CA754D"/>
    <w:rsid w:val="00CB0159"/>
    <w:rsid w:val="00CB0447"/>
    <w:rsid w:val="00CB0D52"/>
    <w:rsid w:val="00CB0DA9"/>
    <w:rsid w:val="00CB1F37"/>
    <w:rsid w:val="00CB1F5B"/>
    <w:rsid w:val="00CB2D7A"/>
    <w:rsid w:val="00CB3A1E"/>
    <w:rsid w:val="00CB3E0A"/>
    <w:rsid w:val="00CB4E01"/>
    <w:rsid w:val="00CB5401"/>
    <w:rsid w:val="00CB5C3A"/>
    <w:rsid w:val="00CB697D"/>
    <w:rsid w:val="00CB714D"/>
    <w:rsid w:val="00CC028E"/>
    <w:rsid w:val="00CC11E7"/>
    <w:rsid w:val="00CC126D"/>
    <w:rsid w:val="00CC2915"/>
    <w:rsid w:val="00CC4020"/>
    <w:rsid w:val="00CC427F"/>
    <w:rsid w:val="00CC4490"/>
    <w:rsid w:val="00CC44A7"/>
    <w:rsid w:val="00CC7E7E"/>
    <w:rsid w:val="00CD2EB7"/>
    <w:rsid w:val="00CD304B"/>
    <w:rsid w:val="00CD3B40"/>
    <w:rsid w:val="00CD4DF7"/>
    <w:rsid w:val="00CD5877"/>
    <w:rsid w:val="00CD5CEB"/>
    <w:rsid w:val="00CD6288"/>
    <w:rsid w:val="00CD6DCC"/>
    <w:rsid w:val="00CD6E10"/>
    <w:rsid w:val="00CE24F0"/>
    <w:rsid w:val="00CE3069"/>
    <w:rsid w:val="00CE4588"/>
    <w:rsid w:val="00CE48BD"/>
    <w:rsid w:val="00CE4C7A"/>
    <w:rsid w:val="00CE7679"/>
    <w:rsid w:val="00CE780F"/>
    <w:rsid w:val="00CE7EF8"/>
    <w:rsid w:val="00CF20D4"/>
    <w:rsid w:val="00CF2C41"/>
    <w:rsid w:val="00CF3467"/>
    <w:rsid w:val="00CF5684"/>
    <w:rsid w:val="00CF731A"/>
    <w:rsid w:val="00D00E23"/>
    <w:rsid w:val="00D03AA6"/>
    <w:rsid w:val="00D03CDE"/>
    <w:rsid w:val="00D04621"/>
    <w:rsid w:val="00D06181"/>
    <w:rsid w:val="00D065A0"/>
    <w:rsid w:val="00D07882"/>
    <w:rsid w:val="00D0799A"/>
    <w:rsid w:val="00D07CBC"/>
    <w:rsid w:val="00D1222B"/>
    <w:rsid w:val="00D14192"/>
    <w:rsid w:val="00D14BF5"/>
    <w:rsid w:val="00D15FAC"/>
    <w:rsid w:val="00D1662A"/>
    <w:rsid w:val="00D16AFF"/>
    <w:rsid w:val="00D20696"/>
    <w:rsid w:val="00D21B2A"/>
    <w:rsid w:val="00D226F5"/>
    <w:rsid w:val="00D25C57"/>
    <w:rsid w:val="00D268A4"/>
    <w:rsid w:val="00D2737E"/>
    <w:rsid w:val="00D273C8"/>
    <w:rsid w:val="00D30B24"/>
    <w:rsid w:val="00D31904"/>
    <w:rsid w:val="00D31FAF"/>
    <w:rsid w:val="00D321B2"/>
    <w:rsid w:val="00D32DE2"/>
    <w:rsid w:val="00D35280"/>
    <w:rsid w:val="00D41D7F"/>
    <w:rsid w:val="00D426A7"/>
    <w:rsid w:val="00D43082"/>
    <w:rsid w:val="00D4493F"/>
    <w:rsid w:val="00D4572A"/>
    <w:rsid w:val="00D47E7A"/>
    <w:rsid w:val="00D502FB"/>
    <w:rsid w:val="00D50F4B"/>
    <w:rsid w:val="00D5233C"/>
    <w:rsid w:val="00D53C1B"/>
    <w:rsid w:val="00D55AC6"/>
    <w:rsid w:val="00D56600"/>
    <w:rsid w:val="00D57C55"/>
    <w:rsid w:val="00D57CCC"/>
    <w:rsid w:val="00D61687"/>
    <w:rsid w:val="00D62041"/>
    <w:rsid w:val="00D620B4"/>
    <w:rsid w:val="00D6241A"/>
    <w:rsid w:val="00D627C6"/>
    <w:rsid w:val="00D62ECC"/>
    <w:rsid w:val="00D638AA"/>
    <w:rsid w:val="00D64D3A"/>
    <w:rsid w:val="00D65676"/>
    <w:rsid w:val="00D66799"/>
    <w:rsid w:val="00D70CAC"/>
    <w:rsid w:val="00D71149"/>
    <w:rsid w:val="00D71328"/>
    <w:rsid w:val="00D7337F"/>
    <w:rsid w:val="00D75315"/>
    <w:rsid w:val="00D76AA3"/>
    <w:rsid w:val="00D77DDD"/>
    <w:rsid w:val="00D85ED1"/>
    <w:rsid w:val="00D87BEF"/>
    <w:rsid w:val="00D91DC4"/>
    <w:rsid w:val="00D920C7"/>
    <w:rsid w:val="00D9258C"/>
    <w:rsid w:val="00D94D65"/>
    <w:rsid w:val="00D95155"/>
    <w:rsid w:val="00D96753"/>
    <w:rsid w:val="00D97FDC"/>
    <w:rsid w:val="00DA005F"/>
    <w:rsid w:val="00DA00DB"/>
    <w:rsid w:val="00DA07AB"/>
    <w:rsid w:val="00DA1C1A"/>
    <w:rsid w:val="00DA1F98"/>
    <w:rsid w:val="00DA21CD"/>
    <w:rsid w:val="00DA2C33"/>
    <w:rsid w:val="00DB0FF5"/>
    <w:rsid w:val="00DB2D00"/>
    <w:rsid w:val="00DB44E2"/>
    <w:rsid w:val="00DB50FF"/>
    <w:rsid w:val="00DB6AFB"/>
    <w:rsid w:val="00DB79F7"/>
    <w:rsid w:val="00DC18A0"/>
    <w:rsid w:val="00DC1CD3"/>
    <w:rsid w:val="00DC3B9D"/>
    <w:rsid w:val="00DC4BBF"/>
    <w:rsid w:val="00DC6AB9"/>
    <w:rsid w:val="00DC7AEA"/>
    <w:rsid w:val="00DD04BF"/>
    <w:rsid w:val="00DD1B13"/>
    <w:rsid w:val="00DD2EC4"/>
    <w:rsid w:val="00DD3A94"/>
    <w:rsid w:val="00DD4D0F"/>
    <w:rsid w:val="00DD5A1A"/>
    <w:rsid w:val="00DD7427"/>
    <w:rsid w:val="00DE1484"/>
    <w:rsid w:val="00DE2472"/>
    <w:rsid w:val="00DE2A16"/>
    <w:rsid w:val="00DE40D7"/>
    <w:rsid w:val="00DE5171"/>
    <w:rsid w:val="00DE5AEB"/>
    <w:rsid w:val="00DE5D46"/>
    <w:rsid w:val="00DE5E11"/>
    <w:rsid w:val="00DE717A"/>
    <w:rsid w:val="00DF0C33"/>
    <w:rsid w:val="00DF1F1F"/>
    <w:rsid w:val="00DF1FDF"/>
    <w:rsid w:val="00DF45CF"/>
    <w:rsid w:val="00E00222"/>
    <w:rsid w:val="00E00AF6"/>
    <w:rsid w:val="00E03848"/>
    <w:rsid w:val="00E03A2F"/>
    <w:rsid w:val="00E03A6A"/>
    <w:rsid w:val="00E03EA7"/>
    <w:rsid w:val="00E05423"/>
    <w:rsid w:val="00E05B28"/>
    <w:rsid w:val="00E10516"/>
    <w:rsid w:val="00E109C8"/>
    <w:rsid w:val="00E14A25"/>
    <w:rsid w:val="00E14B65"/>
    <w:rsid w:val="00E15ED2"/>
    <w:rsid w:val="00E16500"/>
    <w:rsid w:val="00E20536"/>
    <w:rsid w:val="00E2056F"/>
    <w:rsid w:val="00E2138C"/>
    <w:rsid w:val="00E214D0"/>
    <w:rsid w:val="00E228A7"/>
    <w:rsid w:val="00E22F13"/>
    <w:rsid w:val="00E23CCB"/>
    <w:rsid w:val="00E251D7"/>
    <w:rsid w:val="00E2521C"/>
    <w:rsid w:val="00E25E08"/>
    <w:rsid w:val="00E26D83"/>
    <w:rsid w:val="00E276A0"/>
    <w:rsid w:val="00E27B65"/>
    <w:rsid w:val="00E303B5"/>
    <w:rsid w:val="00E319CD"/>
    <w:rsid w:val="00E32BBF"/>
    <w:rsid w:val="00E42246"/>
    <w:rsid w:val="00E42AD7"/>
    <w:rsid w:val="00E44F3B"/>
    <w:rsid w:val="00E50E34"/>
    <w:rsid w:val="00E512D1"/>
    <w:rsid w:val="00E5241D"/>
    <w:rsid w:val="00E5381E"/>
    <w:rsid w:val="00E572A6"/>
    <w:rsid w:val="00E57BF6"/>
    <w:rsid w:val="00E57DF6"/>
    <w:rsid w:val="00E607A5"/>
    <w:rsid w:val="00E61E4B"/>
    <w:rsid w:val="00E62DBD"/>
    <w:rsid w:val="00E6704D"/>
    <w:rsid w:val="00E70D83"/>
    <w:rsid w:val="00E73C9D"/>
    <w:rsid w:val="00E74461"/>
    <w:rsid w:val="00E750CE"/>
    <w:rsid w:val="00E76443"/>
    <w:rsid w:val="00E77D4A"/>
    <w:rsid w:val="00E80A9A"/>
    <w:rsid w:val="00E81183"/>
    <w:rsid w:val="00E82116"/>
    <w:rsid w:val="00E8258C"/>
    <w:rsid w:val="00E83557"/>
    <w:rsid w:val="00E83E8E"/>
    <w:rsid w:val="00E841CA"/>
    <w:rsid w:val="00E91C35"/>
    <w:rsid w:val="00E94031"/>
    <w:rsid w:val="00E9427F"/>
    <w:rsid w:val="00E96402"/>
    <w:rsid w:val="00E97FEB"/>
    <w:rsid w:val="00EA02EE"/>
    <w:rsid w:val="00EA0596"/>
    <w:rsid w:val="00EA3260"/>
    <w:rsid w:val="00EA3526"/>
    <w:rsid w:val="00EA474C"/>
    <w:rsid w:val="00EA4EC3"/>
    <w:rsid w:val="00EA67C1"/>
    <w:rsid w:val="00EA6806"/>
    <w:rsid w:val="00EB12CE"/>
    <w:rsid w:val="00EB5203"/>
    <w:rsid w:val="00EB53A4"/>
    <w:rsid w:val="00EC064A"/>
    <w:rsid w:val="00EC0A6E"/>
    <w:rsid w:val="00EC0B74"/>
    <w:rsid w:val="00EC1D6F"/>
    <w:rsid w:val="00EC2154"/>
    <w:rsid w:val="00EC3F74"/>
    <w:rsid w:val="00EC4406"/>
    <w:rsid w:val="00EC50CB"/>
    <w:rsid w:val="00EC516C"/>
    <w:rsid w:val="00EC722E"/>
    <w:rsid w:val="00EC7F2E"/>
    <w:rsid w:val="00ED1529"/>
    <w:rsid w:val="00ED17D1"/>
    <w:rsid w:val="00ED2A97"/>
    <w:rsid w:val="00ED2CD8"/>
    <w:rsid w:val="00ED4B54"/>
    <w:rsid w:val="00ED580F"/>
    <w:rsid w:val="00ED6F29"/>
    <w:rsid w:val="00ED7B91"/>
    <w:rsid w:val="00EE004B"/>
    <w:rsid w:val="00EE3C5E"/>
    <w:rsid w:val="00EE6146"/>
    <w:rsid w:val="00EE7735"/>
    <w:rsid w:val="00EE7C1E"/>
    <w:rsid w:val="00EF1D8C"/>
    <w:rsid w:val="00EF25C8"/>
    <w:rsid w:val="00EF2F45"/>
    <w:rsid w:val="00EF3861"/>
    <w:rsid w:val="00EF43C8"/>
    <w:rsid w:val="00EF575E"/>
    <w:rsid w:val="00EF682C"/>
    <w:rsid w:val="00EF7F20"/>
    <w:rsid w:val="00F03025"/>
    <w:rsid w:val="00F03170"/>
    <w:rsid w:val="00F03613"/>
    <w:rsid w:val="00F0481D"/>
    <w:rsid w:val="00F0527A"/>
    <w:rsid w:val="00F057D9"/>
    <w:rsid w:val="00F0723F"/>
    <w:rsid w:val="00F0728C"/>
    <w:rsid w:val="00F1639E"/>
    <w:rsid w:val="00F21964"/>
    <w:rsid w:val="00F231D3"/>
    <w:rsid w:val="00F25B9C"/>
    <w:rsid w:val="00F32096"/>
    <w:rsid w:val="00F320FD"/>
    <w:rsid w:val="00F32488"/>
    <w:rsid w:val="00F330ED"/>
    <w:rsid w:val="00F36F62"/>
    <w:rsid w:val="00F379AC"/>
    <w:rsid w:val="00F37AF5"/>
    <w:rsid w:val="00F42FEF"/>
    <w:rsid w:val="00F4446C"/>
    <w:rsid w:val="00F4493D"/>
    <w:rsid w:val="00F449CC"/>
    <w:rsid w:val="00F51C96"/>
    <w:rsid w:val="00F51CDB"/>
    <w:rsid w:val="00F53D53"/>
    <w:rsid w:val="00F54F50"/>
    <w:rsid w:val="00F554E8"/>
    <w:rsid w:val="00F55993"/>
    <w:rsid w:val="00F56DD8"/>
    <w:rsid w:val="00F6259E"/>
    <w:rsid w:val="00F63815"/>
    <w:rsid w:val="00F649B7"/>
    <w:rsid w:val="00F65909"/>
    <w:rsid w:val="00F710B3"/>
    <w:rsid w:val="00F711AC"/>
    <w:rsid w:val="00F71CE2"/>
    <w:rsid w:val="00F762AF"/>
    <w:rsid w:val="00F77498"/>
    <w:rsid w:val="00F80267"/>
    <w:rsid w:val="00F80E36"/>
    <w:rsid w:val="00F8187F"/>
    <w:rsid w:val="00F8342A"/>
    <w:rsid w:val="00F83A74"/>
    <w:rsid w:val="00F83D6B"/>
    <w:rsid w:val="00F83F75"/>
    <w:rsid w:val="00F856FE"/>
    <w:rsid w:val="00F864AB"/>
    <w:rsid w:val="00F8714B"/>
    <w:rsid w:val="00F90758"/>
    <w:rsid w:val="00F91900"/>
    <w:rsid w:val="00F955D0"/>
    <w:rsid w:val="00F95CC5"/>
    <w:rsid w:val="00F96D37"/>
    <w:rsid w:val="00F96EEC"/>
    <w:rsid w:val="00FA0FC4"/>
    <w:rsid w:val="00FA2BC8"/>
    <w:rsid w:val="00FB040C"/>
    <w:rsid w:val="00FB207E"/>
    <w:rsid w:val="00FB6711"/>
    <w:rsid w:val="00FB6F91"/>
    <w:rsid w:val="00FC21E3"/>
    <w:rsid w:val="00FC28B8"/>
    <w:rsid w:val="00FC29B4"/>
    <w:rsid w:val="00FC3B1A"/>
    <w:rsid w:val="00FC3B74"/>
    <w:rsid w:val="00FC4C54"/>
    <w:rsid w:val="00FC5C25"/>
    <w:rsid w:val="00FD051C"/>
    <w:rsid w:val="00FD0708"/>
    <w:rsid w:val="00FD1E17"/>
    <w:rsid w:val="00FD21C5"/>
    <w:rsid w:val="00FD51D3"/>
    <w:rsid w:val="00FD6757"/>
    <w:rsid w:val="00FD6BDE"/>
    <w:rsid w:val="00FD7532"/>
    <w:rsid w:val="00FD7893"/>
    <w:rsid w:val="00FE054C"/>
    <w:rsid w:val="00FE0C31"/>
    <w:rsid w:val="00FE0CFA"/>
    <w:rsid w:val="00FE19F2"/>
    <w:rsid w:val="00FE2F7B"/>
    <w:rsid w:val="00FE403E"/>
    <w:rsid w:val="00FE4205"/>
    <w:rsid w:val="00FE559E"/>
    <w:rsid w:val="00FE644F"/>
    <w:rsid w:val="00FE6529"/>
    <w:rsid w:val="00FE7BD1"/>
    <w:rsid w:val="00FF062A"/>
    <w:rsid w:val="00FF2CB8"/>
    <w:rsid w:val="00FF3450"/>
    <w:rsid w:val="00FF522C"/>
    <w:rsid w:val="00FF6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8D2"/>
    <w:pPr>
      <w:spacing w:after="200" w:line="276" w:lineRule="auto"/>
    </w:pPr>
    <w:rPr>
      <w:rFonts w:eastAsia="Times New Roman"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AA18D2"/>
    <w:rPr>
      <w:color w:val="000080"/>
      <w:u w:val="single"/>
    </w:rPr>
  </w:style>
  <w:style w:type="paragraph" w:styleId="ListParagraph">
    <w:name w:val="List Paragraph"/>
    <w:basedOn w:val="Normal"/>
    <w:uiPriority w:val="99"/>
    <w:qFormat/>
    <w:rsid w:val="00AA18D2"/>
    <w:pPr>
      <w:ind w:left="720"/>
    </w:pPr>
  </w:style>
  <w:style w:type="paragraph" w:styleId="BalloonText">
    <w:name w:val="Balloon Text"/>
    <w:basedOn w:val="Normal"/>
    <w:link w:val="BalloonTextChar"/>
    <w:uiPriority w:val="99"/>
    <w:semiHidden/>
    <w:rsid w:val="00AA1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A18D2"/>
    <w:rPr>
      <w:rFonts w:ascii="Tahoma" w:hAnsi="Tahoma" w:cs="Tahoma"/>
      <w:sz w:val="16"/>
      <w:szCs w:val="16"/>
      <w:lang w:val="ru-RU" w:eastAsia="ru-RU"/>
    </w:rPr>
  </w:style>
  <w:style w:type="paragraph" w:styleId="EndnoteText">
    <w:name w:val="endnote text"/>
    <w:basedOn w:val="Normal"/>
    <w:link w:val="EndnoteTextChar"/>
    <w:uiPriority w:val="99"/>
    <w:semiHidden/>
    <w:rsid w:val="00515CB8"/>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515CB8"/>
    <w:rPr>
      <w:rFonts w:ascii="Calibri" w:hAnsi="Calibri" w:cs="Calibri"/>
      <w:sz w:val="20"/>
      <w:szCs w:val="20"/>
      <w:lang w:val="ru-RU" w:eastAsia="ru-RU"/>
    </w:rPr>
  </w:style>
  <w:style w:type="character" w:styleId="EndnoteReference">
    <w:name w:val="endnote reference"/>
    <w:basedOn w:val="DefaultParagraphFont"/>
    <w:uiPriority w:val="99"/>
    <w:semiHidden/>
    <w:rsid w:val="00515CB8"/>
    <w:rPr>
      <w:vertAlign w:val="superscript"/>
    </w:rPr>
  </w:style>
  <w:style w:type="table" w:styleId="TableGrid">
    <w:name w:val="Table Grid"/>
    <w:basedOn w:val="TableNormal"/>
    <w:uiPriority w:val="99"/>
    <w:rsid w:val="00107193"/>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8E239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E2394"/>
    <w:rPr>
      <w:rFonts w:ascii="Calibri" w:hAnsi="Calibri" w:cs="Calibri"/>
      <w:lang w:val="ru-RU" w:eastAsia="ru-RU"/>
    </w:rPr>
  </w:style>
  <w:style w:type="paragraph" w:styleId="Footer">
    <w:name w:val="footer"/>
    <w:basedOn w:val="Normal"/>
    <w:link w:val="FooterChar"/>
    <w:uiPriority w:val="99"/>
    <w:rsid w:val="008E239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E2394"/>
    <w:rPr>
      <w:rFonts w:ascii="Calibri" w:hAnsi="Calibri" w:cs="Calibri"/>
      <w:lang w:val="ru-RU" w:eastAsia="ru-RU"/>
    </w:rPr>
  </w:style>
  <w:style w:type="character" w:styleId="FollowedHyperlink">
    <w:name w:val="FollowedHyperlink"/>
    <w:basedOn w:val="DefaultParagraphFont"/>
    <w:uiPriority w:val="99"/>
    <w:semiHidden/>
    <w:rsid w:val="00822E31"/>
    <w:rPr>
      <w:color w:val="800080"/>
      <w:u w:val="single"/>
    </w:rPr>
  </w:style>
  <w:style w:type="character" w:styleId="Strong">
    <w:name w:val="Strong"/>
    <w:basedOn w:val="DefaultParagraphFont"/>
    <w:uiPriority w:val="99"/>
    <w:qFormat/>
    <w:rsid w:val="00856EAD"/>
    <w:rPr>
      <w:b/>
      <w:bCs/>
    </w:rPr>
  </w:style>
  <w:style w:type="character" w:customStyle="1" w:styleId="apple-converted-space">
    <w:name w:val="apple-converted-space"/>
    <w:basedOn w:val="DefaultParagraphFont"/>
    <w:uiPriority w:val="99"/>
    <w:rsid w:val="00A21AD0"/>
  </w:style>
  <w:style w:type="paragraph" w:styleId="NormalWeb">
    <w:name w:val="Normal (Web)"/>
    <w:basedOn w:val="Normal"/>
    <w:uiPriority w:val="99"/>
    <w:rsid w:val="00852DC0"/>
    <w:pPr>
      <w:spacing w:before="100" w:beforeAutospacing="1" w:after="100" w:afterAutospacing="1"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390655">
      <w:marLeft w:val="0"/>
      <w:marRight w:val="0"/>
      <w:marTop w:val="0"/>
      <w:marBottom w:val="0"/>
      <w:divBdr>
        <w:top w:val="none" w:sz="0" w:space="0" w:color="auto"/>
        <w:left w:val="none" w:sz="0" w:space="0" w:color="auto"/>
        <w:bottom w:val="none" w:sz="0" w:space="0" w:color="auto"/>
        <w:right w:val="none" w:sz="0" w:space="0" w:color="auto"/>
      </w:divBdr>
    </w:div>
    <w:div w:id="357390656">
      <w:marLeft w:val="0"/>
      <w:marRight w:val="0"/>
      <w:marTop w:val="0"/>
      <w:marBottom w:val="0"/>
      <w:divBdr>
        <w:top w:val="none" w:sz="0" w:space="0" w:color="auto"/>
        <w:left w:val="none" w:sz="0" w:space="0" w:color="auto"/>
        <w:bottom w:val="none" w:sz="0" w:space="0" w:color="auto"/>
        <w:right w:val="none" w:sz="0" w:space="0" w:color="auto"/>
      </w:divBdr>
    </w:div>
    <w:div w:id="357390657">
      <w:marLeft w:val="0"/>
      <w:marRight w:val="0"/>
      <w:marTop w:val="0"/>
      <w:marBottom w:val="0"/>
      <w:divBdr>
        <w:top w:val="none" w:sz="0" w:space="0" w:color="auto"/>
        <w:left w:val="none" w:sz="0" w:space="0" w:color="auto"/>
        <w:bottom w:val="none" w:sz="0" w:space="0" w:color="auto"/>
        <w:right w:val="none" w:sz="0" w:space="0" w:color="auto"/>
      </w:divBdr>
    </w:div>
    <w:div w:id="357390658">
      <w:marLeft w:val="0"/>
      <w:marRight w:val="0"/>
      <w:marTop w:val="0"/>
      <w:marBottom w:val="0"/>
      <w:divBdr>
        <w:top w:val="none" w:sz="0" w:space="0" w:color="auto"/>
        <w:left w:val="none" w:sz="0" w:space="0" w:color="auto"/>
        <w:bottom w:val="none" w:sz="0" w:space="0" w:color="auto"/>
        <w:right w:val="none" w:sz="0" w:space="0" w:color="auto"/>
      </w:divBdr>
    </w:div>
    <w:div w:id="357390659">
      <w:marLeft w:val="0"/>
      <w:marRight w:val="0"/>
      <w:marTop w:val="0"/>
      <w:marBottom w:val="0"/>
      <w:divBdr>
        <w:top w:val="none" w:sz="0" w:space="0" w:color="auto"/>
        <w:left w:val="none" w:sz="0" w:space="0" w:color="auto"/>
        <w:bottom w:val="none" w:sz="0" w:space="0" w:color="auto"/>
        <w:right w:val="none" w:sz="0" w:space="0" w:color="auto"/>
      </w:divBdr>
    </w:div>
    <w:div w:id="357390660">
      <w:marLeft w:val="0"/>
      <w:marRight w:val="0"/>
      <w:marTop w:val="0"/>
      <w:marBottom w:val="0"/>
      <w:divBdr>
        <w:top w:val="none" w:sz="0" w:space="0" w:color="auto"/>
        <w:left w:val="none" w:sz="0" w:space="0" w:color="auto"/>
        <w:bottom w:val="none" w:sz="0" w:space="0" w:color="auto"/>
        <w:right w:val="none" w:sz="0" w:space="0" w:color="auto"/>
      </w:divBdr>
    </w:div>
    <w:div w:id="357390661">
      <w:marLeft w:val="0"/>
      <w:marRight w:val="0"/>
      <w:marTop w:val="0"/>
      <w:marBottom w:val="0"/>
      <w:divBdr>
        <w:top w:val="none" w:sz="0" w:space="0" w:color="auto"/>
        <w:left w:val="none" w:sz="0" w:space="0" w:color="auto"/>
        <w:bottom w:val="none" w:sz="0" w:space="0" w:color="auto"/>
        <w:right w:val="none" w:sz="0" w:space="0" w:color="auto"/>
      </w:divBdr>
    </w:div>
    <w:div w:id="357390662">
      <w:marLeft w:val="0"/>
      <w:marRight w:val="0"/>
      <w:marTop w:val="0"/>
      <w:marBottom w:val="0"/>
      <w:divBdr>
        <w:top w:val="none" w:sz="0" w:space="0" w:color="auto"/>
        <w:left w:val="none" w:sz="0" w:space="0" w:color="auto"/>
        <w:bottom w:val="none" w:sz="0" w:space="0" w:color="auto"/>
        <w:right w:val="none" w:sz="0" w:space="0" w:color="auto"/>
      </w:divBdr>
    </w:div>
    <w:div w:id="357390663">
      <w:marLeft w:val="0"/>
      <w:marRight w:val="0"/>
      <w:marTop w:val="0"/>
      <w:marBottom w:val="0"/>
      <w:divBdr>
        <w:top w:val="none" w:sz="0" w:space="0" w:color="auto"/>
        <w:left w:val="none" w:sz="0" w:space="0" w:color="auto"/>
        <w:bottom w:val="none" w:sz="0" w:space="0" w:color="auto"/>
        <w:right w:val="none" w:sz="0" w:space="0" w:color="auto"/>
      </w:divBdr>
    </w:div>
    <w:div w:id="357390664">
      <w:marLeft w:val="0"/>
      <w:marRight w:val="0"/>
      <w:marTop w:val="0"/>
      <w:marBottom w:val="0"/>
      <w:divBdr>
        <w:top w:val="none" w:sz="0" w:space="0" w:color="auto"/>
        <w:left w:val="none" w:sz="0" w:space="0" w:color="auto"/>
        <w:bottom w:val="none" w:sz="0" w:space="0" w:color="auto"/>
        <w:right w:val="none" w:sz="0" w:space="0" w:color="auto"/>
      </w:divBdr>
    </w:div>
    <w:div w:id="357390665">
      <w:marLeft w:val="0"/>
      <w:marRight w:val="0"/>
      <w:marTop w:val="0"/>
      <w:marBottom w:val="0"/>
      <w:divBdr>
        <w:top w:val="none" w:sz="0" w:space="0" w:color="auto"/>
        <w:left w:val="none" w:sz="0" w:space="0" w:color="auto"/>
        <w:bottom w:val="none" w:sz="0" w:space="0" w:color="auto"/>
        <w:right w:val="none" w:sz="0" w:space="0" w:color="auto"/>
      </w:divBdr>
    </w:div>
    <w:div w:id="357390666">
      <w:marLeft w:val="0"/>
      <w:marRight w:val="0"/>
      <w:marTop w:val="0"/>
      <w:marBottom w:val="0"/>
      <w:divBdr>
        <w:top w:val="none" w:sz="0" w:space="0" w:color="auto"/>
        <w:left w:val="none" w:sz="0" w:space="0" w:color="auto"/>
        <w:bottom w:val="none" w:sz="0" w:space="0" w:color="auto"/>
        <w:right w:val="none" w:sz="0" w:space="0" w:color="auto"/>
      </w:divBdr>
    </w:div>
    <w:div w:id="357390667">
      <w:marLeft w:val="0"/>
      <w:marRight w:val="0"/>
      <w:marTop w:val="0"/>
      <w:marBottom w:val="0"/>
      <w:divBdr>
        <w:top w:val="none" w:sz="0" w:space="0" w:color="auto"/>
        <w:left w:val="none" w:sz="0" w:space="0" w:color="auto"/>
        <w:bottom w:val="none" w:sz="0" w:space="0" w:color="auto"/>
        <w:right w:val="none" w:sz="0" w:space="0" w:color="auto"/>
      </w:divBdr>
    </w:div>
    <w:div w:id="357390668">
      <w:marLeft w:val="0"/>
      <w:marRight w:val="0"/>
      <w:marTop w:val="0"/>
      <w:marBottom w:val="0"/>
      <w:divBdr>
        <w:top w:val="none" w:sz="0" w:space="0" w:color="auto"/>
        <w:left w:val="none" w:sz="0" w:space="0" w:color="auto"/>
        <w:bottom w:val="none" w:sz="0" w:space="0" w:color="auto"/>
        <w:right w:val="none" w:sz="0" w:space="0" w:color="auto"/>
      </w:divBdr>
    </w:div>
    <w:div w:id="357390669">
      <w:marLeft w:val="0"/>
      <w:marRight w:val="0"/>
      <w:marTop w:val="0"/>
      <w:marBottom w:val="0"/>
      <w:divBdr>
        <w:top w:val="none" w:sz="0" w:space="0" w:color="auto"/>
        <w:left w:val="none" w:sz="0" w:space="0" w:color="auto"/>
        <w:bottom w:val="none" w:sz="0" w:space="0" w:color="auto"/>
        <w:right w:val="none" w:sz="0" w:space="0" w:color="auto"/>
      </w:divBdr>
    </w:div>
    <w:div w:id="357390670">
      <w:marLeft w:val="0"/>
      <w:marRight w:val="0"/>
      <w:marTop w:val="0"/>
      <w:marBottom w:val="0"/>
      <w:divBdr>
        <w:top w:val="none" w:sz="0" w:space="0" w:color="auto"/>
        <w:left w:val="none" w:sz="0" w:space="0" w:color="auto"/>
        <w:bottom w:val="none" w:sz="0" w:space="0" w:color="auto"/>
        <w:right w:val="none" w:sz="0" w:space="0" w:color="auto"/>
      </w:divBdr>
    </w:div>
    <w:div w:id="357390671">
      <w:marLeft w:val="0"/>
      <w:marRight w:val="0"/>
      <w:marTop w:val="0"/>
      <w:marBottom w:val="0"/>
      <w:divBdr>
        <w:top w:val="none" w:sz="0" w:space="0" w:color="auto"/>
        <w:left w:val="none" w:sz="0" w:space="0" w:color="auto"/>
        <w:bottom w:val="none" w:sz="0" w:space="0" w:color="auto"/>
        <w:right w:val="none" w:sz="0" w:space="0" w:color="auto"/>
      </w:divBdr>
    </w:div>
    <w:div w:id="357390672">
      <w:marLeft w:val="0"/>
      <w:marRight w:val="0"/>
      <w:marTop w:val="0"/>
      <w:marBottom w:val="0"/>
      <w:divBdr>
        <w:top w:val="none" w:sz="0" w:space="0" w:color="auto"/>
        <w:left w:val="none" w:sz="0" w:space="0" w:color="auto"/>
        <w:bottom w:val="none" w:sz="0" w:space="0" w:color="auto"/>
        <w:right w:val="none" w:sz="0" w:space="0" w:color="auto"/>
      </w:divBdr>
    </w:div>
    <w:div w:id="357390673">
      <w:marLeft w:val="0"/>
      <w:marRight w:val="0"/>
      <w:marTop w:val="0"/>
      <w:marBottom w:val="0"/>
      <w:divBdr>
        <w:top w:val="none" w:sz="0" w:space="0" w:color="auto"/>
        <w:left w:val="none" w:sz="0" w:space="0" w:color="auto"/>
        <w:bottom w:val="none" w:sz="0" w:space="0" w:color="auto"/>
        <w:right w:val="none" w:sz="0" w:space="0" w:color="auto"/>
      </w:divBdr>
    </w:div>
    <w:div w:id="357390674">
      <w:marLeft w:val="0"/>
      <w:marRight w:val="0"/>
      <w:marTop w:val="0"/>
      <w:marBottom w:val="0"/>
      <w:divBdr>
        <w:top w:val="none" w:sz="0" w:space="0" w:color="auto"/>
        <w:left w:val="none" w:sz="0" w:space="0" w:color="auto"/>
        <w:bottom w:val="none" w:sz="0" w:space="0" w:color="auto"/>
        <w:right w:val="none" w:sz="0" w:space="0" w:color="auto"/>
      </w:divBdr>
    </w:div>
    <w:div w:id="357390675">
      <w:marLeft w:val="0"/>
      <w:marRight w:val="0"/>
      <w:marTop w:val="0"/>
      <w:marBottom w:val="0"/>
      <w:divBdr>
        <w:top w:val="none" w:sz="0" w:space="0" w:color="auto"/>
        <w:left w:val="none" w:sz="0" w:space="0" w:color="auto"/>
        <w:bottom w:val="none" w:sz="0" w:space="0" w:color="auto"/>
        <w:right w:val="none" w:sz="0" w:space="0" w:color="auto"/>
      </w:divBdr>
    </w:div>
    <w:div w:id="357390676">
      <w:marLeft w:val="0"/>
      <w:marRight w:val="0"/>
      <w:marTop w:val="0"/>
      <w:marBottom w:val="0"/>
      <w:divBdr>
        <w:top w:val="none" w:sz="0" w:space="0" w:color="auto"/>
        <w:left w:val="none" w:sz="0" w:space="0" w:color="auto"/>
        <w:bottom w:val="none" w:sz="0" w:space="0" w:color="auto"/>
        <w:right w:val="none" w:sz="0" w:space="0" w:color="auto"/>
      </w:divBdr>
    </w:div>
    <w:div w:id="357390677">
      <w:marLeft w:val="0"/>
      <w:marRight w:val="0"/>
      <w:marTop w:val="0"/>
      <w:marBottom w:val="0"/>
      <w:divBdr>
        <w:top w:val="none" w:sz="0" w:space="0" w:color="auto"/>
        <w:left w:val="none" w:sz="0" w:space="0" w:color="auto"/>
        <w:bottom w:val="none" w:sz="0" w:space="0" w:color="auto"/>
        <w:right w:val="none" w:sz="0" w:space="0" w:color="auto"/>
      </w:divBdr>
    </w:div>
    <w:div w:id="357390678">
      <w:marLeft w:val="0"/>
      <w:marRight w:val="0"/>
      <w:marTop w:val="0"/>
      <w:marBottom w:val="0"/>
      <w:divBdr>
        <w:top w:val="none" w:sz="0" w:space="0" w:color="auto"/>
        <w:left w:val="none" w:sz="0" w:space="0" w:color="auto"/>
        <w:bottom w:val="none" w:sz="0" w:space="0" w:color="auto"/>
        <w:right w:val="none" w:sz="0" w:space="0" w:color="auto"/>
      </w:divBdr>
    </w:div>
    <w:div w:id="357390679">
      <w:marLeft w:val="0"/>
      <w:marRight w:val="0"/>
      <w:marTop w:val="0"/>
      <w:marBottom w:val="0"/>
      <w:divBdr>
        <w:top w:val="none" w:sz="0" w:space="0" w:color="auto"/>
        <w:left w:val="none" w:sz="0" w:space="0" w:color="auto"/>
        <w:bottom w:val="none" w:sz="0" w:space="0" w:color="auto"/>
        <w:right w:val="none" w:sz="0" w:space="0" w:color="auto"/>
      </w:divBdr>
    </w:div>
    <w:div w:id="357390680">
      <w:marLeft w:val="0"/>
      <w:marRight w:val="0"/>
      <w:marTop w:val="0"/>
      <w:marBottom w:val="0"/>
      <w:divBdr>
        <w:top w:val="none" w:sz="0" w:space="0" w:color="auto"/>
        <w:left w:val="none" w:sz="0" w:space="0" w:color="auto"/>
        <w:bottom w:val="none" w:sz="0" w:space="0" w:color="auto"/>
        <w:right w:val="none" w:sz="0" w:space="0" w:color="auto"/>
      </w:divBdr>
    </w:div>
    <w:div w:id="357390681">
      <w:marLeft w:val="0"/>
      <w:marRight w:val="0"/>
      <w:marTop w:val="0"/>
      <w:marBottom w:val="0"/>
      <w:divBdr>
        <w:top w:val="none" w:sz="0" w:space="0" w:color="auto"/>
        <w:left w:val="none" w:sz="0" w:space="0" w:color="auto"/>
        <w:bottom w:val="none" w:sz="0" w:space="0" w:color="auto"/>
        <w:right w:val="none" w:sz="0" w:space="0" w:color="auto"/>
      </w:divBdr>
    </w:div>
    <w:div w:id="357390682">
      <w:marLeft w:val="0"/>
      <w:marRight w:val="0"/>
      <w:marTop w:val="0"/>
      <w:marBottom w:val="0"/>
      <w:divBdr>
        <w:top w:val="none" w:sz="0" w:space="0" w:color="auto"/>
        <w:left w:val="none" w:sz="0" w:space="0" w:color="auto"/>
        <w:bottom w:val="none" w:sz="0" w:space="0" w:color="auto"/>
        <w:right w:val="none" w:sz="0" w:space="0" w:color="auto"/>
      </w:divBdr>
    </w:div>
    <w:div w:id="357390683">
      <w:marLeft w:val="0"/>
      <w:marRight w:val="0"/>
      <w:marTop w:val="0"/>
      <w:marBottom w:val="0"/>
      <w:divBdr>
        <w:top w:val="none" w:sz="0" w:space="0" w:color="auto"/>
        <w:left w:val="none" w:sz="0" w:space="0" w:color="auto"/>
        <w:bottom w:val="none" w:sz="0" w:space="0" w:color="auto"/>
        <w:right w:val="none" w:sz="0" w:space="0" w:color="auto"/>
      </w:divBdr>
    </w:div>
    <w:div w:id="357390684">
      <w:marLeft w:val="0"/>
      <w:marRight w:val="0"/>
      <w:marTop w:val="0"/>
      <w:marBottom w:val="0"/>
      <w:divBdr>
        <w:top w:val="none" w:sz="0" w:space="0" w:color="auto"/>
        <w:left w:val="none" w:sz="0" w:space="0" w:color="auto"/>
        <w:bottom w:val="none" w:sz="0" w:space="0" w:color="auto"/>
        <w:right w:val="none" w:sz="0" w:space="0" w:color="auto"/>
      </w:divBdr>
    </w:div>
    <w:div w:id="357390685">
      <w:marLeft w:val="0"/>
      <w:marRight w:val="0"/>
      <w:marTop w:val="0"/>
      <w:marBottom w:val="0"/>
      <w:divBdr>
        <w:top w:val="none" w:sz="0" w:space="0" w:color="auto"/>
        <w:left w:val="none" w:sz="0" w:space="0" w:color="auto"/>
        <w:bottom w:val="none" w:sz="0" w:space="0" w:color="auto"/>
        <w:right w:val="none" w:sz="0" w:space="0" w:color="auto"/>
      </w:divBdr>
    </w:div>
    <w:div w:id="357390686">
      <w:marLeft w:val="0"/>
      <w:marRight w:val="0"/>
      <w:marTop w:val="0"/>
      <w:marBottom w:val="0"/>
      <w:divBdr>
        <w:top w:val="none" w:sz="0" w:space="0" w:color="auto"/>
        <w:left w:val="none" w:sz="0" w:space="0" w:color="auto"/>
        <w:bottom w:val="none" w:sz="0" w:space="0" w:color="auto"/>
        <w:right w:val="none" w:sz="0" w:space="0" w:color="auto"/>
      </w:divBdr>
    </w:div>
    <w:div w:id="357390687">
      <w:marLeft w:val="0"/>
      <w:marRight w:val="0"/>
      <w:marTop w:val="0"/>
      <w:marBottom w:val="0"/>
      <w:divBdr>
        <w:top w:val="none" w:sz="0" w:space="0" w:color="auto"/>
        <w:left w:val="none" w:sz="0" w:space="0" w:color="auto"/>
        <w:bottom w:val="none" w:sz="0" w:space="0" w:color="auto"/>
        <w:right w:val="none" w:sz="0" w:space="0" w:color="auto"/>
      </w:divBdr>
    </w:div>
    <w:div w:id="357390688">
      <w:marLeft w:val="0"/>
      <w:marRight w:val="0"/>
      <w:marTop w:val="0"/>
      <w:marBottom w:val="0"/>
      <w:divBdr>
        <w:top w:val="none" w:sz="0" w:space="0" w:color="auto"/>
        <w:left w:val="none" w:sz="0" w:space="0" w:color="auto"/>
        <w:bottom w:val="none" w:sz="0" w:space="0" w:color="auto"/>
        <w:right w:val="none" w:sz="0" w:space="0" w:color="auto"/>
      </w:divBdr>
    </w:div>
    <w:div w:id="357390689">
      <w:marLeft w:val="0"/>
      <w:marRight w:val="0"/>
      <w:marTop w:val="0"/>
      <w:marBottom w:val="0"/>
      <w:divBdr>
        <w:top w:val="none" w:sz="0" w:space="0" w:color="auto"/>
        <w:left w:val="none" w:sz="0" w:space="0" w:color="auto"/>
        <w:bottom w:val="none" w:sz="0" w:space="0" w:color="auto"/>
        <w:right w:val="none" w:sz="0" w:space="0" w:color="auto"/>
      </w:divBdr>
    </w:div>
    <w:div w:id="357390690">
      <w:marLeft w:val="0"/>
      <w:marRight w:val="0"/>
      <w:marTop w:val="0"/>
      <w:marBottom w:val="0"/>
      <w:divBdr>
        <w:top w:val="none" w:sz="0" w:space="0" w:color="auto"/>
        <w:left w:val="none" w:sz="0" w:space="0" w:color="auto"/>
        <w:bottom w:val="none" w:sz="0" w:space="0" w:color="auto"/>
        <w:right w:val="none" w:sz="0" w:space="0" w:color="auto"/>
      </w:divBdr>
    </w:div>
    <w:div w:id="357390691">
      <w:marLeft w:val="0"/>
      <w:marRight w:val="0"/>
      <w:marTop w:val="0"/>
      <w:marBottom w:val="0"/>
      <w:divBdr>
        <w:top w:val="none" w:sz="0" w:space="0" w:color="auto"/>
        <w:left w:val="none" w:sz="0" w:space="0" w:color="auto"/>
        <w:bottom w:val="none" w:sz="0" w:space="0" w:color="auto"/>
        <w:right w:val="none" w:sz="0" w:space="0" w:color="auto"/>
      </w:divBdr>
    </w:div>
    <w:div w:id="357390692">
      <w:marLeft w:val="0"/>
      <w:marRight w:val="0"/>
      <w:marTop w:val="0"/>
      <w:marBottom w:val="0"/>
      <w:divBdr>
        <w:top w:val="none" w:sz="0" w:space="0" w:color="auto"/>
        <w:left w:val="none" w:sz="0" w:space="0" w:color="auto"/>
        <w:bottom w:val="none" w:sz="0" w:space="0" w:color="auto"/>
        <w:right w:val="none" w:sz="0" w:space="0" w:color="auto"/>
      </w:divBdr>
    </w:div>
    <w:div w:id="357390693">
      <w:marLeft w:val="0"/>
      <w:marRight w:val="0"/>
      <w:marTop w:val="0"/>
      <w:marBottom w:val="0"/>
      <w:divBdr>
        <w:top w:val="none" w:sz="0" w:space="0" w:color="auto"/>
        <w:left w:val="none" w:sz="0" w:space="0" w:color="auto"/>
        <w:bottom w:val="none" w:sz="0" w:space="0" w:color="auto"/>
        <w:right w:val="none" w:sz="0" w:space="0" w:color="auto"/>
      </w:divBdr>
    </w:div>
    <w:div w:id="357390694">
      <w:marLeft w:val="0"/>
      <w:marRight w:val="0"/>
      <w:marTop w:val="0"/>
      <w:marBottom w:val="0"/>
      <w:divBdr>
        <w:top w:val="none" w:sz="0" w:space="0" w:color="auto"/>
        <w:left w:val="none" w:sz="0" w:space="0" w:color="auto"/>
        <w:bottom w:val="none" w:sz="0" w:space="0" w:color="auto"/>
        <w:right w:val="none" w:sz="0" w:space="0" w:color="auto"/>
      </w:divBdr>
    </w:div>
    <w:div w:id="357390695">
      <w:marLeft w:val="0"/>
      <w:marRight w:val="0"/>
      <w:marTop w:val="0"/>
      <w:marBottom w:val="0"/>
      <w:divBdr>
        <w:top w:val="none" w:sz="0" w:space="0" w:color="auto"/>
        <w:left w:val="none" w:sz="0" w:space="0" w:color="auto"/>
        <w:bottom w:val="none" w:sz="0" w:space="0" w:color="auto"/>
        <w:right w:val="none" w:sz="0" w:space="0" w:color="auto"/>
      </w:divBdr>
    </w:div>
    <w:div w:id="357390696">
      <w:marLeft w:val="0"/>
      <w:marRight w:val="0"/>
      <w:marTop w:val="0"/>
      <w:marBottom w:val="0"/>
      <w:divBdr>
        <w:top w:val="none" w:sz="0" w:space="0" w:color="auto"/>
        <w:left w:val="none" w:sz="0" w:space="0" w:color="auto"/>
        <w:bottom w:val="none" w:sz="0" w:space="0" w:color="auto"/>
        <w:right w:val="none" w:sz="0" w:space="0" w:color="auto"/>
      </w:divBdr>
    </w:div>
    <w:div w:id="357390697">
      <w:marLeft w:val="0"/>
      <w:marRight w:val="0"/>
      <w:marTop w:val="0"/>
      <w:marBottom w:val="0"/>
      <w:divBdr>
        <w:top w:val="none" w:sz="0" w:space="0" w:color="auto"/>
        <w:left w:val="none" w:sz="0" w:space="0" w:color="auto"/>
        <w:bottom w:val="none" w:sz="0" w:space="0" w:color="auto"/>
        <w:right w:val="none" w:sz="0" w:space="0" w:color="auto"/>
      </w:divBdr>
    </w:div>
    <w:div w:id="357390698">
      <w:marLeft w:val="0"/>
      <w:marRight w:val="0"/>
      <w:marTop w:val="0"/>
      <w:marBottom w:val="0"/>
      <w:divBdr>
        <w:top w:val="none" w:sz="0" w:space="0" w:color="auto"/>
        <w:left w:val="none" w:sz="0" w:space="0" w:color="auto"/>
        <w:bottom w:val="none" w:sz="0" w:space="0" w:color="auto"/>
        <w:right w:val="none" w:sz="0" w:space="0" w:color="auto"/>
      </w:divBdr>
    </w:div>
    <w:div w:id="357390699">
      <w:marLeft w:val="0"/>
      <w:marRight w:val="0"/>
      <w:marTop w:val="0"/>
      <w:marBottom w:val="0"/>
      <w:divBdr>
        <w:top w:val="none" w:sz="0" w:space="0" w:color="auto"/>
        <w:left w:val="none" w:sz="0" w:space="0" w:color="auto"/>
        <w:bottom w:val="none" w:sz="0" w:space="0" w:color="auto"/>
        <w:right w:val="none" w:sz="0" w:space="0" w:color="auto"/>
      </w:divBdr>
    </w:div>
    <w:div w:id="357390700">
      <w:marLeft w:val="0"/>
      <w:marRight w:val="0"/>
      <w:marTop w:val="0"/>
      <w:marBottom w:val="0"/>
      <w:divBdr>
        <w:top w:val="none" w:sz="0" w:space="0" w:color="auto"/>
        <w:left w:val="none" w:sz="0" w:space="0" w:color="auto"/>
        <w:bottom w:val="none" w:sz="0" w:space="0" w:color="auto"/>
        <w:right w:val="none" w:sz="0" w:space="0" w:color="auto"/>
      </w:divBdr>
    </w:div>
    <w:div w:id="357390701">
      <w:marLeft w:val="0"/>
      <w:marRight w:val="0"/>
      <w:marTop w:val="0"/>
      <w:marBottom w:val="0"/>
      <w:divBdr>
        <w:top w:val="none" w:sz="0" w:space="0" w:color="auto"/>
        <w:left w:val="none" w:sz="0" w:space="0" w:color="auto"/>
        <w:bottom w:val="none" w:sz="0" w:space="0" w:color="auto"/>
        <w:right w:val="none" w:sz="0" w:space="0" w:color="auto"/>
      </w:divBdr>
    </w:div>
    <w:div w:id="357390702">
      <w:marLeft w:val="0"/>
      <w:marRight w:val="0"/>
      <w:marTop w:val="0"/>
      <w:marBottom w:val="0"/>
      <w:divBdr>
        <w:top w:val="none" w:sz="0" w:space="0" w:color="auto"/>
        <w:left w:val="none" w:sz="0" w:space="0" w:color="auto"/>
        <w:bottom w:val="none" w:sz="0" w:space="0" w:color="auto"/>
        <w:right w:val="none" w:sz="0" w:space="0" w:color="auto"/>
      </w:divBdr>
    </w:div>
    <w:div w:id="357390703">
      <w:marLeft w:val="0"/>
      <w:marRight w:val="0"/>
      <w:marTop w:val="0"/>
      <w:marBottom w:val="0"/>
      <w:divBdr>
        <w:top w:val="none" w:sz="0" w:space="0" w:color="auto"/>
        <w:left w:val="none" w:sz="0" w:space="0" w:color="auto"/>
        <w:bottom w:val="none" w:sz="0" w:space="0" w:color="auto"/>
        <w:right w:val="none" w:sz="0" w:space="0" w:color="auto"/>
      </w:divBdr>
    </w:div>
    <w:div w:id="3573907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9213</TotalTime>
  <Pages>2</Pages>
  <Words>457</Words>
  <Characters>2609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ssakhelashvili</cp:lastModifiedBy>
  <cp:revision>1065</cp:revision>
  <cp:lastPrinted>2014-12-03T08:15:00Z</cp:lastPrinted>
  <dcterms:created xsi:type="dcterms:W3CDTF">2014-03-11T09:43:00Z</dcterms:created>
  <dcterms:modified xsi:type="dcterms:W3CDTF">2014-12-10T11:28:00Z</dcterms:modified>
</cp:coreProperties>
</file>