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D21" w:rsidRPr="00756EAA" w:rsidRDefault="00A85D21" w:rsidP="00756EAA">
      <w:pPr>
        <w:pStyle w:val="mimgebixml"/>
      </w:pPr>
      <w:r w:rsidRPr="00756EAA">
        <w:t xml:space="preserve">საქართველოს მთავრობის </w:t>
      </w:r>
    </w:p>
    <w:p w:rsidR="00A85D21" w:rsidRPr="00756EAA" w:rsidRDefault="00A85D21" w:rsidP="00756EAA">
      <w:pPr>
        <w:pStyle w:val="saxexml"/>
        <w:rPr>
          <w:lang w:val="en-US"/>
        </w:rPr>
      </w:pPr>
      <w:r w:rsidRPr="00756EAA">
        <w:rPr>
          <w:lang w:val="en-US"/>
        </w:rPr>
        <w:t>განკარგულება №1952</w:t>
      </w:r>
    </w:p>
    <w:p w:rsidR="00A85D21" w:rsidRPr="00756EAA" w:rsidRDefault="00A85D21" w:rsidP="00756EAA">
      <w:pPr>
        <w:pStyle w:val="tarigixml"/>
      </w:pPr>
      <w:r w:rsidRPr="00756EAA">
        <w:t xml:space="preserve"> 2014 წლის 31 ოქტომბერი </w:t>
      </w:r>
    </w:p>
    <w:p w:rsidR="00A85D21" w:rsidRPr="00756EAA" w:rsidRDefault="00A85D21" w:rsidP="00756EAA">
      <w:pPr>
        <w:pStyle w:val="adgilixml"/>
      </w:pPr>
      <w:r w:rsidRPr="00756EAA">
        <w:t>ქ. თბილისი</w:t>
      </w:r>
    </w:p>
    <w:p w:rsidR="00A85D21" w:rsidRPr="00756EAA" w:rsidRDefault="00A85D21" w:rsidP="00756EAA">
      <w:pPr>
        <w:pStyle w:val="sataurixml"/>
      </w:pPr>
      <w:r w:rsidRPr="00756EAA">
        <w:t xml:space="preserve">„საქართველოს მთავრობასა და კუბის რესპუბლიკის მთავრობას შორის ორდინალური პასპორტების მფლობელთა ვიზის მიღების ვალდებულებისაგან გათავისუფლების შესახებ“ შეთანხმების ტექსტის მიღების მიზნით, ნოტების გაცვლის გზით, მოლაპარაკების გამართვის თაობაზე </w:t>
      </w:r>
    </w:p>
    <w:p w:rsidR="00A85D21" w:rsidRPr="00756EAA" w:rsidRDefault="00A85D21" w:rsidP="00756EAA">
      <w:pPr>
        <w:pStyle w:val="abzacixml"/>
      </w:pPr>
      <w:r w:rsidRPr="00756EAA">
        <w:t>„საქართველოს საერთაშორისო ხელშეკრულებების შესახებ“ საქართველოს კანონის მე-11 მუხლის პირველი პუნქტის შესაბამისად, ნოტების გაცვლის გზით, გაიმართოს მოლაპარაკება „საქართველოს მთავრობასა და კუბის რესპუბლიკის მთავრობას შორის ორდინალური პასპორტების მფლობელთა ვიზის მიღების ვალდებულებისაგან გათავისუფლების შესახებ“ შეთანხმების ტექსტის მიღების მიზნით.</w:t>
      </w:r>
    </w:p>
    <w:p w:rsidR="00A85D21" w:rsidRPr="00756EAA" w:rsidRDefault="00A85D21" w:rsidP="00756EAA">
      <w:pPr>
        <w:pStyle w:val="abzacixml"/>
      </w:pPr>
    </w:p>
    <w:p w:rsidR="00A85D21" w:rsidRPr="00756EAA" w:rsidRDefault="00A85D21" w:rsidP="00756EAA">
      <w:pPr>
        <w:pStyle w:val="abzacixml"/>
      </w:pPr>
    </w:p>
    <w:p w:rsidR="00A85D21" w:rsidRPr="00756EAA" w:rsidRDefault="00A85D21" w:rsidP="00756EAA">
      <w:pPr>
        <w:pStyle w:val="abzacixml"/>
        <w:rPr>
          <w:b/>
          <w:bCs/>
        </w:rPr>
      </w:pPr>
      <w:r w:rsidRPr="00756EAA">
        <w:rPr>
          <w:b/>
          <w:bCs/>
        </w:rPr>
        <w:t>პრემიერ-მინისტრი</w:t>
      </w:r>
      <w:r w:rsidRPr="00756EAA">
        <w:rPr>
          <w:b/>
          <w:bCs/>
        </w:rPr>
        <w:tab/>
        <w:t xml:space="preserve"> </w:t>
      </w:r>
      <w:r w:rsidRPr="00756EAA">
        <w:rPr>
          <w:b/>
          <w:bCs/>
        </w:rPr>
        <w:tab/>
        <w:t xml:space="preserve">      </w:t>
      </w:r>
      <w:r w:rsidRPr="00756EAA">
        <w:rPr>
          <w:b/>
          <w:bCs/>
        </w:rPr>
        <w:tab/>
      </w:r>
      <w:r w:rsidRPr="00756EAA">
        <w:rPr>
          <w:b/>
          <w:bCs/>
        </w:rPr>
        <w:tab/>
        <w:t xml:space="preserve">          ირაკლი ღარიბაშვილი</w:t>
      </w:r>
    </w:p>
    <w:p w:rsidR="00A85D21" w:rsidRPr="00756EAA" w:rsidRDefault="00A85D21" w:rsidP="00756EAA">
      <w:pPr>
        <w:pStyle w:val="abzacixml"/>
        <w:rPr>
          <w:i/>
          <w:iCs/>
        </w:rPr>
      </w:pPr>
    </w:p>
    <w:p w:rsidR="00A85D21" w:rsidRPr="00756EAA" w:rsidRDefault="00A85D21" w:rsidP="00756EAA">
      <w:pPr>
        <w:pStyle w:val="abzacixml"/>
      </w:pPr>
    </w:p>
    <w:p w:rsidR="00A85D21" w:rsidRPr="00756EAA" w:rsidRDefault="00A85D21" w:rsidP="00756EAA">
      <w:pPr>
        <w:pStyle w:val="abzacixml"/>
        <w:rPr>
          <w:b/>
          <w:bCs/>
          <w:color w:val="000000"/>
        </w:rPr>
      </w:pPr>
    </w:p>
    <w:p w:rsidR="00A85D21" w:rsidRPr="00756EAA" w:rsidRDefault="00A85D21" w:rsidP="00756EAA">
      <w:pPr>
        <w:pStyle w:val="abzacixml"/>
        <w:rPr>
          <w:b/>
          <w:bCs/>
          <w:color w:val="000000"/>
        </w:rPr>
      </w:pPr>
    </w:p>
    <w:p w:rsidR="00A85D21" w:rsidRPr="00756EAA" w:rsidRDefault="00A85D21" w:rsidP="00756EAA">
      <w:pPr>
        <w:pStyle w:val="abzacixml"/>
        <w:rPr>
          <w:b/>
          <w:bCs/>
          <w:color w:val="000000"/>
        </w:rPr>
      </w:pPr>
    </w:p>
    <w:p w:rsidR="00A85D21" w:rsidRPr="00756EAA" w:rsidRDefault="00A85D21" w:rsidP="00756EAA">
      <w:pPr>
        <w:pStyle w:val="abzacixml"/>
      </w:pPr>
    </w:p>
    <w:sectPr w:rsidR="00A85D21" w:rsidRPr="00756EAA" w:rsidSect="005B7DD6">
      <w:pgSz w:w="11906" w:h="16838"/>
      <w:pgMar w:top="1134" w:right="1106" w:bottom="1134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3DCB"/>
    <w:rsid w:val="00044BD0"/>
    <w:rsid w:val="000C0858"/>
    <w:rsid w:val="002914A4"/>
    <w:rsid w:val="002B2218"/>
    <w:rsid w:val="002D58CB"/>
    <w:rsid w:val="00483DCB"/>
    <w:rsid w:val="00502552"/>
    <w:rsid w:val="005B7DD6"/>
    <w:rsid w:val="00756EAA"/>
    <w:rsid w:val="0086484B"/>
    <w:rsid w:val="008977C2"/>
    <w:rsid w:val="009A2CFE"/>
    <w:rsid w:val="00A05FBB"/>
    <w:rsid w:val="00A85D21"/>
    <w:rsid w:val="00F2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85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0C0858"/>
  </w:style>
  <w:style w:type="paragraph" w:styleId="BalloonText">
    <w:name w:val="Balloon Text"/>
    <w:basedOn w:val="Normal"/>
    <w:link w:val="BalloonTextChar"/>
    <w:uiPriority w:val="99"/>
    <w:semiHidden/>
    <w:rsid w:val="000C0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C0858"/>
    <w:rPr>
      <w:rFonts w:ascii="Segoe UI" w:hAnsi="Segoe UI" w:cs="Segoe UI"/>
      <w:sz w:val="18"/>
      <w:szCs w:val="18"/>
      <w:lang w:val="en-US" w:eastAsia="x-none"/>
    </w:rPr>
  </w:style>
  <w:style w:type="paragraph" w:customStyle="1" w:styleId="tarigixml">
    <w:name w:val="tarigi_xml"/>
    <w:basedOn w:val="abzacixml"/>
    <w:autoRedefine/>
    <w:uiPriority w:val="99"/>
    <w:rsid w:val="00756EA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756EAA"/>
    <w:pPr>
      <w:ind w:firstLine="284"/>
      <w:jc w:val="center"/>
      <w:outlineLvl w:val="0"/>
    </w:pPr>
    <w:rPr>
      <w:rFonts w:ascii="Sylfaen" w:eastAsia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756EA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756EAA"/>
    <w:pPr>
      <w:spacing w:before="120" w:after="120"/>
      <w:ind w:firstLine="284"/>
      <w:jc w:val="center"/>
      <w:outlineLvl w:val="0"/>
    </w:pPr>
    <w:rPr>
      <w:rFonts w:ascii="Sylfaen" w:eastAsia="Sylfaen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756EAA"/>
    <w:pPr>
      <w:ind w:firstLine="283"/>
      <w:jc w:val="both"/>
    </w:pPr>
    <w:rPr>
      <w:rFonts w:ascii="Sylfaen" w:eastAsia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56EA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B2D35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756EAA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108</Words>
  <Characters>617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Ghvaladze</dc:creator>
  <cp:keywords/>
  <dc:description/>
  <cp:lastModifiedBy>nvaradashvili</cp:lastModifiedBy>
  <cp:revision>3</cp:revision>
  <cp:lastPrinted>2014-11-07T09:11:00Z</cp:lastPrinted>
  <dcterms:created xsi:type="dcterms:W3CDTF">2014-11-04T06:22:00Z</dcterms:created>
  <dcterms:modified xsi:type="dcterms:W3CDTF">2014-11-07T09:11:00Z</dcterms:modified>
</cp:coreProperties>
</file>