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9FA" w:rsidRPr="007C7E64" w:rsidRDefault="009B09FA" w:rsidP="007C7E64">
      <w:pPr>
        <w:pStyle w:val="mimgebixml"/>
        <w:rPr>
          <w:bdr w:val="none" w:sz="0" w:space="0" w:color="auto" w:frame="1"/>
          <w:lang w:val="ka-GE"/>
        </w:rPr>
      </w:pPr>
      <w:r w:rsidRPr="007C7E64">
        <w:rPr>
          <w:bdr w:val="none" w:sz="0" w:space="0" w:color="auto" w:frame="1"/>
          <w:lang w:val="ka-GE"/>
        </w:rPr>
        <w:t xml:space="preserve">საქართველოს მთავრობის </w:t>
      </w:r>
    </w:p>
    <w:p w:rsidR="009B09FA" w:rsidRPr="007C7E64" w:rsidRDefault="009B09FA" w:rsidP="007C7E64">
      <w:pPr>
        <w:pStyle w:val="saxexml"/>
      </w:pPr>
      <w:r w:rsidRPr="007C7E64">
        <w:rPr>
          <w:bdr w:val="none" w:sz="0" w:space="0" w:color="auto" w:frame="1"/>
        </w:rPr>
        <w:t xml:space="preserve">განკარგულება </w:t>
      </w:r>
      <w:r w:rsidRPr="007C7E64">
        <w:rPr>
          <w:lang w:val="ru-RU"/>
        </w:rPr>
        <w:t>№</w:t>
      </w:r>
      <w:r w:rsidRPr="007C7E64">
        <w:t>1895</w:t>
      </w:r>
    </w:p>
    <w:p w:rsidR="009B09FA" w:rsidRPr="007C7E64" w:rsidRDefault="009B09FA" w:rsidP="007C7E64">
      <w:pPr>
        <w:pStyle w:val="tarigixml"/>
        <w:rPr>
          <w:lang w:val="ka-GE"/>
        </w:rPr>
      </w:pPr>
      <w:r w:rsidRPr="007C7E64">
        <w:rPr>
          <w:lang w:val="ka-GE"/>
        </w:rPr>
        <w:t xml:space="preserve">2014 წლის </w:t>
      </w:r>
      <w:r w:rsidRPr="007C7E64">
        <w:t>23</w:t>
      </w:r>
      <w:r w:rsidRPr="007C7E64">
        <w:rPr>
          <w:lang w:val="ka-GE"/>
        </w:rPr>
        <w:t xml:space="preserve"> ოქტომბერი</w:t>
      </w:r>
    </w:p>
    <w:p w:rsidR="009B09FA" w:rsidRPr="007C7E64" w:rsidRDefault="009B09FA" w:rsidP="007C7E64">
      <w:pPr>
        <w:pStyle w:val="adgilixml"/>
        <w:rPr>
          <w:bdr w:val="none" w:sz="0" w:space="0" w:color="auto" w:frame="1"/>
          <w:lang w:val="ka-GE"/>
        </w:rPr>
      </w:pPr>
      <w:r w:rsidRPr="007C7E64">
        <w:rPr>
          <w:lang w:val="ka-GE"/>
        </w:rPr>
        <w:t>ქ. თბილისი</w:t>
      </w:r>
    </w:p>
    <w:p w:rsidR="009B09FA" w:rsidRPr="007C7E64" w:rsidRDefault="009B09FA" w:rsidP="007C7E64">
      <w:pPr>
        <w:pStyle w:val="sataurixml"/>
        <w:rPr>
          <w:lang w:val="ka-GE"/>
        </w:rPr>
      </w:pPr>
      <w:r w:rsidRPr="007C7E64">
        <w:rPr>
          <w:lang w:val="ka-GE"/>
        </w:rPr>
        <w:t>საქართველოს მთავრობას, სს „ელექტროენერგეტიკული სისტემის კომერციულ ოპერატორს“, სს „საქართველოს</w:t>
      </w:r>
      <w:r>
        <w:rPr>
          <w:lang w:val="ka-GE"/>
        </w:rPr>
        <w:t xml:space="preserve"> </w:t>
      </w:r>
      <w:r w:rsidRPr="007C7E64">
        <w:rPr>
          <w:lang w:val="ka-GE"/>
        </w:rPr>
        <w:t>სახელმწიფო</w:t>
      </w:r>
      <w:r>
        <w:rPr>
          <w:lang w:val="ka-GE"/>
        </w:rPr>
        <w:t xml:space="preserve"> </w:t>
      </w:r>
      <w:r w:rsidRPr="007C7E64">
        <w:rPr>
          <w:lang w:val="ka-GE"/>
        </w:rPr>
        <w:t>ელექტროსისტემას“, შპს „ენერგოტრანსს“, სს „გაერთიანებული ენერგეტიკული სისტემა საქრუსენერგოს“ და სს „სვანეთი ჰიდროს“ შორის</w:t>
      </w:r>
      <w:r w:rsidRPr="007C7E64">
        <w:t xml:space="preserve"> </w:t>
      </w:r>
      <w:r w:rsidRPr="007C7E64">
        <w:rPr>
          <w:lang w:val="ka-GE"/>
        </w:rPr>
        <w:t>დასადები ურთიერთგაგების მემორანდუმის თაობაზე</w:t>
      </w:r>
    </w:p>
    <w:p w:rsidR="009B09FA" w:rsidRPr="007C7E64" w:rsidRDefault="009B09FA" w:rsidP="007C7E64">
      <w:pPr>
        <w:pStyle w:val="abzacixml"/>
        <w:rPr>
          <w:lang w:val="ka-GE"/>
        </w:rPr>
      </w:pPr>
      <w:r w:rsidRPr="007C7E64">
        <w:t xml:space="preserve">1. </w:t>
      </w:r>
      <w:r w:rsidRPr="007C7E64">
        <w:rPr>
          <w:lang w:val="ka-GE"/>
        </w:rPr>
        <w:t xml:space="preserve">მოწონებულ იქნეს </w:t>
      </w:r>
      <w:r w:rsidRPr="007C7E64">
        <w:t>საქართველოს მთავრობას, სს „ელექტროენერგეტიკული სისტემის კომერციულ ოპერატორს“, სს „საქართველოს</w:t>
      </w:r>
      <w:r>
        <w:t xml:space="preserve"> </w:t>
      </w:r>
      <w:r w:rsidRPr="007C7E64">
        <w:t>სახელმწიფო</w:t>
      </w:r>
      <w:r>
        <w:t xml:space="preserve"> </w:t>
      </w:r>
      <w:r w:rsidRPr="007C7E64">
        <w:t>ელექტროსისტემას“, შპს „ენერგოტრანსს“, სს „გაერთიანებული ენერგეტიკული სისტემა საქრუსენერგოს“ და სს „სვანეთი ჰიდროს</w:t>
      </w:r>
      <w:r w:rsidRPr="007C7E64">
        <w:rPr>
          <w:lang w:val="ka-GE"/>
        </w:rPr>
        <w:t>“</w:t>
      </w:r>
      <w:r>
        <w:t xml:space="preserve"> </w:t>
      </w:r>
      <w:r w:rsidRPr="007C7E64">
        <w:t>შორის</w:t>
      </w:r>
      <w:r w:rsidRPr="007C7E64">
        <w:rPr>
          <w:lang w:val="de-DE"/>
        </w:rPr>
        <w:t xml:space="preserve"> </w:t>
      </w:r>
      <w:r w:rsidRPr="007C7E64">
        <w:rPr>
          <w:lang w:val="ka-GE"/>
        </w:rPr>
        <w:t>დასადები ურთიერთგაგების მემორანდუმის პროექტი</w:t>
      </w:r>
      <w:r w:rsidRPr="007C7E64">
        <w:rPr>
          <w:lang w:val="de-DE"/>
        </w:rPr>
        <w:t>.</w:t>
      </w:r>
      <w:r>
        <w:rPr>
          <w:lang w:val="de-DE"/>
        </w:rPr>
        <w:t xml:space="preserve"> </w:t>
      </w:r>
    </w:p>
    <w:p w:rsidR="009B09FA" w:rsidRPr="007C7E64" w:rsidRDefault="009B09FA" w:rsidP="007C7E64">
      <w:pPr>
        <w:pStyle w:val="abzacixml"/>
        <w:rPr>
          <w:lang w:val="ka-GE"/>
        </w:rPr>
      </w:pPr>
      <w:r w:rsidRPr="007C7E64">
        <w:t xml:space="preserve">2. </w:t>
      </w:r>
      <w:r w:rsidRPr="007C7E64">
        <w:rPr>
          <w:lang w:val="ka-GE"/>
        </w:rPr>
        <w:t>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27-ე მუხლის შესაბამისად ურთიერთგაგების მემორანდუმს საქართველოს მთავრობის სახელით ხელი მოაწეროს საქართველოს ენერგეტიკის</w:t>
      </w:r>
      <w:r>
        <w:rPr>
          <w:lang w:val="ka-GE"/>
        </w:rPr>
        <w:t xml:space="preserve"> </w:t>
      </w:r>
      <w:r w:rsidRPr="007C7E64">
        <w:rPr>
          <w:lang w:val="ka-GE"/>
        </w:rPr>
        <w:t>მინისტრმა კახა კალაძემ</w:t>
      </w:r>
      <w:r w:rsidRPr="007C7E64">
        <w:t>.</w:t>
      </w:r>
    </w:p>
    <w:p w:rsidR="009B09FA" w:rsidRPr="007C7E64" w:rsidRDefault="009B09FA" w:rsidP="007C7E64">
      <w:pPr>
        <w:pStyle w:val="khelmoceraxml"/>
        <w:rPr>
          <w:lang w:val="ka-GE"/>
        </w:rPr>
      </w:pPr>
      <w:r w:rsidRPr="007C7E64">
        <w:rPr>
          <w:lang w:val="ka-GE"/>
        </w:rPr>
        <w:t>პრემიერ-მინისტრი</w:t>
      </w:r>
      <w:r w:rsidRPr="007C7E64">
        <w:rPr>
          <w:lang w:val="ka-GE"/>
        </w:rPr>
        <w:tab/>
      </w:r>
      <w:r w:rsidRPr="007C7E64">
        <w:rPr>
          <w:lang w:val="ka-GE"/>
        </w:rPr>
        <w:tab/>
      </w:r>
      <w:r w:rsidRPr="007C7E64">
        <w:rPr>
          <w:lang w:val="ka-GE"/>
        </w:rPr>
        <w:tab/>
      </w:r>
      <w:r w:rsidRPr="007C7E64">
        <w:rPr>
          <w:lang w:val="ka-GE"/>
        </w:rPr>
        <w:tab/>
      </w:r>
      <w:r w:rsidRPr="007C7E64">
        <w:rPr>
          <w:lang w:val="ka-GE"/>
        </w:rPr>
        <w:tab/>
      </w:r>
      <w:r>
        <w:rPr>
          <w:lang w:val="ka-GE"/>
        </w:rPr>
        <w:t xml:space="preserve"> </w:t>
      </w:r>
      <w:r>
        <w:t xml:space="preserve"> </w:t>
      </w:r>
      <w:r w:rsidRPr="007C7E64">
        <w:rPr>
          <w:lang w:val="ka-GE"/>
        </w:rPr>
        <w:t>ი</w:t>
      </w:r>
      <w:r>
        <w:t>.</w:t>
      </w:r>
      <w:r w:rsidRPr="007C7E64">
        <w:rPr>
          <w:lang w:val="ka-GE"/>
        </w:rPr>
        <w:t xml:space="preserve"> ღარიბაშვილი</w:t>
      </w:r>
    </w:p>
    <w:sectPr w:rsidR="009B09FA" w:rsidRPr="007C7E64" w:rsidSect="00D1459B">
      <w:pgSz w:w="11907" w:h="16839" w:code="9"/>
      <w:pgMar w:top="1134" w:right="1259" w:bottom="1134" w:left="12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CC0"/>
    <w:rsid w:val="00003D39"/>
    <w:rsid w:val="00005CEE"/>
    <w:rsid w:val="00006E8C"/>
    <w:rsid w:val="00022D30"/>
    <w:rsid w:val="00026D3D"/>
    <w:rsid w:val="00036AA6"/>
    <w:rsid w:val="000461E1"/>
    <w:rsid w:val="00050085"/>
    <w:rsid w:val="0006012C"/>
    <w:rsid w:val="0006667A"/>
    <w:rsid w:val="000734FA"/>
    <w:rsid w:val="0007562C"/>
    <w:rsid w:val="0007625F"/>
    <w:rsid w:val="0007638E"/>
    <w:rsid w:val="00082968"/>
    <w:rsid w:val="00085969"/>
    <w:rsid w:val="00087DEF"/>
    <w:rsid w:val="00095E06"/>
    <w:rsid w:val="00096D14"/>
    <w:rsid w:val="000A1A9B"/>
    <w:rsid w:val="000B42E9"/>
    <w:rsid w:val="000B4AAA"/>
    <w:rsid w:val="000B729C"/>
    <w:rsid w:val="000E127F"/>
    <w:rsid w:val="000E4CC1"/>
    <w:rsid w:val="000E71CE"/>
    <w:rsid w:val="000F1C0D"/>
    <w:rsid w:val="000F6A34"/>
    <w:rsid w:val="000F748F"/>
    <w:rsid w:val="00105C4F"/>
    <w:rsid w:val="00107096"/>
    <w:rsid w:val="001133A7"/>
    <w:rsid w:val="00120736"/>
    <w:rsid w:val="001225AF"/>
    <w:rsid w:val="00133184"/>
    <w:rsid w:val="00133E50"/>
    <w:rsid w:val="00134EC8"/>
    <w:rsid w:val="0013746E"/>
    <w:rsid w:val="001419B0"/>
    <w:rsid w:val="00141CB8"/>
    <w:rsid w:val="001462A7"/>
    <w:rsid w:val="00154F28"/>
    <w:rsid w:val="00155054"/>
    <w:rsid w:val="00157716"/>
    <w:rsid w:val="00157D53"/>
    <w:rsid w:val="00174F25"/>
    <w:rsid w:val="00177746"/>
    <w:rsid w:val="00185765"/>
    <w:rsid w:val="001901F5"/>
    <w:rsid w:val="00193ACD"/>
    <w:rsid w:val="001A3B8E"/>
    <w:rsid w:val="001D654C"/>
    <w:rsid w:val="001D6A0D"/>
    <w:rsid w:val="001E02E6"/>
    <w:rsid w:val="001E62C2"/>
    <w:rsid w:val="001E6335"/>
    <w:rsid w:val="001F5654"/>
    <w:rsid w:val="00200DCC"/>
    <w:rsid w:val="00201768"/>
    <w:rsid w:val="00203F43"/>
    <w:rsid w:val="00210785"/>
    <w:rsid w:val="00212BF3"/>
    <w:rsid w:val="00227AE7"/>
    <w:rsid w:val="0023188D"/>
    <w:rsid w:val="002335F7"/>
    <w:rsid w:val="0023576F"/>
    <w:rsid w:val="002367F3"/>
    <w:rsid w:val="00255FF9"/>
    <w:rsid w:val="002627F9"/>
    <w:rsid w:val="002637C1"/>
    <w:rsid w:val="0027139D"/>
    <w:rsid w:val="0028131B"/>
    <w:rsid w:val="00286257"/>
    <w:rsid w:val="0029144E"/>
    <w:rsid w:val="002936F9"/>
    <w:rsid w:val="002C3C68"/>
    <w:rsid w:val="002C4ECF"/>
    <w:rsid w:val="002C6F12"/>
    <w:rsid w:val="002E76FC"/>
    <w:rsid w:val="002E77B4"/>
    <w:rsid w:val="002F4BFF"/>
    <w:rsid w:val="003121A0"/>
    <w:rsid w:val="00314C8B"/>
    <w:rsid w:val="0031509D"/>
    <w:rsid w:val="00316D2B"/>
    <w:rsid w:val="00320C78"/>
    <w:rsid w:val="00322428"/>
    <w:rsid w:val="003234EC"/>
    <w:rsid w:val="00331316"/>
    <w:rsid w:val="00336386"/>
    <w:rsid w:val="0035064A"/>
    <w:rsid w:val="00350C89"/>
    <w:rsid w:val="00357084"/>
    <w:rsid w:val="00360772"/>
    <w:rsid w:val="00361753"/>
    <w:rsid w:val="00361C81"/>
    <w:rsid w:val="00366087"/>
    <w:rsid w:val="00373601"/>
    <w:rsid w:val="0039728F"/>
    <w:rsid w:val="003A1201"/>
    <w:rsid w:val="003A4667"/>
    <w:rsid w:val="003A7223"/>
    <w:rsid w:val="003B6A5A"/>
    <w:rsid w:val="003C5E16"/>
    <w:rsid w:val="003D36AF"/>
    <w:rsid w:val="003D539B"/>
    <w:rsid w:val="003F040C"/>
    <w:rsid w:val="004058B7"/>
    <w:rsid w:val="004070FF"/>
    <w:rsid w:val="00424428"/>
    <w:rsid w:val="00431579"/>
    <w:rsid w:val="00433152"/>
    <w:rsid w:val="00435AD8"/>
    <w:rsid w:val="00435DFA"/>
    <w:rsid w:val="00452361"/>
    <w:rsid w:val="0045572C"/>
    <w:rsid w:val="00456312"/>
    <w:rsid w:val="00456B70"/>
    <w:rsid w:val="0045743C"/>
    <w:rsid w:val="00463457"/>
    <w:rsid w:val="004654F5"/>
    <w:rsid w:val="00481FD1"/>
    <w:rsid w:val="00495B0D"/>
    <w:rsid w:val="004A2ED2"/>
    <w:rsid w:val="004A62B4"/>
    <w:rsid w:val="004A6E54"/>
    <w:rsid w:val="004B1767"/>
    <w:rsid w:val="004C1580"/>
    <w:rsid w:val="004C4F37"/>
    <w:rsid w:val="004D443E"/>
    <w:rsid w:val="004E6BA8"/>
    <w:rsid w:val="00502E77"/>
    <w:rsid w:val="005059C8"/>
    <w:rsid w:val="00513950"/>
    <w:rsid w:val="00521A62"/>
    <w:rsid w:val="005235ED"/>
    <w:rsid w:val="00541764"/>
    <w:rsid w:val="0055378B"/>
    <w:rsid w:val="00580EB0"/>
    <w:rsid w:val="00584817"/>
    <w:rsid w:val="00585CA8"/>
    <w:rsid w:val="005A146A"/>
    <w:rsid w:val="005A5D70"/>
    <w:rsid w:val="005B31A4"/>
    <w:rsid w:val="005B4CD4"/>
    <w:rsid w:val="005B54BA"/>
    <w:rsid w:val="005C53D0"/>
    <w:rsid w:val="005C626D"/>
    <w:rsid w:val="005C69D9"/>
    <w:rsid w:val="005C70EB"/>
    <w:rsid w:val="005E1A6B"/>
    <w:rsid w:val="005E3ABB"/>
    <w:rsid w:val="005E7B23"/>
    <w:rsid w:val="005F5EE3"/>
    <w:rsid w:val="00601809"/>
    <w:rsid w:val="00601AAD"/>
    <w:rsid w:val="00617554"/>
    <w:rsid w:val="00631013"/>
    <w:rsid w:val="00633938"/>
    <w:rsid w:val="00636F8B"/>
    <w:rsid w:val="006501FD"/>
    <w:rsid w:val="0065240A"/>
    <w:rsid w:val="0065767D"/>
    <w:rsid w:val="00664A6D"/>
    <w:rsid w:val="006720DC"/>
    <w:rsid w:val="00683D76"/>
    <w:rsid w:val="0068797E"/>
    <w:rsid w:val="006950B6"/>
    <w:rsid w:val="00695B8F"/>
    <w:rsid w:val="006A0BF4"/>
    <w:rsid w:val="006B53D0"/>
    <w:rsid w:val="006B6169"/>
    <w:rsid w:val="006C0387"/>
    <w:rsid w:val="006D43D5"/>
    <w:rsid w:val="006D71B9"/>
    <w:rsid w:val="006E39CA"/>
    <w:rsid w:val="006E76E8"/>
    <w:rsid w:val="006F106E"/>
    <w:rsid w:val="006F79A7"/>
    <w:rsid w:val="007030C6"/>
    <w:rsid w:val="007046CB"/>
    <w:rsid w:val="00713143"/>
    <w:rsid w:val="00717932"/>
    <w:rsid w:val="00717F72"/>
    <w:rsid w:val="00722700"/>
    <w:rsid w:val="00727FA9"/>
    <w:rsid w:val="00737737"/>
    <w:rsid w:val="007503CD"/>
    <w:rsid w:val="00753A5C"/>
    <w:rsid w:val="00753AA5"/>
    <w:rsid w:val="0076135B"/>
    <w:rsid w:val="00771C74"/>
    <w:rsid w:val="007905D9"/>
    <w:rsid w:val="0079078F"/>
    <w:rsid w:val="00792C58"/>
    <w:rsid w:val="00794B17"/>
    <w:rsid w:val="007B21FB"/>
    <w:rsid w:val="007C171E"/>
    <w:rsid w:val="007C2DB4"/>
    <w:rsid w:val="007C7E64"/>
    <w:rsid w:val="007D64BB"/>
    <w:rsid w:val="007D7062"/>
    <w:rsid w:val="007F390D"/>
    <w:rsid w:val="00815AA8"/>
    <w:rsid w:val="00820A34"/>
    <w:rsid w:val="00820CD6"/>
    <w:rsid w:val="008229D5"/>
    <w:rsid w:val="00825576"/>
    <w:rsid w:val="008266FA"/>
    <w:rsid w:val="00827708"/>
    <w:rsid w:val="008431D7"/>
    <w:rsid w:val="00857195"/>
    <w:rsid w:val="008627B4"/>
    <w:rsid w:val="008703AF"/>
    <w:rsid w:val="00877C45"/>
    <w:rsid w:val="00882045"/>
    <w:rsid w:val="008A4EF7"/>
    <w:rsid w:val="008B3BD2"/>
    <w:rsid w:val="008B550B"/>
    <w:rsid w:val="008B7AA8"/>
    <w:rsid w:val="008C4E21"/>
    <w:rsid w:val="008C63B4"/>
    <w:rsid w:val="008D6399"/>
    <w:rsid w:val="008F26D9"/>
    <w:rsid w:val="008F6213"/>
    <w:rsid w:val="00903F70"/>
    <w:rsid w:val="00912E86"/>
    <w:rsid w:val="009219E2"/>
    <w:rsid w:val="009277FF"/>
    <w:rsid w:val="00930CE9"/>
    <w:rsid w:val="00936F1D"/>
    <w:rsid w:val="00946AE4"/>
    <w:rsid w:val="00947E54"/>
    <w:rsid w:val="00951012"/>
    <w:rsid w:val="00952096"/>
    <w:rsid w:val="009762ED"/>
    <w:rsid w:val="0098161D"/>
    <w:rsid w:val="009843CA"/>
    <w:rsid w:val="0098607E"/>
    <w:rsid w:val="00986517"/>
    <w:rsid w:val="00992D2B"/>
    <w:rsid w:val="0099792B"/>
    <w:rsid w:val="009A238C"/>
    <w:rsid w:val="009B09FA"/>
    <w:rsid w:val="009C3DD5"/>
    <w:rsid w:val="009D17D0"/>
    <w:rsid w:val="009D24AD"/>
    <w:rsid w:val="009E01ED"/>
    <w:rsid w:val="009E0C23"/>
    <w:rsid w:val="009F0E23"/>
    <w:rsid w:val="00A02427"/>
    <w:rsid w:val="00A05DA8"/>
    <w:rsid w:val="00A12778"/>
    <w:rsid w:val="00A21F4F"/>
    <w:rsid w:val="00A269F7"/>
    <w:rsid w:val="00A3061D"/>
    <w:rsid w:val="00A43E41"/>
    <w:rsid w:val="00A50F63"/>
    <w:rsid w:val="00A54834"/>
    <w:rsid w:val="00A62777"/>
    <w:rsid w:val="00A64220"/>
    <w:rsid w:val="00A75E18"/>
    <w:rsid w:val="00A766FE"/>
    <w:rsid w:val="00A9148F"/>
    <w:rsid w:val="00A9187C"/>
    <w:rsid w:val="00A93D6F"/>
    <w:rsid w:val="00A9489A"/>
    <w:rsid w:val="00AA795B"/>
    <w:rsid w:val="00AB1BF0"/>
    <w:rsid w:val="00AE243D"/>
    <w:rsid w:val="00AE263E"/>
    <w:rsid w:val="00AE77C1"/>
    <w:rsid w:val="00AF792E"/>
    <w:rsid w:val="00B018CC"/>
    <w:rsid w:val="00B0331A"/>
    <w:rsid w:val="00B13A36"/>
    <w:rsid w:val="00B306E6"/>
    <w:rsid w:val="00B30A15"/>
    <w:rsid w:val="00B33125"/>
    <w:rsid w:val="00B33524"/>
    <w:rsid w:val="00B35BCF"/>
    <w:rsid w:val="00B37A12"/>
    <w:rsid w:val="00B41863"/>
    <w:rsid w:val="00B41EC5"/>
    <w:rsid w:val="00B45005"/>
    <w:rsid w:val="00B478D8"/>
    <w:rsid w:val="00B47F0E"/>
    <w:rsid w:val="00B626EE"/>
    <w:rsid w:val="00B6503C"/>
    <w:rsid w:val="00B6637A"/>
    <w:rsid w:val="00B72CD7"/>
    <w:rsid w:val="00B81869"/>
    <w:rsid w:val="00B83F3B"/>
    <w:rsid w:val="00B91F73"/>
    <w:rsid w:val="00B957B1"/>
    <w:rsid w:val="00B97369"/>
    <w:rsid w:val="00BA02FD"/>
    <w:rsid w:val="00BA303A"/>
    <w:rsid w:val="00BA35DB"/>
    <w:rsid w:val="00BA6612"/>
    <w:rsid w:val="00BB156F"/>
    <w:rsid w:val="00BB3726"/>
    <w:rsid w:val="00BC7976"/>
    <w:rsid w:val="00BD28CE"/>
    <w:rsid w:val="00BD56C3"/>
    <w:rsid w:val="00BD66C6"/>
    <w:rsid w:val="00BD7CCC"/>
    <w:rsid w:val="00BD7CFA"/>
    <w:rsid w:val="00C0654F"/>
    <w:rsid w:val="00C245BE"/>
    <w:rsid w:val="00C335C5"/>
    <w:rsid w:val="00C346D0"/>
    <w:rsid w:val="00C35DB4"/>
    <w:rsid w:val="00C40F84"/>
    <w:rsid w:val="00C53EBF"/>
    <w:rsid w:val="00C54BF5"/>
    <w:rsid w:val="00C55F45"/>
    <w:rsid w:val="00C606E5"/>
    <w:rsid w:val="00C60E91"/>
    <w:rsid w:val="00C61F64"/>
    <w:rsid w:val="00C6377E"/>
    <w:rsid w:val="00C66523"/>
    <w:rsid w:val="00C706FF"/>
    <w:rsid w:val="00C803BD"/>
    <w:rsid w:val="00C8061B"/>
    <w:rsid w:val="00C94131"/>
    <w:rsid w:val="00C94E7D"/>
    <w:rsid w:val="00CB041D"/>
    <w:rsid w:val="00CC0AA4"/>
    <w:rsid w:val="00CD339D"/>
    <w:rsid w:val="00CD586C"/>
    <w:rsid w:val="00CE0EC1"/>
    <w:rsid w:val="00CE5434"/>
    <w:rsid w:val="00CF3698"/>
    <w:rsid w:val="00CF69C5"/>
    <w:rsid w:val="00CF6AD0"/>
    <w:rsid w:val="00D04885"/>
    <w:rsid w:val="00D04A75"/>
    <w:rsid w:val="00D074CE"/>
    <w:rsid w:val="00D117D2"/>
    <w:rsid w:val="00D1459B"/>
    <w:rsid w:val="00D201CF"/>
    <w:rsid w:val="00D21CC0"/>
    <w:rsid w:val="00D24B6F"/>
    <w:rsid w:val="00D26CE2"/>
    <w:rsid w:val="00D30F2C"/>
    <w:rsid w:val="00D31A9B"/>
    <w:rsid w:val="00D32526"/>
    <w:rsid w:val="00D34084"/>
    <w:rsid w:val="00D34182"/>
    <w:rsid w:val="00D37EE0"/>
    <w:rsid w:val="00D44F68"/>
    <w:rsid w:val="00D56682"/>
    <w:rsid w:val="00D619AD"/>
    <w:rsid w:val="00D64E96"/>
    <w:rsid w:val="00D67C9F"/>
    <w:rsid w:val="00D70D48"/>
    <w:rsid w:val="00DB177A"/>
    <w:rsid w:val="00DB758B"/>
    <w:rsid w:val="00DD1533"/>
    <w:rsid w:val="00DD7145"/>
    <w:rsid w:val="00DE767F"/>
    <w:rsid w:val="00DF0279"/>
    <w:rsid w:val="00DF3DDE"/>
    <w:rsid w:val="00E021B7"/>
    <w:rsid w:val="00E03313"/>
    <w:rsid w:val="00E11C95"/>
    <w:rsid w:val="00E22CF5"/>
    <w:rsid w:val="00E278AA"/>
    <w:rsid w:val="00E41355"/>
    <w:rsid w:val="00E5198C"/>
    <w:rsid w:val="00E54557"/>
    <w:rsid w:val="00E576AD"/>
    <w:rsid w:val="00E668B5"/>
    <w:rsid w:val="00E706E1"/>
    <w:rsid w:val="00E721F6"/>
    <w:rsid w:val="00E749B5"/>
    <w:rsid w:val="00E75136"/>
    <w:rsid w:val="00E76229"/>
    <w:rsid w:val="00E83350"/>
    <w:rsid w:val="00E854BF"/>
    <w:rsid w:val="00E962EE"/>
    <w:rsid w:val="00E97274"/>
    <w:rsid w:val="00EA6880"/>
    <w:rsid w:val="00EB1462"/>
    <w:rsid w:val="00EC5653"/>
    <w:rsid w:val="00EC65C2"/>
    <w:rsid w:val="00ED7A60"/>
    <w:rsid w:val="00EF2728"/>
    <w:rsid w:val="00EF7288"/>
    <w:rsid w:val="00EF7FA7"/>
    <w:rsid w:val="00F04768"/>
    <w:rsid w:val="00F103D7"/>
    <w:rsid w:val="00F1054F"/>
    <w:rsid w:val="00F13D5D"/>
    <w:rsid w:val="00F1408D"/>
    <w:rsid w:val="00F15032"/>
    <w:rsid w:val="00F152CA"/>
    <w:rsid w:val="00F169EE"/>
    <w:rsid w:val="00F2526D"/>
    <w:rsid w:val="00F2664C"/>
    <w:rsid w:val="00F27ACB"/>
    <w:rsid w:val="00F3004C"/>
    <w:rsid w:val="00F41E5E"/>
    <w:rsid w:val="00F474DD"/>
    <w:rsid w:val="00F61D05"/>
    <w:rsid w:val="00F75CDF"/>
    <w:rsid w:val="00F75E80"/>
    <w:rsid w:val="00F76577"/>
    <w:rsid w:val="00F87458"/>
    <w:rsid w:val="00FA3960"/>
    <w:rsid w:val="00FB4A2F"/>
    <w:rsid w:val="00FC0C20"/>
    <w:rsid w:val="00FC1166"/>
    <w:rsid w:val="00FC319E"/>
    <w:rsid w:val="00FD245A"/>
    <w:rsid w:val="00FD2C39"/>
    <w:rsid w:val="00FD4E9C"/>
    <w:rsid w:val="00FD572B"/>
    <w:rsid w:val="00FE29FF"/>
    <w:rsid w:val="00FF2228"/>
    <w:rsid w:val="00FF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3D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B53D0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E22C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22C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22C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22C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22CF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22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2CF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3B6A5A"/>
    <w:pPr>
      <w:spacing w:after="240" w:line="240" w:lineRule="auto"/>
      <w:jc w:val="both"/>
    </w:pPr>
    <w:rPr>
      <w:rFonts w:ascii="Times New Roman" w:eastAsia="SimSun" w:hAnsi="Times New Roman" w:cs="Times New Roman"/>
      <w:sz w:val="24"/>
      <w:szCs w:val="24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B6A5A"/>
    <w:rPr>
      <w:rFonts w:ascii="Times New Roman" w:eastAsia="SimSun" w:hAnsi="Times New Roman" w:cs="Times New Roman"/>
      <w:sz w:val="24"/>
      <w:szCs w:val="24"/>
      <w:lang w:val="en-GB" w:eastAsia="en-GB"/>
    </w:rPr>
  </w:style>
  <w:style w:type="character" w:customStyle="1" w:styleId="hps">
    <w:name w:val="hps"/>
    <w:basedOn w:val="DefaultParagraphFont"/>
    <w:uiPriority w:val="99"/>
    <w:rsid w:val="00FD4E9C"/>
  </w:style>
  <w:style w:type="paragraph" w:customStyle="1" w:styleId="tarigixml">
    <w:name w:val="tarigi_xml"/>
    <w:basedOn w:val="abzacixml"/>
    <w:autoRedefine/>
    <w:uiPriority w:val="99"/>
    <w:rsid w:val="007C7E6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7C7E64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7C7E64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7C7E64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7C7E6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C7E6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D0D29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7C7E64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7C7E64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7C7E64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7C7E64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7C7E64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7C7E64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7C7E64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7C7E64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0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0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0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0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0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138</Words>
  <Characters>787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Tavartkiladze</dc:creator>
  <cp:keywords/>
  <dc:description/>
  <cp:lastModifiedBy>ssakhelashvili</cp:lastModifiedBy>
  <cp:revision>3</cp:revision>
  <cp:lastPrinted>2014-10-30T07:12:00Z</cp:lastPrinted>
  <dcterms:created xsi:type="dcterms:W3CDTF">2014-10-27T07:36:00Z</dcterms:created>
  <dcterms:modified xsi:type="dcterms:W3CDTF">2014-10-30T07:12:00Z</dcterms:modified>
</cp:coreProperties>
</file>