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CB" w:rsidRPr="008A3581" w:rsidRDefault="005240CB" w:rsidP="008A3581">
      <w:pPr>
        <w:pStyle w:val="mimgebixml"/>
      </w:pPr>
      <w:r w:rsidRPr="008A3581">
        <w:t xml:space="preserve">საქართველოს მთავრობის </w:t>
      </w:r>
    </w:p>
    <w:p w:rsidR="005240CB" w:rsidRPr="008A3581" w:rsidRDefault="005240CB" w:rsidP="008A3581">
      <w:pPr>
        <w:pStyle w:val="saxexml"/>
        <w:rPr>
          <w:lang w:val="en-US"/>
        </w:rPr>
      </w:pPr>
      <w:r w:rsidRPr="008A3581">
        <w:rPr>
          <w:lang w:val="en-US"/>
        </w:rPr>
        <w:t>განკარგულება №1763</w:t>
      </w:r>
    </w:p>
    <w:p w:rsidR="005240CB" w:rsidRPr="008A3581" w:rsidRDefault="005240CB" w:rsidP="008A3581">
      <w:pPr>
        <w:pStyle w:val="tarigixml"/>
      </w:pPr>
      <w:r w:rsidRPr="008A3581">
        <w:t xml:space="preserve">2014 წლის 29 სექტემბერი </w:t>
      </w:r>
    </w:p>
    <w:p w:rsidR="005240CB" w:rsidRPr="008A3581" w:rsidRDefault="005240CB" w:rsidP="008A3581">
      <w:pPr>
        <w:pStyle w:val="adgilixml"/>
      </w:pPr>
      <w:r w:rsidRPr="008A3581">
        <w:t>ქ. თბილისი</w:t>
      </w:r>
    </w:p>
    <w:p w:rsidR="005240CB" w:rsidRPr="008A3581" w:rsidRDefault="005240CB" w:rsidP="008A3581">
      <w:pPr>
        <w:pStyle w:val="sataurixml0"/>
      </w:pPr>
      <w:r w:rsidRPr="008A3581">
        <w:t>„ენერგეტიკის ინფრასტრუქტურის განვითარებისათვის ამერიკის შეერთებულ შტატებსა და საქართველოს შორის დახმარების შესახებ ხელშეკრულებაში“ ცვლილება ნომერი ოთხის ხელმოწერის თაობაზე</w:t>
      </w:r>
    </w:p>
    <w:p w:rsidR="005240CB" w:rsidRPr="008A3581" w:rsidRDefault="005240CB" w:rsidP="008A3581">
      <w:pPr>
        <w:pStyle w:val="abzacixml0"/>
      </w:pPr>
      <w:r w:rsidRPr="008A3581">
        <w:t xml:space="preserve"> 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ხელი მოეწეროს „ენერგეტიკის ინფრასტრუქტურის განვითარებისათვის ამერიკის შეერთებულ შტატებსა და საქართველოს შორის დახმარების შესახებ ხელშეკრულებაში“ ცვლილება ნომერ ოთხს. </w:t>
      </w:r>
    </w:p>
    <w:p w:rsidR="005240CB" w:rsidRPr="008A3581" w:rsidRDefault="005240CB" w:rsidP="008A3581">
      <w:pPr>
        <w:pStyle w:val="abzacixml0"/>
      </w:pPr>
    </w:p>
    <w:p w:rsidR="005240CB" w:rsidRPr="008A3581" w:rsidRDefault="005240CB" w:rsidP="008A3581">
      <w:pPr>
        <w:pStyle w:val="abzacixml0"/>
      </w:pPr>
      <w:r w:rsidRPr="008A3581">
        <w:rPr>
          <w:b/>
          <w:bCs/>
        </w:rPr>
        <w:t>პრემიერ-მინისტრი</w:t>
      </w:r>
      <w:r w:rsidRPr="008A3581">
        <w:rPr>
          <w:b/>
          <w:bCs/>
        </w:rPr>
        <w:tab/>
      </w:r>
      <w:r w:rsidRPr="008A3581">
        <w:rPr>
          <w:b/>
          <w:bCs/>
        </w:rPr>
        <w:tab/>
      </w:r>
      <w:r w:rsidRPr="008A3581">
        <w:rPr>
          <w:b/>
          <w:bCs/>
        </w:rPr>
        <w:tab/>
      </w:r>
      <w:r w:rsidRPr="008A3581">
        <w:rPr>
          <w:b/>
          <w:bCs/>
        </w:rPr>
        <w:tab/>
      </w:r>
      <w:r w:rsidRPr="008A3581">
        <w:rPr>
          <w:b/>
          <w:bCs/>
        </w:rPr>
        <w:tab/>
      </w:r>
      <w:r w:rsidRPr="008A3581">
        <w:rPr>
          <w:b/>
          <w:bCs/>
        </w:rPr>
        <w:tab/>
        <w:t>ირაკლი ღარიბაშვილი</w:t>
      </w:r>
    </w:p>
    <w:sectPr w:rsidR="005240CB" w:rsidRPr="008A3581" w:rsidSect="004E3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495"/>
    <w:rsid w:val="00080DD4"/>
    <w:rsid w:val="000F0DCC"/>
    <w:rsid w:val="00182437"/>
    <w:rsid w:val="001877A3"/>
    <w:rsid w:val="00434B56"/>
    <w:rsid w:val="004C41E3"/>
    <w:rsid w:val="004E391B"/>
    <w:rsid w:val="005134E3"/>
    <w:rsid w:val="005240CB"/>
    <w:rsid w:val="005E0BAB"/>
    <w:rsid w:val="0070093E"/>
    <w:rsid w:val="007B482E"/>
    <w:rsid w:val="007B61EE"/>
    <w:rsid w:val="008A3581"/>
    <w:rsid w:val="009E2495"/>
    <w:rsid w:val="00B41887"/>
    <w:rsid w:val="00B722FF"/>
    <w:rsid w:val="00B8118D"/>
    <w:rsid w:val="00C76015"/>
    <w:rsid w:val="00D13B56"/>
    <w:rsid w:val="00D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D1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D1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imgebixml">
    <w:name w:val="mimgebi_xml"/>
    <w:basedOn w:val="Normal"/>
    <w:uiPriority w:val="99"/>
    <w:rsid w:val="008A358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8A358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A358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0"/>
    <w:autoRedefine/>
    <w:uiPriority w:val="99"/>
    <w:rsid w:val="008A358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8A358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A358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54BE0"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8A358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7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85</Words>
  <Characters>485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nvaradashvili</cp:lastModifiedBy>
  <cp:revision>3</cp:revision>
  <cp:lastPrinted>2014-10-08T10:28:00Z</cp:lastPrinted>
  <dcterms:created xsi:type="dcterms:W3CDTF">2014-09-29T14:16:00Z</dcterms:created>
  <dcterms:modified xsi:type="dcterms:W3CDTF">2014-10-08T10:28:00Z</dcterms:modified>
</cp:coreProperties>
</file>