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A44" w:rsidRPr="00086857" w:rsidRDefault="00AB4A44" w:rsidP="00086857">
      <w:pPr>
        <w:pStyle w:val="mimgebixml"/>
      </w:pPr>
      <w:r w:rsidRPr="00086857">
        <w:t xml:space="preserve">საქართველოს მთავრობის </w:t>
      </w:r>
    </w:p>
    <w:p w:rsidR="00AB4A44" w:rsidRPr="00086857" w:rsidRDefault="00AB4A44" w:rsidP="00086857">
      <w:pPr>
        <w:pStyle w:val="saxexml"/>
        <w:rPr>
          <w:lang w:val="en-US"/>
        </w:rPr>
      </w:pPr>
      <w:r w:rsidRPr="00086857">
        <w:rPr>
          <w:lang w:val="en-US"/>
        </w:rPr>
        <w:t>განკარგულება №1569</w:t>
      </w:r>
    </w:p>
    <w:p w:rsidR="00AB4A44" w:rsidRPr="00086857" w:rsidRDefault="00AB4A44" w:rsidP="00086857">
      <w:pPr>
        <w:pStyle w:val="tarigixml"/>
      </w:pPr>
      <w:r w:rsidRPr="00086857">
        <w:t xml:space="preserve">2014 წლის 10 სექტემბერი </w:t>
      </w:r>
    </w:p>
    <w:p w:rsidR="00AB4A44" w:rsidRPr="00086857" w:rsidRDefault="00AB4A44" w:rsidP="00086857">
      <w:pPr>
        <w:pStyle w:val="adgilixml"/>
      </w:pPr>
      <w:r w:rsidRPr="00086857">
        <w:t xml:space="preserve"> ქ. თბილისი</w:t>
      </w:r>
    </w:p>
    <w:p w:rsidR="00AB4A44" w:rsidRPr="00086857" w:rsidRDefault="00AB4A44" w:rsidP="00086857">
      <w:pPr>
        <w:pStyle w:val="sataurixml"/>
      </w:pPr>
      <w:r w:rsidRPr="00086857">
        <w:t>რაჭა-ლეჩხუმისა და ქვემო სვანეთის რეგიონში, მდინარე ჯონოულზე ჰიდროელექტროსადგურ „ჯონოული 3“-ის მშენებლობის ტექნიკურ-ეკონომიკური შესწავლის, მშენებლობის, ფლობის და ოპერირების შესახებ ინტერესთა გამოხატვაში გამარჯვებული პირის გამოვლენის თაობაზე</w:t>
      </w:r>
    </w:p>
    <w:p w:rsidR="00AB4A44" w:rsidRPr="00086857" w:rsidRDefault="00AB4A44" w:rsidP="00086857">
      <w:pPr>
        <w:pStyle w:val="abzacixml"/>
      </w:pPr>
      <w:r>
        <w:rPr>
          <w:lang w:val="ru-RU"/>
        </w:rPr>
        <w:t>1</w:t>
      </w:r>
      <w:r>
        <w:t xml:space="preserve">. </w:t>
      </w:r>
      <w:r w:rsidRPr="00086857">
        <w:t xml:space="preserve">საქართველოს მთავრობის 2013 წლის 21 აგვისტოს №214 დადგენილებით დამტკიცებული „საქართველოში ელექტროსადგურების მშენებლობის ტექნიკურ-ეკონომიკური შესწავლის, მშენებლობის, ფლობის და ოპერირების შესახებ ინტერესთა გამოხატვის წესის“ მე-6 მუხლის შესაბამისად, </w:t>
      </w:r>
      <w:r w:rsidRPr="00086857">
        <w:rPr>
          <w:color w:val="0D0D0D"/>
        </w:rPr>
        <w:t>რაჭა-ლეჩხუმისა და ქვემო სვანეთის რეგიონში, მდინარე ჯონოულზე ჰიდროელექტროსადგურ „ჯონოული 3“-ის მშენებლობის ტექნიკურ-ეკონომიკური შესწავლის, მშენებლობის, ფლობის და ოპერირების შესახებ ინტერესთა გამოხატვაში გამარჯვებულად გამოვლინდეს შპს „</w:t>
      </w:r>
      <w:r w:rsidRPr="00086857">
        <w:t>ხვამლი“</w:t>
      </w:r>
      <w:r w:rsidRPr="00086857">
        <w:rPr>
          <w:color w:val="0D0D0D"/>
        </w:rPr>
        <w:t>.</w:t>
      </w:r>
    </w:p>
    <w:p w:rsidR="00AB4A44" w:rsidRPr="00086857" w:rsidRDefault="00AB4A44" w:rsidP="00086857">
      <w:pPr>
        <w:pStyle w:val="abzacixml"/>
      </w:pPr>
      <w:r>
        <w:t xml:space="preserve">2. </w:t>
      </w:r>
      <w:r w:rsidRPr="00086857">
        <w:t>საქართველოს ენერგეტიკის სამინისტრომ უზრუნველყოს ინტერესთა გამოხატვაში გამარჯვებულ პირთან გასაფორმებელი ურთიერთგაგების მემორანდუმის პროექტის საქართველოს მთავრობის სხდომაზე განსახილველად წარმოდგენა.</w:t>
      </w:r>
    </w:p>
    <w:p w:rsidR="00AB4A44" w:rsidRPr="00086857" w:rsidRDefault="00AB4A44" w:rsidP="00086857">
      <w:pPr>
        <w:pStyle w:val="abzacixml"/>
        <w:rPr>
          <w:b/>
          <w:bCs/>
        </w:rPr>
      </w:pPr>
    </w:p>
    <w:p w:rsidR="00AB4A44" w:rsidRPr="00086857" w:rsidRDefault="00AB4A44" w:rsidP="00086857">
      <w:pPr>
        <w:pStyle w:val="abzacixml"/>
        <w:rPr>
          <w:b/>
          <w:bCs/>
        </w:rPr>
      </w:pPr>
      <w:r w:rsidRPr="00086857">
        <w:rPr>
          <w:b/>
          <w:bCs/>
        </w:rPr>
        <w:t>პრემიერ-მინისტრი</w:t>
      </w:r>
      <w:r w:rsidRPr="00086857">
        <w:rPr>
          <w:b/>
          <w:bCs/>
        </w:rPr>
        <w:tab/>
      </w:r>
      <w:r w:rsidRPr="00086857">
        <w:rPr>
          <w:b/>
          <w:bCs/>
        </w:rPr>
        <w:tab/>
      </w:r>
      <w:r w:rsidRPr="00086857">
        <w:rPr>
          <w:b/>
          <w:bCs/>
        </w:rPr>
        <w:tab/>
      </w:r>
      <w:r w:rsidRPr="00086857">
        <w:rPr>
          <w:b/>
          <w:bCs/>
        </w:rPr>
        <w:tab/>
      </w:r>
      <w:r w:rsidRPr="00086857">
        <w:rPr>
          <w:b/>
          <w:bCs/>
        </w:rPr>
        <w:tab/>
        <w:t xml:space="preserve">         ირაკლი ღარიბაშვილი</w:t>
      </w:r>
    </w:p>
    <w:sectPr w:rsidR="00AB4A44" w:rsidRPr="00086857" w:rsidSect="003000A0">
      <w:pgSz w:w="12240" w:h="15840"/>
      <w:pgMar w:top="1259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77C1B"/>
    <w:multiLevelType w:val="hybridMultilevel"/>
    <w:tmpl w:val="B2A87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93F547A"/>
    <w:multiLevelType w:val="hybridMultilevel"/>
    <w:tmpl w:val="C69E4B90"/>
    <w:lvl w:ilvl="0" w:tplc="0FC8F29A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25CB6"/>
    <w:multiLevelType w:val="hybridMultilevel"/>
    <w:tmpl w:val="1D7C62AC"/>
    <w:lvl w:ilvl="0" w:tplc="E89A0092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F540104"/>
    <w:multiLevelType w:val="multilevel"/>
    <w:tmpl w:val="6CF0D2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60D80985"/>
    <w:multiLevelType w:val="hybridMultilevel"/>
    <w:tmpl w:val="A2CE2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04D7E3B"/>
    <w:multiLevelType w:val="hybridMultilevel"/>
    <w:tmpl w:val="C12437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8EC"/>
    <w:rsid w:val="00000483"/>
    <w:rsid w:val="00021BD4"/>
    <w:rsid w:val="00045EEE"/>
    <w:rsid w:val="00052B07"/>
    <w:rsid w:val="00071DCD"/>
    <w:rsid w:val="0007264E"/>
    <w:rsid w:val="00084948"/>
    <w:rsid w:val="00086857"/>
    <w:rsid w:val="00096734"/>
    <w:rsid w:val="000A12E4"/>
    <w:rsid w:val="000A5845"/>
    <w:rsid w:val="000B3C90"/>
    <w:rsid w:val="000E0D71"/>
    <w:rsid w:val="000F4302"/>
    <w:rsid w:val="00121E36"/>
    <w:rsid w:val="00140DAA"/>
    <w:rsid w:val="0014385B"/>
    <w:rsid w:val="00176C6D"/>
    <w:rsid w:val="00193904"/>
    <w:rsid w:val="00203534"/>
    <w:rsid w:val="00210AFB"/>
    <w:rsid w:val="002309BC"/>
    <w:rsid w:val="00253B11"/>
    <w:rsid w:val="00293889"/>
    <w:rsid w:val="002A5FA7"/>
    <w:rsid w:val="003000A0"/>
    <w:rsid w:val="00312E31"/>
    <w:rsid w:val="00317972"/>
    <w:rsid w:val="00347591"/>
    <w:rsid w:val="003572AA"/>
    <w:rsid w:val="003B382B"/>
    <w:rsid w:val="00413FFD"/>
    <w:rsid w:val="004168DF"/>
    <w:rsid w:val="004353A6"/>
    <w:rsid w:val="004858EC"/>
    <w:rsid w:val="00485A66"/>
    <w:rsid w:val="00486A8D"/>
    <w:rsid w:val="004B3F8C"/>
    <w:rsid w:val="004D4FAE"/>
    <w:rsid w:val="004D6C52"/>
    <w:rsid w:val="005023F3"/>
    <w:rsid w:val="00533E6A"/>
    <w:rsid w:val="00546045"/>
    <w:rsid w:val="0055469D"/>
    <w:rsid w:val="00572A31"/>
    <w:rsid w:val="00595A96"/>
    <w:rsid w:val="005A47CC"/>
    <w:rsid w:val="005E7BA4"/>
    <w:rsid w:val="005F2B8C"/>
    <w:rsid w:val="006104C1"/>
    <w:rsid w:val="00641E8F"/>
    <w:rsid w:val="006A4021"/>
    <w:rsid w:val="006B4EBD"/>
    <w:rsid w:val="006B592C"/>
    <w:rsid w:val="006C3AC3"/>
    <w:rsid w:val="0071436D"/>
    <w:rsid w:val="00724A31"/>
    <w:rsid w:val="00774D84"/>
    <w:rsid w:val="007A2714"/>
    <w:rsid w:val="008312BA"/>
    <w:rsid w:val="00885431"/>
    <w:rsid w:val="008A3A57"/>
    <w:rsid w:val="008E0020"/>
    <w:rsid w:val="00902BB5"/>
    <w:rsid w:val="009562A4"/>
    <w:rsid w:val="00966013"/>
    <w:rsid w:val="00990C13"/>
    <w:rsid w:val="009B269F"/>
    <w:rsid w:val="009B41E2"/>
    <w:rsid w:val="009D5E8F"/>
    <w:rsid w:val="009D72FF"/>
    <w:rsid w:val="009E2D68"/>
    <w:rsid w:val="00A145CB"/>
    <w:rsid w:val="00A36CFC"/>
    <w:rsid w:val="00A548AB"/>
    <w:rsid w:val="00A96E2F"/>
    <w:rsid w:val="00AB4A44"/>
    <w:rsid w:val="00AC505B"/>
    <w:rsid w:val="00B4687A"/>
    <w:rsid w:val="00B56607"/>
    <w:rsid w:val="00B67689"/>
    <w:rsid w:val="00C63E6A"/>
    <w:rsid w:val="00C81D65"/>
    <w:rsid w:val="00CB21DE"/>
    <w:rsid w:val="00CB36C3"/>
    <w:rsid w:val="00CB7B3E"/>
    <w:rsid w:val="00CD477B"/>
    <w:rsid w:val="00CE5186"/>
    <w:rsid w:val="00D05C3F"/>
    <w:rsid w:val="00D375A9"/>
    <w:rsid w:val="00D657D4"/>
    <w:rsid w:val="00DA05E8"/>
    <w:rsid w:val="00DC37A0"/>
    <w:rsid w:val="00DD3744"/>
    <w:rsid w:val="00DE48C9"/>
    <w:rsid w:val="00DF031C"/>
    <w:rsid w:val="00DF33E0"/>
    <w:rsid w:val="00E03152"/>
    <w:rsid w:val="00E163F7"/>
    <w:rsid w:val="00E8231A"/>
    <w:rsid w:val="00EE5417"/>
    <w:rsid w:val="00F03FD2"/>
    <w:rsid w:val="00F167DA"/>
    <w:rsid w:val="00F25EF1"/>
    <w:rsid w:val="00F62E2D"/>
    <w:rsid w:val="00F64595"/>
    <w:rsid w:val="00FA1578"/>
    <w:rsid w:val="00FA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52B0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A5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5845"/>
    <w:rPr>
      <w:rFonts w:ascii="Tahoma" w:hAnsi="Tahoma" w:cs="Tahoma"/>
      <w:sz w:val="16"/>
      <w:szCs w:val="16"/>
    </w:rPr>
  </w:style>
  <w:style w:type="paragraph" w:customStyle="1" w:styleId="mimgebixml">
    <w:name w:val="mimgebi_xml"/>
    <w:basedOn w:val="Normal"/>
    <w:uiPriority w:val="99"/>
    <w:rsid w:val="0008685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86857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08685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08685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08685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8685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086857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98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158</Words>
  <Characters>902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nvaradashvili</cp:lastModifiedBy>
  <cp:revision>4</cp:revision>
  <cp:lastPrinted>2014-09-19T12:57:00Z</cp:lastPrinted>
  <dcterms:created xsi:type="dcterms:W3CDTF">2014-09-11T07:55:00Z</dcterms:created>
  <dcterms:modified xsi:type="dcterms:W3CDTF">2014-09-23T10:04:00Z</dcterms:modified>
</cp:coreProperties>
</file>