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3472" w:rsidRPr="00DB0BB1" w:rsidRDefault="00A33472" w:rsidP="00F04023">
      <w:pPr>
        <w:pStyle w:val="abzacixml"/>
        <w:jc w:val="center"/>
        <w:rPr>
          <w:b/>
          <w:bCs/>
          <w:sz w:val="24"/>
          <w:szCs w:val="24"/>
        </w:rPr>
      </w:pPr>
      <w:r w:rsidRPr="00DB0BB1">
        <w:rPr>
          <w:b/>
          <w:bCs/>
          <w:sz w:val="24"/>
          <w:szCs w:val="24"/>
        </w:rPr>
        <w:t>განცხადება</w:t>
      </w:r>
    </w:p>
    <w:p w:rsidR="00A33472" w:rsidRPr="00DB0BB1" w:rsidRDefault="00A33472" w:rsidP="00F04023">
      <w:pPr>
        <w:pStyle w:val="abzacixml"/>
        <w:jc w:val="center"/>
        <w:rPr>
          <w:b/>
          <w:bCs/>
          <w:sz w:val="24"/>
          <w:szCs w:val="24"/>
          <w:lang w:val="ka-GE"/>
        </w:rPr>
      </w:pPr>
      <w:r w:rsidRPr="00DB0BB1">
        <w:rPr>
          <w:b/>
          <w:bCs/>
          <w:sz w:val="24"/>
          <w:szCs w:val="24"/>
        </w:rPr>
        <w:t>სააქციო საზოგადოება „აპი-ფიტო და ტრადიციული ბიოპროდუქტები</w:t>
      </w:r>
      <w:r w:rsidRPr="00DB0BB1">
        <w:rPr>
          <w:b/>
          <w:bCs/>
          <w:sz w:val="24"/>
          <w:szCs w:val="24"/>
          <w:lang w:val="ka-GE"/>
        </w:rPr>
        <w:t>ს</w:t>
      </w:r>
      <w:r w:rsidRPr="00DB0BB1">
        <w:rPr>
          <w:b/>
          <w:bCs/>
          <w:sz w:val="24"/>
          <w:szCs w:val="24"/>
        </w:rPr>
        <w:t>“</w:t>
      </w:r>
      <w:r w:rsidRPr="00DB0BB1">
        <w:rPr>
          <w:b/>
          <w:bCs/>
          <w:sz w:val="24"/>
          <w:szCs w:val="24"/>
          <w:lang w:val="ka-GE"/>
        </w:rPr>
        <w:t xml:space="preserve"> აქციონერთა საერთო კრების მოწვევის შესახებ</w:t>
      </w:r>
    </w:p>
    <w:p w:rsidR="00A33472" w:rsidRPr="00DB0BB1" w:rsidRDefault="00A33472" w:rsidP="00F04023">
      <w:pPr>
        <w:pStyle w:val="abzacixml"/>
        <w:jc w:val="center"/>
        <w:rPr>
          <w:b/>
          <w:bCs/>
          <w:lang w:val="ka-GE"/>
        </w:rPr>
      </w:pPr>
    </w:p>
    <w:p w:rsidR="00A33472" w:rsidRPr="00977ADF" w:rsidRDefault="00A33472" w:rsidP="00F04023">
      <w:pPr>
        <w:pStyle w:val="abzacixml"/>
      </w:pPr>
      <w:r w:rsidRPr="00977ADF">
        <w:t xml:space="preserve"> სააქციო საზოგადოება „აპი-ფიტო და ტრადიციული ბიოპროდუქტები“ საზოგადოების აქციონერებს იწვევს სს „აპი-ფიტო და ტრადიციული ბიოპროდუქტების“ აქციონერთა საერთო კრებაზე,</w:t>
      </w:r>
      <w:r>
        <w:rPr>
          <w:lang w:val="ka-GE"/>
        </w:rPr>
        <w:t xml:space="preserve"> </w:t>
      </w:r>
      <w:r w:rsidRPr="00977ADF">
        <w:t xml:space="preserve">რომელიც გაიმართება 2014 წლის </w:t>
      </w:r>
      <w:r>
        <w:t>26</w:t>
      </w:r>
      <w:r>
        <w:rPr>
          <w:lang w:val="ka-GE"/>
        </w:rPr>
        <w:t xml:space="preserve"> სექტემბერს</w:t>
      </w:r>
      <w:r w:rsidRPr="00977ADF">
        <w:t xml:space="preserve">, დღის </w:t>
      </w:r>
      <w:r>
        <w:t>16.30</w:t>
      </w:r>
      <w:r w:rsidRPr="00977ADF">
        <w:t xml:space="preserve"> საათზე, შემდეგ მისამართზე: ქ. თბილისი: ც. დადიანის №7, </w:t>
      </w:r>
      <w:r>
        <w:rPr>
          <w:lang w:val="ka-GE"/>
        </w:rPr>
        <w:t xml:space="preserve"> მე-</w:t>
      </w:r>
      <w:r>
        <w:t>4</w:t>
      </w:r>
      <w:r>
        <w:rPr>
          <w:lang w:val="ka-GE"/>
        </w:rPr>
        <w:t xml:space="preserve"> </w:t>
      </w:r>
      <w:r w:rsidRPr="00977ADF">
        <w:t>სართული</w:t>
      </w:r>
      <w:r>
        <w:rPr>
          <w:lang w:val="ka-GE"/>
        </w:rPr>
        <w:t>,</w:t>
      </w:r>
      <w:r w:rsidRPr="00977ADF">
        <w:t xml:space="preserve"> ოფისი ა-409.                                       </w:t>
      </w:r>
    </w:p>
    <w:p w:rsidR="00A33472" w:rsidRPr="00977ADF" w:rsidRDefault="00A33472" w:rsidP="00F04023">
      <w:pPr>
        <w:pStyle w:val="abzacixml"/>
      </w:pPr>
      <w:r w:rsidRPr="00977ADF">
        <w:t xml:space="preserve">  სს </w:t>
      </w:r>
      <w:r>
        <w:rPr>
          <w:lang w:val="ka-GE"/>
        </w:rPr>
        <w:t xml:space="preserve">– </w:t>
      </w:r>
      <w:r w:rsidRPr="00977ADF">
        <w:t xml:space="preserve">აპი-ფიტო და ტრადიციული ბიოპროდუქტების კრების სააღრიცხვო დღე დადგენილია 2014 წლის </w:t>
      </w:r>
      <w:r>
        <w:rPr>
          <w:lang w:val="ka-GE"/>
        </w:rPr>
        <w:t>2</w:t>
      </w:r>
      <w:r>
        <w:t>2</w:t>
      </w:r>
      <w:r w:rsidRPr="00977ADF">
        <w:t xml:space="preserve"> ა</w:t>
      </w:r>
      <w:r>
        <w:rPr>
          <w:lang w:val="ka-GE"/>
        </w:rPr>
        <w:t>გვისტოს</w:t>
      </w:r>
      <w:r w:rsidRPr="00977ADF">
        <w:t xml:space="preserve">.                 </w:t>
      </w:r>
    </w:p>
    <w:p w:rsidR="00A33472" w:rsidRPr="00977ADF" w:rsidRDefault="00A33472" w:rsidP="00F04023">
      <w:pPr>
        <w:pStyle w:val="abzacixml"/>
        <w:rPr>
          <w:b/>
          <w:bCs/>
        </w:rPr>
      </w:pPr>
    </w:p>
    <w:p w:rsidR="00A33472" w:rsidRPr="00977ADF" w:rsidRDefault="00A33472" w:rsidP="00F04023">
      <w:pPr>
        <w:pStyle w:val="abzacixml"/>
        <w:rPr>
          <w:b/>
          <w:bCs/>
        </w:rPr>
      </w:pPr>
      <w:r w:rsidRPr="00977ADF">
        <w:rPr>
          <w:b/>
          <w:bCs/>
        </w:rPr>
        <w:t xml:space="preserve">   დღის წესრიგი:                                                  </w:t>
      </w:r>
    </w:p>
    <w:p w:rsidR="00A33472" w:rsidRPr="00977ADF" w:rsidRDefault="00A33472" w:rsidP="003951DC">
      <w:pPr>
        <w:pStyle w:val="abzacixml"/>
      </w:pPr>
      <w:r w:rsidRPr="00977ADF">
        <w:t xml:space="preserve">  1. სს „აპი-ფიტო და ტრადიციული ბიოპროდუქტების</w:t>
      </w:r>
      <w:r>
        <w:t>”</w:t>
      </w:r>
      <w:r>
        <w:rPr>
          <w:lang w:val="ka-GE"/>
        </w:rPr>
        <w:t xml:space="preserve"> წესდებაში ცვლილებების შეტანა (ორგანიზაციის სახელწოდების კორექტირება.)</w:t>
      </w:r>
      <w:r w:rsidRPr="00977ADF">
        <w:t xml:space="preserve">                               </w:t>
      </w:r>
    </w:p>
    <w:p w:rsidR="00A33472" w:rsidRPr="00977ADF" w:rsidRDefault="00A33472" w:rsidP="00F04023">
      <w:pPr>
        <w:pStyle w:val="abzacixml"/>
        <w:rPr>
          <w:b/>
          <w:bCs/>
        </w:rPr>
      </w:pPr>
    </w:p>
    <w:p w:rsidR="00A33472" w:rsidRDefault="00A33472" w:rsidP="00F04023">
      <w:pPr>
        <w:pStyle w:val="abzacixml"/>
        <w:rPr>
          <w:b/>
          <w:bCs/>
          <w:lang w:val="ka-GE"/>
        </w:rPr>
      </w:pPr>
    </w:p>
    <w:p w:rsidR="00A33472" w:rsidRPr="00977ADF" w:rsidRDefault="00A33472" w:rsidP="00F04023">
      <w:pPr>
        <w:pStyle w:val="abzacixml"/>
        <w:rPr>
          <w:b/>
          <w:bCs/>
        </w:rPr>
      </w:pPr>
      <w:r w:rsidRPr="00977ADF">
        <w:rPr>
          <w:b/>
          <w:bCs/>
        </w:rPr>
        <w:t xml:space="preserve">სს „აპი-ფიტო და ტრადიციული ბიოპროდუქტების”  დირექტორი    </w:t>
      </w:r>
      <w:r>
        <w:rPr>
          <w:b/>
          <w:bCs/>
          <w:lang w:val="ka-GE"/>
        </w:rPr>
        <w:t xml:space="preserve">    ლაურა </w:t>
      </w:r>
      <w:r w:rsidRPr="00977ADF">
        <w:rPr>
          <w:b/>
          <w:bCs/>
        </w:rPr>
        <w:t xml:space="preserve"> ზირაქაშვილი </w:t>
      </w:r>
    </w:p>
    <w:p w:rsidR="00A33472" w:rsidRPr="00977ADF" w:rsidRDefault="00A33472" w:rsidP="00F04023">
      <w:pPr>
        <w:pStyle w:val="abzacixml"/>
      </w:pPr>
    </w:p>
    <w:sectPr w:rsidR="00A33472" w:rsidRPr="00977ADF" w:rsidSect="009E6442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762F"/>
    <w:rsid w:val="000223E8"/>
    <w:rsid w:val="00023983"/>
    <w:rsid w:val="00077D36"/>
    <w:rsid w:val="000C4664"/>
    <w:rsid w:val="000E1A4C"/>
    <w:rsid w:val="0015319E"/>
    <w:rsid w:val="002D62A4"/>
    <w:rsid w:val="002E3B89"/>
    <w:rsid w:val="003233F9"/>
    <w:rsid w:val="003951DC"/>
    <w:rsid w:val="005215BF"/>
    <w:rsid w:val="00563095"/>
    <w:rsid w:val="0059052C"/>
    <w:rsid w:val="00594B3B"/>
    <w:rsid w:val="008647B4"/>
    <w:rsid w:val="008E06A2"/>
    <w:rsid w:val="00940388"/>
    <w:rsid w:val="00962CC6"/>
    <w:rsid w:val="00977ADF"/>
    <w:rsid w:val="00984A3F"/>
    <w:rsid w:val="009E6442"/>
    <w:rsid w:val="00A33472"/>
    <w:rsid w:val="00B00A71"/>
    <w:rsid w:val="00B13E97"/>
    <w:rsid w:val="00C2107E"/>
    <w:rsid w:val="00DB0BB1"/>
    <w:rsid w:val="00EF78D9"/>
    <w:rsid w:val="00F04023"/>
    <w:rsid w:val="00FC7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762F"/>
    <w:pPr>
      <w:spacing w:after="200" w:line="276" w:lineRule="auto"/>
    </w:pPr>
    <w:rPr>
      <w:rFonts w:eastAsia="Times New Roman"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zacixml">
    <w:name w:val="abzaci_xml"/>
    <w:basedOn w:val="PlainText"/>
    <w:autoRedefine/>
    <w:uiPriority w:val="99"/>
    <w:rsid w:val="00F04023"/>
    <w:pPr>
      <w:spacing w:after="0" w:line="240" w:lineRule="auto"/>
      <w:ind w:firstLine="283"/>
      <w:jc w:val="both"/>
    </w:pPr>
    <w:rPr>
      <w:rFonts w:ascii="Sylfaen" w:eastAsia="Calibri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F04023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3233F9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130</Words>
  <Characters>742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</dc:creator>
  <cp:keywords/>
  <dc:description/>
  <cp:lastModifiedBy>nvaradashvili</cp:lastModifiedBy>
  <cp:revision>4</cp:revision>
  <cp:lastPrinted>2014-08-22T10:05:00Z</cp:lastPrinted>
  <dcterms:created xsi:type="dcterms:W3CDTF">2014-08-22T08:24:00Z</dcterms:created>
  <dcterms:modified xsi:type="dcterms:W3CDTF">2014-08-22T12:35:00Z</dcterms:modified>
</cp:coreProperties>
</file>