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BCC" w:rsidRPr="006D1449" w:rsidRDefault="00D70BCC" w:rsidP="006D1449">
      <w:pPr>
        <w:pStyle w:val="mimgebixml"/>
      </w:pPr>
      <w:r w:rsidRPr="006D1449">
        <w:t xml:space="preserve"> საქართველოს მთავრობის</w:t>
      </w:r>
    </w:p>
    <w:p w:rsidR="00D70BCC" w:rsidRPr="006D1449" w:rsidRDefault="00D70BCC" w:rsidP="006D1449">
      <w:pPr>
        <w:pStyle w:val="saxexml"/>
        <w:rPr>
          <w:lang w:val="en-US"/>
        </w:rPr>
      </w:pPr>
      <w:r w:rsidRPr="006D1449">
        <w:rPr>
          <w:lang w:val="en-US"/>
        </w:rPr>
        <w:t xml:space="preserve">განკარგულება №1417   </w:t>
      </w:r>
    </w:p>
    <w:p w:rsidR="00D70BCC" w:rsidRPr="006D1449" w:rsidRDefault="00D70BCC" w:rsidP="006D1449">
      <w:pPr>
        <w:pStyle w:val="tarigixml"/>
      </w:pPr>
      <w:r w:rsidRPr="006D1449">
        <w:t xml:space="preserve">2014    წლის  8  აგვისტო   </w:t>
      </w:r>
    </w:p>
    <w:p w:rsidR="00D70BCC" w:rsidRPr="006D1449" w:rsidRDefault="00D70BCC" w:rsidP="006D1449">
      <w:pPr>
        <w:pStyle w:val="adgilixml"/>
      </w:pPr>
      <w:r w:rsidRPr="006D1449">
        <w:t>ქ. თბილისი</w:t>
      </w:r>
    </w:p>
    <w:p w:rsidR="00D70BCC" w:rsidRPr="006D1449" w:rsidRDefault="00D70BCC" w:rsidP="006D1449">
      <w:pPr>
        <w:pStyle w:val="sataurixml"/>
      </w:pPr>
      <w:r w:rsidRPr="006D1449">
        <w:t>„საქართველოს მთავრობასა და ტაჯიკეთის რესპუბლიკის მთავრობას შორის ტურიზმის სფეროში თანამშრომლობის შესახებ“ შეთანხმების  ხელმოწერის თაობაზე</w:t>
      </w:r>
    </w:p>
    <w:p w:rsidR="00D70BCC" w:rsidRPr="006D1449" w:rsidRDefault="00D70BCC" w:rsidP="006D1449">
      <w:pPr>
        <w:pStyle w:val="abzacixml"/>
      </w:pPr>
      <w:r w:rsidRPr="006D1449"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ხელი მოეწეროს „საქართველოს მთავრობასა და ტაჯიკეთის რესპუბლიკის მთავრობას შორის ტურიზმის სფეროში თანამშრომლობის შესახებ“ შეთანხმებას. </w:t>
      </w:r>
    </w:p>
    <w:p w:rsidR="00D70BCC" w:rsidRPr="006D1449" w:rsidRDefault="00D70BCC" w:rsidP="006D1449">
      <w:pPr>
        <w:pStyle w:val="abzacixml"/>
      </w:pPr>
    </w:p>
    <w:p w:rsidR="00D70BCC" w:rsidRPr="006D1449" w:rsidRDefault="00D70BCC" w:rsidP="006D1449">
      <w:pPr>
        <w:pStyle w:val="abzacixml"/>
      </w:pPr>
      <w:r w:rsidRPr="006D1449">
        <w:rPr>
          <w:b/>
          <w:bCs/>
        </w:rPr>
        <w:t>პრემიერ-მინისტრი</w:t>
      </w:r>
      <w:r w:rsidRPr="006D1449">
        <w:rPr>
          <w:b/>
          <w:bCs/>
        </w:rPr>
        <w:tab/>
      </w:r>
      <w:r w:rsidRPr="006D1449">
        <w:rPr>
          <w:b/>
          <w:bCs/>
        </w:rPr>
        <w:tab/>
      </w:r>
      <w:r w:rsidRPr="006D1449">
        <w:rPr>
          <w:b/>
          <w:bCs/>
        </w:rPr>
        <w:tab/>
        <w:t xml:space="preserve">  </w:t>
      </w:r>
      <w:r w:rsidRPr="006D1449">
        <w:rPr>
          <w:b/>
          <w:bCs/>
        </w:rPr>
        <w:tab/>
      </w:r>
      <w:r w:rsidRPr="006D1449">
        <w:rPr>
          <w:b/>
          <w:bCs/>
        </w:rPr>
        <w:tab/>
      </w:r>
      <w:r w:rsidRPr="006D1449">
        <w:rPr>
          <w:b/>
          <w:bCs/>
        </w:rPr>
        <w:tab/>
        <w:t>ირაკლი ღარიბაშვილი</w:t>
      </w:r>
    </w:p>
    <w:sectPr w:rsidR="00D70BCC" w:rsidRPr="006D1449" w:rsidSect="008A6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A6C"/>
    <w:multiLevelType w:val="hybridMultilevel"/>
    <w:tmpl w:val="AEF69358"/>
    <w:lvl w:ilvl="0" w:tplc="FB9651FC">
      <w:start w:val="2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31F"/>
    <w:rsid w:val="000014FE"/>
    <w:rsid w:val="00090B32"/>
    <w:rsid w:val="0010326A"/>
    <w:rsid w:val="00157E33"/>
    <w:rsid w:val="00161806"/>
    <w:rsid w:val="00172BAB"/>
    <w:rsid w:val="001C0B8F"/>
    <w:rsid w:val="001D41F9"/>
    <w:rsid w:val="001E3957"/>
    <w:rsid w:val="001E6849"/>
    <w:rsid w:val="001F4393"/>
    <w:rsid w:val="001F43C3"/>
    <w:rsid w:val="002126EF"/>
    <w:rsid w:val="00216626"/>
    <w:rsid w:val="002956D9"/>
    <w:rsid w:val="002B4343"/>
    <w:rsid w:val="002C431F"/>
    <w:rsid w:val="00376458"/>
    <w:rsid w:val="00440A09"/>
    <w:rsid w:val="00477582"/>
    <w:rsid w:val="004C5798"/>
    <w:rsid w:val="004E6638"/>
    <w:rsid w:val="004F17EB"/>
    <w:rsid w:val="00536FF2"/>
    <w:rsid w:val="00587DA4"/>
    <w:rsid w:val="005A38D4"/>
    <w:rsid w:val="0064067A"/>
    <w:rsid w:val="00664C6B"/>
    <w:rsid w:val="006702E3"/>
    <w:rsid w:val="006A531D"/>
    <w:rsid w:val="006D1449"/>
    <w:rsid w:val="006E05B9"/>
    <w:rsid w:val="006F5F17"/>
    <w:rsid w:val="007B26A1"/>
    <w:rsid w:val="00804936"/>
    <w:rsid w:val="00834D8A"/>
    <w:rsid w:val="008706EF"/>
    <w:rsid w:val="008A6E16"/>
    <w:rsid w:val="008C1DAF"/>
    <w:rsid w:val="008D774E"/>
    <w:rsid w:val="009223B3"/>
    <w:rsid w:val="0094568A"/>
    <w:rsid w:val="00954CE6"/>
    <w:rsid w:val="0098500F"/>
    <w:rsid w:val="009B4409"/>
    <w:rsid w:val="009C1913"/>
    <w:rsid w:val="009C2810"/>
    <w:rsid w:val="009C3C03"/>
    <w:rsid w:val="009E57BB"/>
    <w:rsid w:val="009F4803"/>
    <w:rsid w:val="00A45583"/>
    <w:rsid w:val="00A52BD1"/>
    <w:rsid w:val="00B02AA5"/>
    <w:rsid w:val="00B07842"/>
    <w:rsid w:val="00B475CA"/>
    <w:rsid w:val="00BA1048"/>
    <w:rsid w:val="00BA6CCC"/>
    <w:rsid w:val="00BE1731"/>
    <w:rsid w:val="00BE61EA"/>
    <w:rsid w:val="00C36D15"/>
    <w:rsid w:val="00C46D7C"/>
    <w:rsid w:val="00C63C73"/>
    <w:rsid w:val="00CE74BE"/>
    <w:rsid w:val="00D1458E"/>
    <w:rsid w:val="00D70BCC"/>
    <w:rsid w:val="00D74DED"/>
    <w:rsid w:val="00DE196C"/>
    <w:rsid w:val="00E508E6"/>
    <w:rsid w:val="00E67E70"/>
    <w:rsid w:val="00E91DCA"/>
    <w:rsid w:val="00E9246C"/>
    <w:rsid w:val="00EC2FD9"/>
    <w:rsid w:val="00F10EFC"/>
    <w:rsid w:val="00F72105"/>
    <w:rsid w:val="00FD0CF5"/>
    <w:rsid w:val="00FD5D5C"/>
    <w:rsid w:val="00FE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F4803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6D144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D144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C7BBD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D144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6D144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D144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D144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D144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01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76</Words>
  <Characters>437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nvaradashvili</cp:lastModifiedBy>
  <cp:revision>3</cp:revision>
  <cp:lastPrinted>2014-08-18T08:49:00Z</cp:lastPrinted>
  <dcterms:created xsi:type="dcterms:W3CDTF">2014-08-11T10:06:00Z</dcterms:created>
  <dcterms:modified xsi:type="dcterms:W3CDTF">2014-08-18T08:49:00Z</dcterms:modified>
</cp:coreProperties>
</file>