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CE6" w:rsidRPr="002638EE" w:rsidRDefault="00AF6CE6" w:rsidP="002638EE">
      <w:pPr>
        <w:pStyle w:val="mimgebixml"/>
      </w:pPr>
      <w:r w:rsidRPr="002638EE">
        <w:t xml:space="preserve">საქართველოს მთავრობის </w:t>
      </w:r>
    </w:p>
    <w:p w:rsidR="00AF6CE6" w:rsidRPr="002638EE" w:rsidRDefault="00AF6CE6" w:rsidP="002638EE">
      <w:pPr>
        <w:pStyle w:val="saxexml"/>
        <w:rPr>
          <w:lang w:val="en-US" w:eastAsia="ru-RU"/>
        </w:rPr>
      </w:pPr>
      <w:r w:rsidRPr="002638EE">
        <w:rPr>
          <w:lang w:val="en-US" w:eastAsia="ru-RU"/>
        </w:rPr>
        <w:t>განკარგულება №1319</w:t>
      </w:r>
    </w:p>
    <w:p w:rsidR="00AF6CE6" w:rsidRPr="002638EE" w:rsidRDefault="00AF6CE6" w:rsidP="002638EE">
      <w:pPr>
        <w:pStyle w:val="tarigixml"/>
      </w:pPr>
      <w:r w:rsidRPr="002638EE">
        <w:t xml:space="preserve">2014 წლის 21 ივლისი </w:t>
      </w:r>
    </w:p>
    <w:p w:rsidR="00AF6CE6" w:rsidRPr="002638EE" w:rsidRDefault="00AF6CE6" w:rsidP="002638EE">
      <w:pPr>
        <w:pStyle w:val="adgilixml"/>
      </w:pPr>
      <w:r w:rsidRPr="002638EE">
        <w:t>ქ. თბილისი</w:t>
      </w:r>
    </w:p>
    <w:p w:rsidR="00AF6CE6" w:rsidRPr="002638EE" w:rsidRDefault="00AF6CE6" w:rsidP="002638EE">
      <w:pPr>
        <w:pStyle w:val="sataurixml"/>
        <w:rPr>
          <w:highlight w:val="yellow"/>
        </w:rPr>
      </w:pPr>
      <w:r w:rsidRPr="002638EE">
        <w:t xml:space="preserve">საქართველოს გარემოსა და ბუნებრივი რესურსების დაცვის სამინისტროსათვის </w:t>
      </w:r>
      <w:r w:rsidRPr="002638EE">
        <w:rPr>
          <w:u w:color="FF0000"/>
          <w:lang w:eastAsia="ru-RU"/>
        </w:rPr>
        <w:t>საქართველოს</w:t>
      </w:r>
      <w:r w:rsidRPr="002638EE">
        <w:rPr>
          <w:color w:val="000000"/>
        </w:rPr>
        <w:t xml:space="preserve"> </w:t>
      </w:r>
      <w:r w:rsidRPr="002638EE">
        <w:t xml:space="preserve">რეგიონებში განსახორციელებელი პროექტების ფონდიდან </w:t>
      </w:r>
      <w:r w:rsidRPr="002638EE">
        <w:rPr>
          <w:u w:color="FF0000"/>
          <w:lang w:eastAsia="ru-RU"/>
        </w:rPr>
        <w:t>თანხის</w:t>
      </w:r>
      <w:r w:rsidRPr="002638EE">
        <w:rPr>
          <w:lang w:eastAsia="ru-RU"/>
        </w:rPr>
        <w:t xml:space="preserve"> </w:t>
      </w:r>
      <w:r w:rsidRPr="002638EE">
        <w:rPr>
          <w:u w:color="FF0000"/>
          <w:lang w:eastAsia="ru-RU"/>
        </w:rPr>
        <w:t>გამოყოფის</w:t>
      </w:r>
      <w:r w:rsidRPr="002638EE">
        <w:rPr>
          <w:lang w:eastAsia="ru-RU"/>
        </w:rPr>
        <w:t xml:space="preserve"> </w:t>
      </w:r>
      <w:r w:rsidRPr="002638EE">
        <w:rPr>
          <w:u w:color="FF0000"/>
          <w:lang w:eastAsia="ru-RU"/>
        </w:rPr>
        <w:t>შესახებ</w:t>
      </w:r>
    </w:p>
    <w:p w:rsidR="00AF6CE6" w:rsidRPr="002638EE" w:rsidRDefault="00AF6CE6" w:rsidP="002638EE">
      <w:pPr>
        <w:pStyle w:val="abzacixml"/>
      </w:pPr>
      <w:r w:rsidRPr="002638EE">
        <w:rPr>
          <w:lang w:eastAsia="ru-RU"/>
        </w:rPr>
        <w:t xml:space="preserve"> თბილისის ეროვნული პარკისა და ბორჯომ-ხარაგაულის დაცული ტერიტორიების საზღვრების დემარკაციასთან </w:t>
      </w:r>
      <w:r w:rsidRPr="002638EE">
        <w:t xml:space="preserve">დაკავშირებული ხარჯების დაფინანსების მიზნით, საქართველოს ფინანსთა სამინისტრომ, „საქართველოს 2014 წლის სახელმწიფო ბიუჯეტის შესახებ“ საქართველოს კანონით გათვალისწინებული </w:t>
      </w:r>
      <w:r w:rsidRPr="002638EE">
        <w:rPr>
          <w:u w:color="FF0000"/>
          <w:lang w:eastAsia="ru-RU"/>
        </w:rPr>
        <w:t>საქართველოს</w:t>
      </w:r>
      <w:r w:rsidRPr="002638EE">
        <w:rPr>
          <w:color w:val="000000"/>
        </w:rPr>
        <w:t xml:space="preserve"> </w:t>
      </w:r>
      <w:r w:rsidRPr="002638EE">
        <w:t>რეგიონებში განსახორციელებელი პროექტების ფონდიდან, საქართველოს გარემოსა და ბუნებრივი რესურსების დაცვის სამინისტროს</w:t>
      </w:r>
      <w:r w:rsidRPr="002638EE">
        <w:rPr>
          <w:b/>
          <w:bCs/>
        </w:rPr>
        <w:t xml:space="preserve"> </w:t>
      </w:r>
      <w:r w:rsidRPr="002638EE">
        <w:t xml:space="preserve">სსიპ – დაცული ტერიტორიების სააგენტოს გამოუყოს 395 000 (სამას ოთხმოცდათხუთმეტი ათასი) ლარი. </w:t>
      </w:r>
    </w:p>
    <w:p w:rsidR="00AF6CE6" w:rsidRPr="002638EE" w:rsidRDefault="00AF6CE6" w:rsidP="002638EE">
      <w:pPr>
        <w:pStyle w:val="abzacixml"/>
        <w:rPr>
          <w:b/>
          <w:bCs/>
        </w:rPr>
      </w:pPr>
    </w:p>
    <w:p w:rsidR="00AF6CE6" w:rsidRPr="002638EE" w:rsidRDefault="00AF6CE6" w:rsidP="002638EE">
      <w:pPr>
        <w:pStyle w:val="abzacixml"/>
      </w:pPr>
      <w:r w:rsidRPr="002638EE">
        <w:rPr>
          <w:b/>
          <w:bCs/>
        </w:rPr>
        <w:t xml:space="preserve">პრემიერ-მინისტრი    </w:t>
      </w:r>
      <w:r w:rsidRPr="002638EE">
        <w:rPr>
          <w:b/>
          <w:bCs/>
        </w:rPr>
        <w:tab/>
        <w:t xml:space="preserve">              </w:t>
      </w:r>
      <w:r w:rsidRPr="002638EE">
        <w:rPr>
          <w:b/>
          <w:bCs/>
        </w:rPr>
        <w:tab/>
        <w:t xml:space="preserve">     ირაკლი ღარიბაშვილი</w:t>
      </w:r>
      <w:r w:rsidRPr="002638EE">
        <w:t xml:space="preserve">  </w:t>
      </w:r>
    </w:p>
    <w:p w:rsidR="00AF6CE6" w:rsidRPr="002638EE" w:rsidRDefault="00AF6CE6" w:rsidP="002638EE">
      <w:pPr>
        <w:pStyle w:val="abzacixml"/>
      </w:pPr>
    </w:p>
    <w:sectPr w:rsidR="00AF6CE6" w:rsidRPr="002638EE" w:rsidSect="00D17E88">
      <w:pgSz w:w="12240" w:h="15840"/>
      <w:pgMar w:top="810" w:right="1530" w:bottom="3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35FD"/>
    <w:multiLevelType w:val="hybridMultilevel"/>
    <w:tmpl w:val="92F65DFC"/>
    <w:lvl w:ilvl="0" w:tplc="4A527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CF29A2"/>
    <w:multiLevelType w:val="hybridMultilevel"/>
    <w:tmpl w:val="07CEADF4"/>
    <w:lvl w:ilvl="0" w:tplc="884E7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473462"/>
    <w:multiLevelType w:val="hybridMultilevel"/>
    <w:tmpl w:val="9E4C5678"/>
    <w:lvl w:ilvl="0" w:tplc="EDF43708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5B3269E5"/>
    <w:multiLevelType w:val="hybridMultilevel"/>
    <w:tmpl w:val="A2285D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8471EA"/>
    <w:multiLevelType w:val="hybridMultilevel"/>
    <w:tmpl w:val="E2F8FDAA"/>
    <w:lvl w:ilvl="0" w:tplc="0409000F">
      <w:start w:val="1"/>
      <w:numFmt w:val="decimal"/>
      <w:lvlText w:val="%1."/>
      <w:lvlJc w:val="left"/>
      <w:pPr>
        <w:ind w:left="9180" w:hanging="360"/>
      </w:pPr>
    </w:lvl>
    <w:lvl w:ilvl="1" w:tplc="04090019">
      <w:start w:val="1"/>
      <w:numFmt w:val="lowerLetter"/>
      <w:lvlText w:val="%2."/>
      <w:lvlJc w:val="left"/>
      <w:pPr>
        <w:ind w:left="9900" w:hanging="360"/>
      </w:pPr>
    </w:lvl>
    <w:lvl w:ilvl="2" w:tplc="0409001B">
      <w:start w:val="1"/>
      <w:numFmt w:val="lowerRoman"/>
      <w:lvlText w:val="%3."/>
      <w:lvlJc w:val="right"/>
      <w:pPr>
        <w:ind w:left="10620" w:hanging="180"/>
      </w:pPr>
    </w:lvl>
    <w:lvl w:ilvl="3" w:tplc="0409000F">
      <w:start w:val="1"/>
      <w:numFmt w:val="decimal"/>
      <w:lvlText w:val="%4."/>
      <w:lvlJc w:val="left"/>
      <w:pPr>
        <w:ind w:left="11340" w:hanging="360"/>
      </w:pPr>
    </w:lvl>
    <w:lvl w:ilvl="4" w:tplc="04090019">
      <w:start w:val="1"/>
      <w:numFmt w:val="lowerLetter"/>
      <w:lvlText w:val="%5."/>
      <w:lvlJc w:val="left"/>
      <w:pPr>
        <w:ind w:left="12060" w:hanging="360"/>
      </w:pPr>
    </w:lvl>
    <w:lvl w:ilvl="5" w:tplc="0409001B">
      <w:start w:val="1"/>
      <w:numFmt w:val="lowerRoman"/>
      <w:lvlText w:val="%6."/>
      <w:lvlJc w:val="right"/>
      <w:pPr>
        <w:ind w:left="12780" w:hanging="180"/>
      </w:pPr>
    </w:lvl>
    <w:lvl w:ilvl="6" w:tplc="0409000F">
      <w:start w:val="1"/>
      <w:numFmt w:val="decimal"/>
      <w:lvlText w:val="%7."/>
      <w:lvlJc w:val="left"/>
      <w:pPr>
        <w:ind w:left="13500" w:hanging="360"/>
      </w:pPr>
    </w:lvl>
    <w:lvl w:ilvl="7" w:tplc="04090019">
      <w:start w:val="1"/>
      <w:numFmt w:val="lowerLetter"/>
      <w:lvlText w:val="%8."/>
      <w:lvlJc w:val="left"/>
      <w:pPr>
        <w:ind w:left="14220" w:hanging="360"/>
      </w:pPr>
    </w:lvl>
    <w:lvl w:ilvl="8" w:tplc="0409001B">
      <w:start w:val="1"/>
      <w:numFmt w:val="lowerRoman"/>
      <w:lvlText w:val="%9."/>
      <w:lvlJc w:val="right"/>
      <w:pPr>
        <w:ind w:left="149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3D0"/>
    <w:rsid w:val="00005FB9"/>
    <w:rsid w:val="0001203A"/>
    <w:rsid w:val="00012602"/>
    <w:rsid w:val="00026377"/>
    <w:rsid w:val="00027465"/>
    <w:rsid w:val="0003297A"/>
    <w:rsid w:val="00043280"/>
    <w:rsid w:val="000433A1"/>
    <w:rsid w:val="00065339"/>
    <w:rsid w:val="00076BE1"/>
    <w:rsid w:val="00083412"/>
    <w:rsid w:val="00083706"/>
    <w:rsid w:val="00083A21"/>
    <w:rsid w:val="000846A2"/>
    <w:rsid w:val="00084F2F"/>
    <w:rsid w:val="0008777D"/>
    <w:rsid w:val="00093706"/>
    <w:rsid w:val="000969C5"/>
    <w:rsid w:val="00097660"/>
    <w:rsid w:val="00097E3E"/>
    <w:rsid w:val="000A0174"/>
    <w:rsid w:val="000A1341"/>
    <w:rsid w:val="000A2690"/>
    <w:rsid w:val="000B02B3"/>
    <w:rsid w:val="000B1C7C"/>
    <w:rsid w:val="000B30E8"/>
    <w:rsid w:val="000B7F64"/>
    <w:rsid w:val="000C57A6"/>
    <w:rsid w:val="000C67A6"/>
    <w:rsid w:val="000C7C5F"/>
    <w:rsid w:val="000D141E"/>
    <w:rsid w:val="000E136B"/>
    <w:rsid w:val="000E3549"/>
    <w:rsid w:val="000F1660"/>
    <w:rsid w:val="000F2CC0"/>
    <w:rsid w:val="000F3180"/>
    <w:rsid w:val="000F472A"/>
    <w:rsid w:val="000F7A95"/>
    <w:rsid w:val="00107C45"/>
    <w:rsid w:val="00113560"/>
    <w:rsid w:val="00113EBA"/>
    <w:rsid w:val="00117329"/>
    <w:rsid w:val="00121617"/>
    <w:rsid w:val="0012250D"/>
    <w:rsid w:val="00126307"/>
    <w:rsid w:val="00126D2C"/>
    <w:rsid w:val="00133264"/>
    <w:rsid w:val="001343E3"/>
    <w:rsid w:val="0013526E"/>
    <w:rsid w:val="001375A7"/>
    <w:rsid w:val="0014125F"/>
    <w:rsid w:val="00143BF6"/>
    <w:rsid w:val="00144CFB"/>
    <w:rsid w:val="00146D55"/>
    <w:rsid w:val="00146EF0"/>
    <w:rsid w:val="00151912"/>
    <w:rsid w:val="001556F8"/>
    <w:rsid w:val="00156F3F"/>
    <w:rsid w:val="0016534C"/>
    <w:rsid w:val="0016547A"/>
    <w:rsid w:val="00183865"/>
    <w:rsid w:val="00186469"/>
    <w:rsid w:val="001924ED"/>
    <w:rsid w:val="00197490"/>
    <w:rsid w:val="001A2E41"/>
    <w:rsid w:val="001A41C7"/>
    <w:rsid w:val="001A6709"/>
    <w:rsid w:val="001B1596"/>
    <w:rsid w:val="001B4640"/>
    <w:rsid w:val="001B67D4"/>
    <w:rsid w:val="001C113B"/>
    <w:rsid w:val="001C265F"/>
    <w:rsid w:val="001C6B46"/>
    <w:rsid w:val="001D427C"/>
    <w:rsid w:val="001D6A17"/>
    <w:rsid w:val="001E6F83"/>
    <w:rsid w:val="001F0818"/>
    <w:rsid w:val="00200CCC"/>
    <w:rsid w:val="00202180"/>
    <w:rsid w:val="00216721"/>
    <w:rsid w:val="00217C28"/>
    <w:rsid w:val="0022007D"/>
    <w:rsid w:val="00231A20"/>
    <w:rsid w:val="0023375A"/>
    <w:rsid w:val="00234014"/>
    <w:rsid w:val="002363B0"/>
    <w:rsid w:val="00237B04"/>
    <w:rsid w:val="00242A79"/>
    <w:rsid w:val="002441CD"/>
    <w:rsid w:val="00253AFF"/>
    <w:rsid w:val="00255382"/>
    <w:rsid w:val="0025609E"/>
    <w:rsid w:val="00256EC8"/>
    <w:rsid w:val="002638EE"/>
    <w:rsid w:val="0026464A"/>
    <w:rsid w:val="00273AC8"/>
    <w:rsid w:val="002753E2"/>
    <w:rsid w:val="00277C45"/>
    <w:rsid w:val="00283969"/>
    <w:rsid w:val="002920C8"/>
    <w:rsid w:val="002B301E"/>
    <w:rsid w:val="002B65FF"/>
    <w:rsid w:val="002C1E2D"/>
    <w:rsid w:val="002C44F9"/>
    <w:rsid w:val="002C4CA2"/>
    <w:rsid w:val="002D2A6E"/>
    <w:rsid w:val="002E21D9"/>
    <w:rsid w:val="002E53BF"/>
    <w:rsid w:val="00305E04"/>
    <w:rsid w:val="003068F5"/>
    <w:rsid w:val="00306C23"/>
    <w:rsid w:val="0030726B"/>
    <w:rsid w:val="003134A1"/>
    <w:rsid w:val="00315543"/>
    <w:rsid w:val="00330602"/>
    <w:rsid w:val="00347F48"/>
    <w:rsid w:val="00361B52"/>
    <w:rsid w:val="00361EBB"/>
    <w:rsid w:val="00374511"/>
    <w:rsid w:val="003812F6"/>
    <w:rsid w:val="00386143"/>
    <w:rsid w:val="003874D6"/>
    <w:rsid w:val="00391079"/>
    <w:rsid w:val="0039525C"/>
    <w:rsid w:val="003A0479"/>
    <w:rsid w:val="003A0C64"/>
    <w:rsid w:val="003A0DDA"/>
    <w:rsid w:val="003A27F0"/>
    <w:rsid w:val="003A33F2"/>
    <w:rsid w:val="003A76F9"/>
    <w:rsid w:val="003B64BD"/>
    <w:rsid w:val="003C3150"/>
    <w:rsid w:val="003C3A95"/>
    <w:rsid w:val="003C50A5"/>
    <w:rsid w:val="003C77F6"/>
    <w:rsid w:val="003D73B7"/>
    <w:rsid w:val="003E1641"/>
    <w:rsid w:val="003E60C7"/>
    <w:rsid w:val="003E6911"/>
    <w:rsid w:val="003F1F32"/>
    <w:rsid w:val="003F60D8"/>
    <w:rsid w:val="003F62CD"/>
    <w:rsid w:val="003F6D19"/>
    <w:rsid w:val="00407815"/>
    <w:rsid w:val="004100DD"/>
    <w:rsid w:val="004130CD"/>
    <w:rsid w:val="00420CEB"/>
    <w:rsid w:val="00421594"/>
    <w:rsid w:val="00423B3D"/>
    <w:rsid w:val="00426CF6"/>
    <w:rsid w:val="00435A37"/>
    <w:rsid w:val="0044535F"/>
    <w:rsid w:val="004551C4"/>
    <w:rsid w:val="00463729"/>
    <w:rsid w:val="00464674"/>
    <w:rsid w:val="00467CDB"/>
    <w:rsid w:val="004727E1"/>
    <w:rsid w:val="0047613C"/>
    <w:rsid w:val="00483AAA"/>
    <w:rsid w:val="00484DE1"/>
    <w:rsid w:val="00490A98"/>
    <w:rsid w:val="00494BC8"/>
    <w:rsid w:val="004A0502"/>
    <w:rsid w:val="004A0678"/>
    <w:rsid w:val="004A6814"/>
    <w:rsid w:val="004B56C1"/>
    <w:rsid w:val="004C2E6F"/>
    <w:rsid w:val="004D09D1"/>
    <w:rsid w:val="004D491D"/>
    <w:rsid w:val="004D6075"/>
    <w:rsid w:val="004D61B1"/>
    <w:rsid w:val="004E03F5"/>
    <w:rsid w:val="004E2F07"/>
    <w:rsid w:val="004E7A99"/>
    <w:rsid w:val="004F36E8"/>
    <w:rsid w:val="00500EEA"/>
    <w:rsid w:val="00501AD9"/>
    <w:rsid w:val="00504C36"/>
    <w:rsid w:val="0050544F"/>
    <w:rsid w:val="00505A12"/>
    <w:rsid w:val="0050618B"/>
    <w:rsid w:val="00511C58"/>
    <w:rsid w:val="005179E5"/>
    <w:rsid w:val="005209D6"/>
    <w:rsid w:val="00525262"/>
    <w:rsid w:val="00531822"/>
    <w:rsid w:val="005319BE"/>
    <w:rsid w:val="005369D1"/>
    <w:rsid w:val="00555AEF"/>
    <w:rsid w:val="00556565"/>
    <w:rsid w:val="00556D53"/>
    <w:rsid w:val="0055763B"/>
    <w:rsid w:val="00567AFC"/>
    <w:rsid w:val="00580ACF"/>
    <w:rsid w:val="00581473"/>
    <w:rsid w:val="005845F7"/>
    <w:rsid w:val="00591ABC"/>
    <w:rsid w:val="0059331D"/>
    <w:rsid w:val="005976A2"/>
    <w:rsid w:val="005A04EA"/>
    <w:rsid w:val="005A4B4C"/>
    <w:rsid w:val="005A5B45"/>
    <w:rsid w:val="005A79AF"/>
    <w:rsid w:val="005C2B45"/>
    <w:rsid w:val="005D2B40"/>
    <w:rsid w:val="005F224C"/>
    <w:rsid w:val="006068A9"/>
    <w:rsid w:val="006109FB"/>
    <w:rsid w:val="006133D0"/>
    <w:rsid w:val="00613E22"/>
    <w:rsid w:val="0062315C"/>
    <w:rsid w:val="00623D3F"/>
    <w:rsid w:val="00624824"/>
    <w:rsid w:val="0062493E"/>
    <w:rsid w:val="00627857"/>
    <w:rsid w:val="006330E9"/>
    <w:rsid w:val="0063364D"/>
    <w:rsid w:val="006357B6"/>
    <w:rsid w:val="006447A9"/>
    <w:rsid w:val="00654178"/>
    <w:rsid w:val="00657DFF"/>
    <w:rsid w:val="00663176"/>
    <w:rsid w:val="00691B00"/>
    <w:rsid w:val="0069476D"/>
    <w:rsid w:val="00697BA8"/>
    <w:rsid w:val="006A780C"/>
    <w:rsid w:val="006B1FF0"/>
    <w:rsid w:val="006B5A83"/>
    <w:rsid w:val="006C18A8"/>
    <w:rsid w:val="006C65D1"/>
    <w:rsid w:val="006C744F"/>
    <w:rsid w:val="006D3059"/>
    <w:rsid w:val="006D4639"/>
    <w:rsid w:val="006E115C"/>
    <w:rsid w:val="006E1F98"/>
    <w:rsid w:val="006E2BF3"/>
    <w:rsid w:val="006E354C"/>
    <w:rsid w:val="007134A7"/>
    <w:rsid w:val="0072669B"/>
    <w:rsid w:val="00726DDE"/>
    <w:rsid w:val="0073245C"/>
    <w:rsid w:val="0074728F"/>
    <w:rsid w:val="00747CF3"/>
    <w:rsid w:val="007519F9"/>
    <w:rsid w:val="00753C9D"/>
    <w:rsid w:val="0075543C"/>
    <w:rsid w:val="00756B84"/>
    <w:rsid w:val="00760D52"/>
    <w:rsid w:val="007635ED"/>
    <w:rsid w:val="00763BB2"/>
    <w:rsid w:val="00765250"/>
    <w:rsid w:val="00766F10"/>
    <w:rsid w:val="0077021B"/>
    <w:rsid w:val="00775F22"/>
    <w:rsid w:val="0078216F"/>
    <w:rsid w:val="00785135"/>
    <w:rsid w:val="00786533"/>
    <w:rsid w:val="007A1A6B"/>
    <w:rsid w:val="007A5D1F"/>
    <w:rsid w:val="007A7434"/>
    <w:rsid w:val="007C12F1"/>
    <w:rsid w:val="007C3F0E"/>
    <w:rsid w:val="007C4333"/>
    <w:rsid w:val="007D5B12"/>
    <w:rsid w:val="007E01AE"/>
    <w:rsid w:val="007E06C2"/>
    <w:rsid w:val="007E2C3B"/>
    <w:rsid w:val="007E4AB9"/>
    <w:rsid w:val="007E5EC4"/>
    <w:rsid w:val="007F0321"/>
    <w:rsid w:val="007F0555"/>
    <w:rsid w:val="007F35AA"/>
    <w:rsid w:val="007F4AEC"/>
    <w:rsid w:val="007F78CB"/>
    <w:rsid w:val="007F7D24"/>
    <w:rsid w:val="0080245F"/>
    <w:rsid w:val="008024A4"/>
    <w:rsid w:val="00803362"/>
    <w:rsid w:val="00805098"/>
    <w:rsid w:val="008206D0"/>
    <w:rsid w:val="00833769"/>
    <w:rsid w:val="00835E54"/>
    <w:rsid w:val="00850CAF"/>
    <w:rsid w:val="0085212F"/>
    <w:rsid w:val="00852A49"/>
    <w:rsid w:val="00860820"/>
    <w:rsid w:val="0086180B"/>
    <w:rsid w:val="008674CE"/>
    <w:rsid w:val="00871059"/>
    <w:rsid w:val="0087511D"/>
    <w:rsid w:val="0089144B"/>
    <w:rsid w:val="008A0D9F"/>
    <w:rsid w:val="008B21F4"/>
    <w:rsid w:val="008B290D"/>
    <w:rsid w:val="008B2B17"/>
    <w:rsid w:val="008B6C05"/>
    <w:rsid w:val="008B6F3C"/>
    <w:rsid w:val="008C2806"/>
    <w:rsid w:val="008D0B86"/>
    <w:rsid w:val="008F4C25"/>
    <w:rsid w:val="008F7DA4"/>
    <w:rsid w:val="0090191D"/>
    <w:rsid w:val="00901A71"/>
    <w:rsid w:val="00905163"/>
    <w:rsid w:val="009163F2"/>
    <w:rsid w:val="00923E8F"/>
    <w:rsid w:val="00942688"/>
    <w:rsid w:val="00946707"/>
    <w:rsid w:val="00954B09"/>
    <w:rsid w:val="00967ADD"/>
    <w:rsid w:val="009728E0"/>
    <w:rsid w:val="00976A3E"/>
    <w:rsid w:val="009773B4"/>
    <w:rsid w:val="00977D5D"/>
    <w:rsid w:val="0098276B"/>
    <w:rsid w:val="00994261"/>
    <w:rsid w:val="00994F6F"/>
    <w:rsid w:val="009A0AD8"/>
    <w:rsid w:val="009A0B28"/>
    <w:rsid w:val="009A7C3A"/>
    <w:rsid w:val="009A7FCF"/>
    <w:rsid w:val="009B2803"/>
    <w:rsid w:val="009B3F67"/>
    <w:rsid w:val="009B40CE"/>
    <w:rsid w:val="009B4B1F"/>
    <w:rsid w:val="009C63D6"/>
    <w:rsid w:val="009D142B"/>
    <w:rsid w:val="009D378D"/>
    <w:rsid w:val="009D3B70"/>
    <w:rsid w:val="009D3BBC"/>
    <w:rsid w:val="009F27E0"/>
    <w:rsid w:val="009F797B"/>
    <w:rsid w:val="00A0215F"/>
    <w:rsid w:val="00A03D04"/>
    <w:rsid w:val="00A07309"/>
    <w:rsid w:val="00A07B36"/>
    <w:rsid w:val="00A15602"/>
    <w:rsid w:val="00A212F9"/>
    <w:rsid w:val="00A23698"/>
    <w:rsid w:val="00A25942"/>
    <w:rsid w:val="00A26B96"/>
    <w:rsid w:val="00A27020"/>
    <w:rsid w:val="00A277C5"/>
    <w:rsid w:val="00A278B2"/>
    <w:rsid w:val="00A305F2"/>
    <w:rsid w:val="00A32C30"/>
    <w:rsid w:val="00A357A6"/>
    <w:rsid w:val="00A51667"/>
    <w:rsid w:val="00A62944"/>
    <w:rsid w:val="00A62D20"/>
    <w:rsid w:val="00A6421F"/>
    <w:rsid w:val="00A667AD"/>
    <w:rsid w:val="00A70ADA"/>
    <w:rsid w:val="00A74253"/>
    <w:rsid w:val="00A77B15"/>
    <w:rsid w:val="00A82809"/>
    <w:rsid w:val="00A86076"/>
    <w:rsid w:val="00A8665A"/>
    <w:rsid w:val="00A95D75"/>
    <w:rsid w:val="00AA612F"/>
    <w:rsid w:val="00AB09E1"/>
    <w:rsid w:val="00AB4FE8"/>
    <w:rsid w:val="00AC016E"/>
    <w:rsid w:val="00AC34E3"/>
    <w:rsid w:val="00AC6157"/>
    <w:rsid w:val="00AD30C1"/>
    <w:rsid w:val="00AD374A"/>
    <w:rsid w:val="00AD3979"/>
    <w:rsid w:val="00AE1169"/>
    <w:rsid w:val="00AE4711"/>
    <w:rsid w:val="00AE4AA1"/>
    <w:rsid w:val="00AE4DAA"/>
    <w:rsid w:val="00AE5012"/>
    <w:rsid w:val="00AF140B"/>
    <w:rsid w:val="00AF1BA2"/>
    <w:rsid w:val="00AF6CE6"/>
    <w:rsid w:val="00AF7F8A"/>
    <w:rsid w:val="00B02623"/>
    <w:rsid w:val="00B02811"/>
    <w:rsid w:val="00B04A45"/>
    <w:rsid w:val="00B13CFF"/>
    <w:rsid w:val="00B25819"/>
    <w:rsid w:val="00B2758F"/>
    <w:rsid w:val="00B335A7"/>
    <w:rsid w:val="00B360C6"/>
    <w:rsid w:val="00B45499"/>
    <w:rsid w:val="00B4558E"/>
    <w:rsid w:val="00B50CEA"/>
    <w:rsid w:val="00B66382"/>
    <w:rsid w:val="00B76173"/>
    <w:rsid w:val="00B8118D"/>
    <w:rsid w:val="00B84582"/>
    <w:rsid w:val="00B8771A"/>
    <w:rsid w:val="00B970BE"/>
    <w:rsid w:val="00BA0A10"/>
    <w:rsid w:val="00BA3729"/>
    <w:rsid w:val="00BA3CCA"/>
    <w:rsid w:val="00BA6D0F"/>
    <w:rsid w:val="00BB17AB"/>
    <w:rsid w:val="00BB1EEE"/>
    <w:rsid w:val="00BB447A"/>
    <w:rsid w:val="00BB449D"/>
    <w:rsid w:val="00BC02FB"/>
    <w:rsid w:val="00BD1A9D"/>
    <w:rsid w:val="00BD1E94"/>
    <w:rsid w:val="00BD6DDB"/>
    <w:rsid w:val="00BD6F3B"/>
    <w:rsid w:val="00BE040D"/>
    <w:rsid w:val="00BE55BE"/>
    <w:rsid w:val="00BF2236"/>
    <w:rsid w:val="00C17526"/>
    <w:rsid w:val="00C17BB7"/>
    <w:rsid w:val="00C31DB5"/>
    <w:rsid w:val="00C3237D"/>
    <w:rsid w:val="00C37357"/>
    <w:rsid w:val="00C40950"/>
    <w:rsid w:val="00C410FF"/>
    <w:rsid w:val="00C50400"/>
    <w:rsid w:val="00C55B20"/>
    <w:rsid w:val="00C757B1"/>
    <w:rsid w:val="00C80F18"/>
    <w:rsid w:val="00C829BE"/>
    <w:rsid w:val="00C8650F"/>
    <w:rsid w:val="00C875A1"/>
    <w:rsid w:val="00C90B6B"/>
    <w:rsid w:val="00C91F3C"/>
    <w:rsid w:val="00C97E0B"/>
    <w:rsid w:val="00CA1AF3"/>
    <w:rsid w:val="00CB1521"/>
    <w:rsid w:val="00CB1A44"/>
    <w:rsid w:val="00CB4AD3"/>
    <w:rsid w:val="00CB6F6D"/>
    <w:rsid w:val="00CB6F81"/>
    <w:rsid w:val="00CC17C3"/>
    <w:rsid w:val="00CC7C0C"/>
    <w:rsid w:val="00CD038B"/>
    <w:rsid w:val="00CE0314"/>
    <w:rsid w:val="00CE1FC5"/>
    <w:rsid w:val="00CE27E1"/>
    <w:rsid w:val="00CE658A"/>
    <w:rsid w:val="00CE79A0"/>
    <w:rsid w:val="00CF1380"/>
    <w:rsid w:val="00CF23F8"/>
    <w:rsid w:val="00CF4CC3"/>
    <w:rsid w:val="00D04BD0"/>
    <w:rsid w:val="00D067F9"/>
    <w:rsid w:val="00D11C40"/>
    <w:rsid w:val="00D1349C"/>
    <w:rsid w:val="00D14450"/>
    <w:rsid w:val="00D17E88"/>
    <w:rsid w:val="00D349CC"/>
    <w:rsid w:val="00D367AB"/>
    <w:rsid w:val="00D36C35"/>
    <w:rsid w:val="00D403E1"/>
    <w:rsid w:val="00D421A5"/>
    <w:rsid w:val="00D46428"/>
    <w:rsid w:val="00D5045B"/>
    <w:rsid w:val="00D51F7D"/>
    <w:rsid w:val="00D77E85"/>
    <w:rsid w:val="00D8520F"/>
    <w:rsid w:val="00D93EA4"/>
    <w:rsid w:val="00D96076"/>
    <w:rsid w:val="00D960F5"/>
    <w:rsid w:val="00DA0375"/>
    <w:rsid w:val="00DA5CD2"/>
    <w:rsid w:val="00DA6129"/>
    <w:rsid w:val="00DA6FC0"/>
    <w:rsid w:val="00DB187D"/>
    <w:rsid w:val="00DB20B4"/>
    <w:rsid w:val="00DB3154"/>
    <w:rsid w:val="00DC4FE4"/>
    <w:rsid w:val="00DC78CD"/>
    <w:rsid w:val="00DF6073"/>
    <w:rsid w:val="00E1271B"/>
    <w:rsid w:val="00E156DF"/>
    <w:rsid w:val="00E25C88"/>
    <w:rsid w:val="00E325C3"/>
    <w:rsid w:val="00E34E70"/>
    <w:rsid w:val="00E35066"/>
    <w:rsid w:val="00E579F8"/>
    <w:rsid w:val="00E63712"/>
    <w:rsid w:val="00E64025"/>
    <w:rsid w:val="00E65EAB"/>
    <w:rsid w:val="00E6655C"/>
    <w:rsid w:val="00E824EC"/>
    <w:rsid w:val="00E85218"/>
    <w:rsid w:val="00E85351"/>
    <w:rsid w:val="00E961BF"/>
    <w:rsid w:val="00EA0514"/>
    <w:rsid w:val="00EA0752"/>
    <w:rsid w:val="00EA0F34"/>
    <w:rsid w:val="00EA1C55"/>
    <w:rsid w:val="00EA3582"/>
    <w:rsid w:val="00EA56A3"/>
    <w:rsid w:val="00EB1848"/>
    <w:rsid w:val="00EB33CD"/>
    <w:rsid w:val="00EC5ECA"/>
    <w:rsid w:val="00ED0954"/>
    <w:rsid w:val="00ED1A3B"/>
    <w:rsid w:val="00ED2EFD"/>
    <w:rsid w:val="00ED37B2"/>
    <w:rsid w:val="00EE16FF"/>
    <w:rsid w:val="00EE2FDD"/>
    <w:rsid w:val="00EE6A5B"/>
    <w:rsid w:val="00EF31C0"/>
    <w:rsid w:val="00EF6465"/>
    <w:rsid w:val="00F02D12"/>
    <w:rsid w:val="00F06F0F"/>
    <w:rsid w:val="00F10F1A"/>
    <w:rsid w:val="00F1636D"/>
    <w:rsid w:val="00F202B3"/>
    <w:rsid w:val="00F27353"/>
    <w:rsid w:val="00F31672"/>
    <w:rsid w:val="00F3263A"/>
    <w:rsid w:val="00F3270D"/>
    <w:rsid w:val="00F4075C"/>
    <w:rsid w:val="00F467E1"/>
    <w:rsid w:val="00F478D1"/>
    <w:rsid w:val="00F62CEA"/>
    <w:rsid w:val="00F643C7"/>
    <w:rsid w:val="00F6552C"/>
    <w:rsid w:val="00F663E3"/>
    <w:rsid w:val="00F669D8"/>
    <w:rsid w:val="00F701A8"/>
    <w:rsid w:val="00F71747"/>
    <w:rsid w:val="00F737F8"/>
    <w:rsid w:val="00F75E72"/>
    <w:rsid w:val="00F807C3"/>
    <w:rsid w:val="00F85492"/>
    <w:rsid w:val="00F856C1"/>
    <w:rsid w:val="00F877E4"/>
    <w:rsid w:val="00F920EE"/>
    <w:rsid w:val="00FA64A2"/>
    <w:rsid w:val="00FB2041"/>
    <w:rsid w:val="00FC1D94"/>
    <w:rsid w:val="00FC1EBC"/>
    <w:rsid w:val="00FC2E3C"/>
    <w:rsid w:val="00FC3026"/>
    <w:rsid w:val="00FC52FB"/>
    <w:rsid w:val="00FC6CEF"/>
    <w:rsid w:val="00FC7C30"/>
    <w:rsid w:val="00FD02F9"/>
    <w:rsid w:val="00FD65EE"/>
    <w:rsid w:val="00FE1D24"/>
    <w:rsid w:val="00FE6226"/>
    <w:rsid w:val="00FE7989"/>
    <w:rsid w:val="00FF0558"/>
    <w:rsid w:val="00FF2483"/>
    <w:rsid w:val="00FF2BDF"/>
    <w:rsid w:val="00FF3A57"/>
    <w:rsid w:val="00FF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EB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14450"/>
    <w:pPr>
      <w:ind w:left="720"/>
    </w:pPr>
  </w:style>
  <w:style w:type="paragraph" w:customStyle="1" w:styleId="Normal0">
    <w:name w:val="[Normal]"/>
    <w:uiPriority w:val="99"/>
    <w:rsid w:val="0098276B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36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6C35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0"/>
    <w:uiPriority w:val="99"/>
    <w:rsid w:val="00AF140B"/>
    <w:rPr>
      <w:rFonts w:ascii="Sylfaen" w:eastAsia="Calibri" w:hAnsi="Sylfaen" w:cs="Sylfaen"/>
      <w:color w:val="000000"/>
    </w:rPr>
  </w:style>
  <w:style w:type="paragraph" w:customStyle="1" w:styleId="tarigixml">
    <w:name w:val="tarigi_xml"/>
    <w:basedOn w:val="abzacixml"/>
    <w:autoRedefine/>
    <w:uiPriority w:val="99"/>
    <w:rsid w:val="002638E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638E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638E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638E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2638E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638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606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2638E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50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115</Words>
  <Characters>657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bud74</dc:creator>
  <cp:keywords/>
  <dc:description/>
  <cp:lastModifiedBy>nvaradashvili</cp:lastModifiedBy>
  <cp:revision>3</cp:revision>
  <cp:lastPrinted>2014-08-06T12:50:00Z</cp:lastPrinted>
  <dcterms:created xsi:type="dcterms:W3CDTF">2014-07-22T07:00:00Z</dcterms:created>
  <dcterms:modified xsi:type="dcterms:W3CDTF">2014-08-06T12:51:00Z</dcterms:modified>
</cp:coreProperties>
</file>