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87C" w:rsidRPr="0017654D" w:rsidRDefault="0000487C" w:rsidP="0017654D">
      <w:pPr>
        <w:pStyle w:val="mimgebixml"/>
        <w:rPr>
          <w:bdr w:val="none" w:sz="0" w:space="0" w:color="auto" w:frame="1"/>
        </w:rPr>
      </w:pPr>
      <w:r w:rsidRPr="0017654D">
        <w:rPr>
          <w:bdr w:val="none" w:sz="0" w:space="0" w:color="auto" w:frame="1"/>
        </w:rPr>
        <w:t xml:space="preserve">საქართველოს მთავრობის </w:t>
      </w:r>
    </w:p>
    <w:p w:rsidR="0000487C" w:rsidRPr="0017654D" w:rsidRDefault="0000487C" w:rsidP="0017654D">
      <w:pPr>
        <w:pStyle w:val="saxexml"/>
        <w:rPr>
          <w:bdr w:val="none" w:sz="0" w:space="0" w:color="auto" w:frame="1"/>
          <w:lang w:val="en-US"/>
        </w:rPr>
      </w:pPr>
      <w:r w:rsidRPr="0017654D">
        <w:rPr>
          <w:bdr w:val="none" w:sz="0" w:space="0" w:color="auto" w:frame="1"/>
          <w:lang w:val="en-US"/>
        </w:rPr>
        <w:t>განკარგულება №1189</w:t>
      </w:r>
    </w:p>
    <w:p w:rsidR="0000487C" w:rsidRPr="0017654D" w:rsidRDefault="0000487C" w:rsidP="0017654D">
      <w:pPr>
        <w:pStyle w:val="tarigixml"/>
        <w:rPr>
          <w:bdr w:val="none" w:sz="0" w:space="0" w:color="auto" w:frame="1"/>
        </w:rPr>
      </w:pPr>
      <w:r w:rsidRPr="0017654D">
        <w:rPr>
          <w:bdr w:val="none" w:sz="0" w:space="0" w:color="auto" w:frame="1"/>
        </w:rPr>
        <w:t xml:space="preserve">2014 წლის 3 ივლისი </w:t>
      </w:r>
    </w:p>
    <w:p w:rsidR="0000487C" w:rsidRPr="0017654D" w:rsidRDefault="0000487C" w:rsidP="0017654D">
      <w:pPr>
        <w:pStyle w:val="adgilixml"/>
        <w:rPr>
          <w:bdr w:val="none" w:sz="0" w:space="0" w:color="auto" w:frame="1"/>
        </w:rPr>
      </w:pPr>
      <w:r w:rsidRPr="0017654D">
        <w:rPr>
          <w:bdr w:val="none" w:sz="0" w:space="0" w:color="auto" w:frame="1"/>
        </w:rPr>
        <w:t>ქ. თბილისი</w:t>
      </w:r>
    </w:p>
    <w:p w:rsidR="0000487C" w:rsidRPr="0017654D" w:rsidRDefault="0000487C" w:rsidP="0017654D">
      <w:pPr>
        <w:pStyle w:val="sataurixml"/>
      </w:pPr>
      <w:r w:rsidRPr="0017654D">
        <w:t>საქართველოს მთავრობას, სს „ელექტროენერგეტიკული სისტემის კომერციულ ოპერატორს“, შპს „ენერგოტრანსს“ და შპს „მაჭახელა ჰესი 1-ს“ შორის დასადები ურთიერთგაგების მემორანდუმის თაობაზე</w:t>
      </w:r>
    </w:p>
    <w:p w:rsidR="0000487C" w:rsidRPr="0017654D" w:rsidRDefault="0000487C" w:rsidP="0017654D">
      <w:pPr>
        <w:pStyle w:val="abzacixml"/>
      </w:pPr>
      <w:r w:rsidRPr="0017654D">
        <w:t xml:space="preserve"> 1. მოწონებულ იქნეს საქართველოს მთავრობას, სს „ელექტროენერგეტიკული სისტემის კომერციულ ოპერატორს“, შპს „ენერგოტრანსს“ და შპს „მაჭახელა ჰესი 1-ს“ შორის დასადები ურთიერთგაგების მემორანდუმის პროექტი.</w:t>
      </w:r>
    </w:p>
    <w:p w:rsidR="0000487C" w:rsidRPr="0017654D" w:rsidRDefault="0000487C" w:rsidP="0017654D">
      <w:pPr>
        <w:pStyle w:val="abzacixml"/>
      </w:pPr>
      <w:r w:rsidRPr="0017654D">
        <w:t xml:space="preserve"> 2. ,,საქართველოს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შესაბამისად, ურთიერთგაგების მემორანდუმს, საქართველოს მთავრობის სახელით, ხელი მოაწეროს საქართველოს ენერგეტიკის მინისტრმა, კახა კალაძემ.</w:t>
      </w:r>
    </w:p>
    <w:p w:rsidR="0000487C" w:rsidRPr="0017654D" w:rsidRDefault="0000487C" w:rsidP="0017654D">
      <w:pPr>
        <w:pStyle w:val="abzacixml"/>
        <w:rPr>
          <w:b/>
          <w:bCs/>
        </w:rPr>
      </w:pPr>
    </w:p>
    <w:p w:rsidR="0000487C" w:rsidRPr="0017654D" w:rsidRDefault="0000487C" w:rsidP="0017654D">
      <w:pPr>
        <w:pStyle w:val="abzacixml"/>
      </w:pPr>
      <w:r w:rsidRPr="0017654D">
        <w:rPr>
          <w:b/>
          <w:bCs/>
        </w:rPr>
        <w:t>პრემიერ-მინისტრი</w:t>
      </w:r>
      <w:r w:rsidRPr="0017654D">
        <w:rPr>
          <w:b/>
          <w:bCs/>
        </w:rPr>
        <w:tab/>
      </w:r>
      <w:r w:rsidRPr="0017654D">
        <w:rPr>
          <w:b/>
          <w:bCs/>
        </w:rPr>
        <w:tab/>
      </w:r>
      <w:r w:rsidRPr="0017654D">
        <w:rPr>
          <w:b/>
          <w:bCs/>
        </w:rPr>
        <w:tab/>
      </w:r>
      <w:r w:rsidRPr="0017654D">
        <w:rPr>
          <w:b/>
          <w:bCs/>
        </w:rPr>
        <w:tab/>
        <w:t xml:space="preserve">     ირაკლი ღარიბაშვილი</w:t>
      </w:r>
    </w:p>
    <w:sectPr w:rsidR="0000487C" w:rsidRPr="0017654D" w:rsidSect="00D91B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DE4"/>
    <w:multiLevelType w:val="hybridMultilevel"/>
    <w:tmpl w:val="2C868886"/>
    <w:lvl w:ilvl="0" w:tplc="04090017">
      <w:start w:val="1"/>
      <w:numFmt w:val="lowerLetter"/>
      <w:lvlText w:val="%1)"/>
      <w:lvlJc w:val="left"/>
      <w:pPr>
        <w:ind w:left="815" w:hanging="360"/>
      </w:pPr>
    </w:lvl>
    <w:lvl w:ilvl="1" w:tplc="04090019">
      <w:start w:val="1"/>
      <w:numFmt w:val="lowerLetter"/>
      <w:lvlText w:val="%2."/>
      <w:lvlJc w:val="left"/>
      <w:pPr>
        <w:ind w:left="1535" w:hanging="360"/>
      </w:pPr>
    </w:lvl>
    <w:lvl w:ilvl="2" w:tplc="0409001B">
      <w:start w:val="1"/>
      <w:numFmt w:val="lowerRoman"/>
      <w:lvlText w:val="%3."/>
      <w:lvlJc w:val="right"/>
      <w:pPr>
        <w:ind w:left="2255" w:hanging="180"/>
      </w:pPr>
    </w:lvl>
    <w:lvl w:ilvl="3" w:tplc="0409000F">
      <w:start w:val="1"/>
      <w:numFmt w:val="decimal"/>
      <w:lvlText w:val="%4."/>
      <w:lvlJc w:val="left"/>
      <w:pPr>
        <w:ind w:left="2975" w:hanging="360"/>
      </w:pPr>
    </w:lvl>
    <w:lvl w:ilvl="4" w:tplc="04090019">
      <w:start w:val="1"/>
      <w:numFmt w:val="lowerLetter"/>
      <w:lvlText w:val="%5."/>
      <w:lvlJc w:val="left"/>
      <w:pPr>
        <w:ind w:left="3695" w:hanging="360"/>
      </w:pPr>
    </w:lvl>
    <w:lvl w:ilvl="5" w:tplc="0409001B">
      <w:start w:val="1"/>
      <w:numFmt w:val="lowerRoman"/>
      <w:lvlText w:val="%6."/>
      <w:lvlJc w:val="right"/>
      <w:pPr>
        <w:ind w:left="4415" w:hanging="180"/>
      </w:pPr>
    </w:lvl>
    <w:lvl w:ilvl="6" w:tplc="0409000F">
      <w:start w:val="1"/>
      <w:numFmt w:val="decimal"/>
      <w:lvlText w:val="%7."/>
      <w:lvlJc w:val="left"/>
      <w:pPr>
        <w:ind w:left="5135" w:hanging="360"/>
      </w:pPr>
    </w:lvl>
    <w:lvl w:ilvl="7" w:tplc="04090019">
      <w:start w:val="1"/>
      <w:numFmt w:val="lowerLetter"/>
      <w:lvlText w:val="%8."/>
      <w:lvlJc w:val="left"/>
      <w:pPr>
        <w:ind w:left="5855" w:hanging="360"/>
      </w:pPr>
    </w:lvl>
    <w:lvl w:ilvl="8" w:tplc="0409001B">
      <w:start w:val="1"/>
      <w:numFmt w:val="lowerRoman"/>
      <w:lvlText w:val="%9."/>
      <w:lvlJc w:val="right"/>
      <w:pPr>
        <w:ind w:left="6575" w:hanging="180"/>
      </w:pPr>
    </w:lvl>
  </w:abstractNum>
  <w:abstractNum w:abstractNumId="1">
    <w:nsid w:val="11755EE5"/>
    <w:multiLevelType w:val="hybridMultilevel"/>
    <w:tmpl w:val="88E08D80"/>
    <w:lvl w:ilvl="0" w:tplc="04090017">
      <w:start w:val="1"/>
      <w:numFmt w:val="lowerLetter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23D2EB6"/>
    <w:multiLevelType w:val="hybridMultilevel"/>
    <w:tmpl w:val="6002CBB4"/>
    <w:lvl w:ilvl="0" w:tplc="04090017">
      <w:start w:val="1"/>
      <w:numFmt w:val="lowerLetter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2BD12197"/>
    <w:multiLevelType w:val="hybridMultilevel"/>
    <w:tmpl w:val="98349470"/>
    <w:lvl w:ilvl="0" w:tplc="04090017">
      <w:start w:val="1"/>
      <w:numFmt w:val="lowerLetter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33D65ECF"/>
    <w:multiLevelType w:val="multilevel"/>
    <w:tmpl w:val="B6BA9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3A0E59E1"/>
    <w:multiLevelType w:val="hybridMultilevel"/>
    <w:tmpl w:val="97B0C48C"/>
    <w:lvl w:ilvl="0" w:tplc="EAF696B0">
      <w:start w:val="1"/>
      <w:numFmt w:val="lowerLetter"/>
      <w:lvlText w:val="%1)"/>
      <w:lvlJc w:val="left"/>
      <w:pPr>
        <w:ind w:left="450" w:hanging="360"/>
      </w:pPr>
      <w:rPr>
        <w:rFonts w:ascii="Times New Roman" w:eastAsia="Times New Roman" w:hAnsi="Times New Roman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3C6B16F2"/>
    <w:multiLevelType w:val="hybridMultilevel"/>
    <w:tmpl w:val="842AA088"/>
    <w:lvl w:ilvl="0" w:tplc="D800008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7">
    <w:nsid w:val="4D1A3351"/>
    <w:multiLevelType w:val="multilevel"/>
    <w:tmpl w:val="4E9ABC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>
    <w:nsid w:val="54FE696D"/>
    <w:multiLevelType w:val="hybridMultilevel"/>
    <w:tmpl w:val="6CFA4384"/>
    <w:lvl w:ilvl="0" w:tplc="04090017">
      <w:start w:val="1"/>
      <w:numFmt w:val="lowerLetter"/>
      <w:lvlText w:val="%1)"/>
      <w:lvlJc w:val="left"/>
      <w:pPr>
        <w:ind w:left="455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A7924F7"/>
    <w:multiLevelType w:val="multilevel"/>
    <w:tmpl w:val="AE28D8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0">
    <w:nsid w:val="5AC03B22"/>
    <w:multiLevelType w:val="hybridMultilevel"/>
    <w:tmpl w:val="8D3CC6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775A1"/>
    <w:multiLevelType w:val="hybridMultilevel"/>
    <w:tmpl w:val="97B0C48C"/>
    <w:lvl w:ilvl="0" w:tplc="EAF696B0">
      <w:start w:val="1"/>
      <w:numFmt w:val="lowerLetter"/>
      <w:lvlText w:val="%1)"/>
      <w:lvlJc w:val="left"/>
      <w:pPr>
        <w:ind w:left="450" w:hanging="360"/>
      </w:pPr>
      <w:rPr>
        <w:rFonts w:ascii="Times New Roman" w:eastAsia="Times New Roman" w:hAnsi="Times New Roman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65217453"/>
    <w:multiLevelType w:val="multilevel"/>
    <w:tmpl w:val="4E9ABC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656C2308"/>
    <w:multiLevelType w:val="multilevel"/>
    <w:tmpl w:val="490489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13"/>
  </w:num>
  <w:num w:numId="5">
    <w:abstractNumId w:val="7"/>
  </w:num>
  <w:num w:numId="6">
    <w:abstractNumId w:val="9"/>
  </w:num>
  <w:num w:numId="7">
    <w:abstractNumId w:val="11"/>
  </w:num>
  <w:num w:numId="8">
    <w:abstractNumId w:val="5"/>
  </w:num>
  <w:num w:numId="9">
    <w:abstractNumId w:val="8"/>
  </w:num>
  <w:num w:numId="10">
    <w:abstractNumId w:val="10"/>
  </w:num>
  <w:num w:numId="11">
    <w:abstractNumId w:val="0"/>
  </w:num>
  <w:num w:numId="12">
    <w:abstractNumId w:val="3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C0"/>
    <w:rsid w:val="0000487C"/>
    <w:rsid w:val="00006E8C"/>
    <w:rsid w:val="00036AA6"/>
    <w:rsid w:val="000461E1"/>
    <w:rsid w:val="000620FE"/>
    <w:rsid w:val="00064675"/>
    <w:rsid w:val="000734FA"/>
    <w:rsid w:val="00082968"/>
    <w:rsid w:val="00085969"/>
    <w:rsid w:val="00096D14"/>
    <w:rsid w:val="000A1A9B"/>
    <w:rsid w:val="000B729C"/>
    <w:rsid w:val="000D54B6"/>
    <w:rsid w:val="000F748F"/>
    <w:rsid w:val="00105C4F"/>
    <w:rsid w:val="00120736"/>
    <w:rsid w:val="00133184"/>
    <w:rsid w:val="0013746E"/>
    <w:rsid w:val="00141CB8"/>
    <w:rsid w:val="00154F28"/>
    <w:rsid w:val="00157716"/>
    <w:rsid w:val="00173290"/>
    <w:rsid w:val="0017654D"/>
    <w:rsid w:val="00177746"/>
    <w:rsid w:val="00193ACD"/>
    <w:rsid w:val="001D5424"/>
    <w:rsid w:val="001D654C"/>
    <w:rsid w:val="001E02E6"/>
    <w:rsid w:val="001E62C2"/>
    <w:rsid w:val="00201768"/>
    <w:rsid w:val="00213E09"/>
    <w:rsid w:val="00226EBE"/>
    <w:rsid w:val="00227AE7"/>
    <w:rsid w:val="0023188D"/>
    <w:rsid w:val="002367F3"/>
    <w:rsid w:val="002637C1"/>
    <w:rsid w:val="0027139D"/>
    <w:rsid w:val="0028131B"/>
    <w:rsid w:val="002A1E69"/>
    <w:rsid w:val="002C3C68"/>
    <w:rsid w:val="002E77B4"/>
    <w:rsid w:val="002F4BFF"/>
    <w:rsid w:val="003121A0"/>
    <w:rsid w:val="00316D2B"/>
    <w:rsid w:val="00320C78"/>
    <w:rsid w:val="00322428"/>
    <w:rsid w:val="00331316"/>
    <w:rsid w:val="00350C89"/>
    <w:rsid w:val="00361753"/>
    <w:rsid w:val="00366087"/>
    <w:rsid w:val="003A4667"/>
    <w:rsid w:val="003F040C"/>
    <w:rsid w:val="004070FF"/>
    <w:rsid w:val="00433152"/>
    <w:rsid w:val="004333AB"/>
    <w:rsid w:val="00435DFA"/>
    <w:rsid w:val="0045572C"/>
    <w:rsid w:val="00463457"/>
    <w:rsid w:val="004654F5"/>
    <w:rsid w:val="004A2ED2"/>
    <w:rsid w:val="004B1767"/>
    <w:rsid w:val="004C4F37"/>
    <w:rsid w:val="004E6BA8"/>
    <w:rsid w:val="00502E77"/>
    <w:rsid w:val="00505776"/>
    <w:rsid w:val="005235ED"/>
    <w:rsid w:val="0055378B"/>
    <w:rsid w:val="00580EB0"/>
    <w:rsid w:val="00584817"/>
    <w:rsid w:val="00585CA8"/>
    <w:rsid w:val="005A38B7"/>
    <w:rsid w:val="005B7C76"/>
    <w:rsid w:val="005C69D9"/>
    <w:rsid w:val="005E3ABB"/>
    <w:rsid w:val="00601809"/>
    <w:rsid w:val="00601AAD"/>
    <w:rsid w:val="00617554"/>
    <w:rsid w:val="006501FD"/>
    <w:rsid w:val="0065767D"/>
    <w:rsid w:val="006950B6"/>
    <w:rsid w:val="006B53D0"/>
    <w:rsid w:val="006B6169"/>
    <w:rsid w:val="006C0387"/>
    <w:rsid w:val="006E39CA"/>
    <w:rsid w:val="006F79A7"/>
    <w:rsid w:val="007046CB"/>
    <w:rsid w:val="00717932"/>
    <w:rsid w:val="00717F72"/>
    <w:rsid w:val="00737737"/>
    <w:rsid w:val="007503CD"/>
    <w:rsid w:val="00753A5C"/>
    <w:rsid w:val="0076135B"/>
    <w:rsid w:val="00767027"/>
    <w:rsid w:val="00771C74"/>
    <w:rsid w:val="007905D9"/>
    <w:rsid w:val="00794B17"/>
    <w:rsid w:val="007C171E"/>
    <w:rsid w:val="007D7062"/>
    <w:rsid w:val="00815AA8"/>
    <w:rsid w:val="00825576"/>
    <w:rsid w:val="008266FA"/>
    <w:rsid w:val="00853BDE"/>
    <w:rsid w:val="008627B4"/>
    <w:rsid w:val="00877C45"/>
    <w:rsid w:val="008A4EF7"/>
    <w:rsid w:val="008B3BD2"/>
    <w:rsid w:val="008B550B"/>
    <w:rsid w:val="008B7AA8"/>
    <w:rsid w:val="008D6399"/>
    <w:rsid w:val="008F26D9"/>
    <w:rsid w:val="00903F70"/>
    <w:rsid w:val="009219E2"/>
    <w:rsid w:val="00930CE9"/>
    <w:rsid w:val="009449C3"/>
    <w:rsid w:val="00947E54"/>
    <w:rsid w:val="009762ED"/>
    <w:rsid w:val="0098161D"/>
    <w:rsid w:val="009843CA"/>
    <w:rsid w:val="0098607E"/>
    <w:rsid w:val="0099792B"/>
    <w:rsid w:val="009A238C"/>
    <w:rsid w:val="009C3DD5"/>
    <w:rsid w:val="009E0C23"/>
    <w:rsid w:val="009F0E23"/>
    <w:rsid w:val="00A02427"/>
    <w:rsid w:val="00A05DA8"/>
    <w:rsid w:val="00A269F7"/>
    <w:rsid w:val="00A9148F"/>
    <w:rsid w:val="00A93D6F"/>
    <w:rsid w:val="00AA795B"/>
    <w:rsid w:val="00AE243D"/>
    <w:rsid w:val="00AE263E"/>
    <w:rsid w:val="00AE77C1"/>
    <w:rsid w:val="00B13A36"/>
    <w:rsid w:val="00B306E6"/>
    <w:rsid w:val="00B33125"/>
    <w:rsid w:val="00B477F1"/>
    <w:rsid w:val="00B478D8"/>
    <w:rsid w:val="00B6637A"/>
    <w:rsid w:val="00B97369"/>
    <w:rsid w:val="00BC7976"/>
    <w:rsid w:val="00BD28CE"/>
    <w:rsid w:val="00BD7CCC"/>
    <w:rsid w:val="00BE6E74"/>
    <w:rsid w:val="00C245BE"/>
    <w:rsid w:val="00C35DB4"/>
    <w:rsid w:val="00C55F45"/>
    <w:rsid w:val="00C606E5"/>
    <w:rsid w:val="00C60E91"/>
    <w:rsid w:val="00C61F64"/>
    <w:rsid w:val="00C66523"/>
    <w:rsid w:val="00C706FF"/>
    <w:rsid w:val="00C803BD"/>
    <w:rsid w:val="00CD586C"/>
    <w:rsid w:val="00CF3698"/>
    <w:rsid w:val="00CF6AD0"/>
    <w:rsid w:val="00D04A75"/>
    <w:rsid w:val="00D117D2"/>
    <w:rsid w:val="00D21CC0"/>
    <w:rsid w:val="00D21CD8"/>
    <w:rsid w:val="00D26CE2"/>
    <w:rsid w:val="00D34084"/>
    <w:rsid w:val="00D91BCB"/>
    <w:rsid w:val="00DB177A"/>
    <w:rsid w:val="00DB758B"/>
    <w:rsid w:val="00DF0279"/>
    <w:rsid w:val="00E22CF5"/>
    <w:rsid w:val="00E278AA"/>
    <w:rsid w:val="00E41355"/>
    <w:rsid w:val="00E5198C"/>
    <w:rsid w:val="00E706E1"/>
    <w:rsid w:val="00E749B5"/>
    <w:rsid w:val="00E75136"/>
    <w:rsid w:val="00E83350"/>
    <w:rsid w:val="00EC5653"/>
    <w:rsid w:val="00EF7288"/>
    <w:rsid w:val="00EF7FA7"/>
    <w:rsid w:val="00F103D7"/>
    <w:rsid w:val="00F1054F"/>
    <w:rsid w:val="00F152CA"/>
    <w:rsid w:val="00F2526D"/>
    <w:rsid w:val="00F41E5E"/>
    <w:rsid w:val="00F474DD"/>
    <w:rsid w:val="00FB665D"/>
    <w:rsid w:val="00FC319E"/>
    <w:rsid w:val="00FD245A"/>
    <w:rsid w:val="00FD2C39"/>
    <w:rsid w:val="00FD572B"/>
    <w:rsid w:val="00FE29FF"/>
    <w:rsid w:val="00FF2228"/>
    <w:rsid w:val="00FF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2A1E6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mgebixml">
    <w:name w:val="mimgebi_xml"/>
    <w:basedOn w:val="Normal"/>
    <w:uiPriority w:val="99"/>
    <w:rsid w:val="0017654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7654D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17654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17654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7654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7654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E533D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7654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4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110</Words>
  <Characters>633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nvaradashvili</cp:lastModifiedBy>
  <cp:revision>3</cp:revision>
  <cp:lastPrinted>2014-07-21T12:54:00Z</cp:lastPrinted>
  <dcterms:created xsi:type="dcterms:W3CDTF">2014-07-04T16:54:00Z</dcterms:created>
  <dcterms:modified xsi:type="dcterms:W3CDTF">2014-07-21T12:54:00Z</dcterms:modified>
</cp:coreProperties>
</file>